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3E7CA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619DDED7" wp14:editId="007AD5B2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0364BD3F" wp14:editId="4ABCDA7A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4A164F52" wp14:editId="54EDE4F0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4574B775" wp14:editId="29AEEF67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1" behindDoc="0" locked="0" layoutInCell="1" allowOverlap="1" wp14:anchorId="37230B79" wp14:editId="567BFE9E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5C801922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395104A5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742BF8DE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DE3CF2F" wp14:editId="57902B78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95EC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55F74F10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0BA100BE" w14:textId="6CC6052D" w:rsidR="00576D4A" w:rsidRDefault="00664339" w:rsidP="00CB1C53">
      <w:pPr>
        <w:tabs>
          <w:tab w:val="right" w:pos="9026"/>
        </w:tabs>
        <w:rPr>
          <w:rStyle w:val="DocDateChar"/>
        </w:rPr>
      </w:pPr>
      <w:r w:rsidRPr="0B8D401F">
        <w:rPr>
          <w:rStyle w:val="DocLabelChar"/>
        </w:rPr>
        <w:t>Submission</w:t>
      </w:r>
      <w:r>
        <w:tab/>
      </w:r>
      <w:bookmarkEnd w:id="0"/>
      <w:r w:rsidR="00CD627A">
        <w:rPr>
          <w:rStyle w:val="DocDateChar"/>
        </w:rPr>
        <w:t>1</w:t>
      </w:r>
      <w:r w:rsidR="00AE184A">
        <w:rPr>
          <w:rStyle w:val="DocDateChar"/>
        </w:rPr>
        <w:t>1</w:t>
      </w:r>
      <w:r w:rsidR="007652EB" w:rsidRPr="0B8D401F">
        <w:rPr>
          <w:rStyle w:val="DocDateChar"/>
        </w:rPr>
        <w:t xml:space="preserve"> Ma</w:t>
      </w:r>
      <w:r w:rsidR="00CD627A">
        <w:rPr>
          <w:rStyle w:val="DocDateChar"/>
        </w:rPr>
        <w:t>y</w:t>
      </w:r>
      <w:r w:rsidR="007652EB" w:rsidRPr="0B8D401F">
        <w:rPr>
          <w:rStyle w:val="DocDateChar"/>
        </w:rPr>
        <w:t xml:space="preserve"> 2023</w:t>
      </w:r>
    </w:p>
    <w:p w14:paraId="4C08EE23" w14:textId="77777777" w:rsidR="00813DE9" w:rsidRDefault="00813DE9" w:rsidP="00813DE9">
      <w:pPr>
        <w:pStyle w:val="Default"/>
      </w:pPr>
    </w:p>
    <w:p w14:paraId="6BB99BA8" w14:textId="3E1C52ED" w:rsidR="00062C9C" w:rsidRPr="00062C9C" w:rsidRDefault="00062C9C" w:rsidP="0054324E">
      <w:pPr>
        <w:pStyle w:val="Subtitle"/>
        <w:jc w:val="left"/>
        <w:rPr>
          <w:sz w:val="22"/>
          <w:szCs w:val="22"/>
        </w:rPr>
      </w:pPr>
      <w:r w:rsidRPr="00062C9C">
        <w:rPr>
          <w:sz w:val="22"/>
          <w:szCs w:val="22"/>
        </w:rPr>
        <w:t xml:space="preserve">Craig Purdon </w:t>
      </w:r>
      <w:r w:rsidR="0054324E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Project Manager </w:t>
      </w:r>
      <w:r w:rsidR="0054324E">
        <w:rPr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Communications Alliance </w:t>
      </w:r>
      <w:r w:rsidR="0054324E">
        <w:rPr>
          <w:sz w:val="22"/>
          <w:szCs w:val="22"/>
        </w:rPr>
        <w:t xml:space="preserve">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Level 12/75 Miller Street </w:t>
      </w:r>
      <w:r w:rsidR="00EC2F7D">
        <w:rPr>
          <w:sz w:val="22"/>
          <w:szCs w:val="22"/>
        </w:rPr>
        <w:t xml:space="preserve">                                                                                                                                        </w:t>
      </w:r>
      <w:r w:rsidRPr="00062C9C">
        <w:rPr>
          <w:sz w:val="22"/>
          <w:szCs w:val="22"/>
        </w:rPr>
        <w:t xml:space="preserve">North Sydney NSW 2060 </w:t>
      </w:r>
    </w:p>
    <w:p w14:paraId="370ECCA7" w14:textId="1E88432C" w:rsidR="00543FB3" w:rsidRDefault="00567B07" w:rsidP="00A0394B">
      <w:pPr>
        <w:pStyle w:val="Subtitle"/>
        <w:rPr>
          <w:rFonts w:eastAsiaTheme="majorEastAsia" w:cstheme="majorBidi"/>
          <w:b/>
          <w:spacing w:val="5"/>
          <w:kern w:val="28"/>
          <w:sz w:val="22"/>
          <w:szCs w:val="22"/>
        </w:rPr>
      </w:pPr>
      <w:r>
        <w:rPr>
          <w:rFonts w:eastAsiaTheme="majorEastAsia" w:cstheme="majorBidi"/>
          <w:b/>
          <w:spacing w:val="5"/>
          <w:kern w:val="28"/>
          <w:sz w:val="22"/>
          <w:szCs w:val="22"/>
        </w:rPr>
        <w:t xml:space="preserve">Re: </w:t>
      </w:r>
      <w:r w:rsidR="00A0394B" w:rsidRPr="00A0394B">
        <w:rPr>
          <w:rFonts w:eastAsiaTheme="majorEastAsia" w:cstheme="majorBidi"/>
          <w:b/>
          <w:spacing w:val="5"/>
          <w:kern w:val="28"/>
          <w:sz w:val="22"/>
          <w:szCs w:val="22"/>
        </w:rPr>
        <w:t xml:space="preserve">C657:2015 </w:t>
      </w:r>
      <w:r w:rsidR="006C6A88" w:rsidRPr="00A0394B">
        <w:rPr>
          <w:rFonts w:eastAsiaTheme="majorEastAsia" w:cstheme="majorBidi"/>
          <w:b/>
          <w:spacing w:val="5"/>
          <w:kern w:val="28"/>
          <w:sz w:val="22"/>
          <w:szCs w:val="22"/>
        </w:rPr>
        <w:t>Inbound Number Portability</w:t>
      </w:r>
    </w:p>
    <w:p w14:paraId="03B5FB1B" w14:textId="0973B5B6" w:rsidR="00EC2F7D" w:rsidRPr="00543FB3" w:rsidRDefault="00EC2F7D" w:rsidP="00543FB3">
      <w:pPr>
        <w:pStyle w:val="Subtitle"/>
        <w:jc w:val="left"/>
        <w:rPr>
          <w:sz w:val="22"/>
          <w:szCs w:val="22"/>
        </w:rPr>
      </w:pPr>
      <w:r w:rsidRPr="00543FB3">
        <w:rPr>
          <w:sz w:val="22"/>
          <w:szCs w:val="22"/>
        </w:rPr>
        <w:t>Dear Mr Purdon,</w:t>
      </w:r>
    </w:p>
    <w:p w14:paraId="14665725" w14:textId="53B36309" w:rsidR="00324631" w:rsidRDefault="00605312" w:rsidP="00324631">
      <w:r>
        <w:rPr>
          <w:lang w:eastAsia="en-US"/>
        </w:rPr>
        <w:t>The Australian Communications Consumer Action Network (</w:t>
      </w:r>
      <w:r w:rsidRPr="002D6D15">
        <w:rPr>
          <w:b/>
          <w:bCs/>
          <w:lang w:eastAsia="en-US"/>
        </w:rPr>
        <w:t>ACCAN</w:t>
      </w:r>
      <w:r>
        <w:rPr>
          <w:lang w:eastAsia="en-US"/>
        </w:rPr>
        <w:t xml:space="preserve">) </w:t>
      </w:r>
      <w:r w:rsidR="00324631">
        <w:t xml:space="preserve">thanks Communications Alliance for the opportunity to provide feedback on </w:t>
      </w:r>
      <w:bookmarkStart w:id="1" w:name="_Hlk133839750"/>
      <w:r w:rsidR="00543FB3" w:rsidRPr="00543FB3">
        <w:rPr>
          <w:i/>
          <w:iCs/>
        </w:rPr>
        <w:t xml:space="preserve">C657:2015 </w:t>
      </w:r>
      <w:r w:rsidR="006C6A88" w:rsidRPr="00543FB3">
        <w:rPr>
          <w:i/>
          <w:iCs/>
        </w:rPr>
        <w:t>Inbound Number Portability</w:t>
      </w:r>
      <w:r w:rsidR="006C6A88">
        <w:t xml:space="preserve"> </w:t>
      </w:r>
      <w:bookmarkEnd w:id="1"/>
      <w:r w:rsidR="00324631">
        <w:t>(</w:t>
      </w:r>
      <w:r w:rsidR="00324631" w:rsidRPr="002D6D15">
        <w:rPr>
          <w:b/>
          <w:bCs/>
        </w:rPr>
        <w:t>the Code</w:t>
      </w:r>
      <w:r w:rsidR="00324631">
        <w:t>).</w:t>
      </w:r>
      <w:r w:rsidR="00D42DA8">
        <w:rPr>
          <w:rStyle w:val="FootnoteReference"/>
        </w:rPr>
        <w:footnoteReference w:id="2"/>
      </w:r>
      <w:r w:rsidR="00324631">
        <w:t xml:space="preserve"> </w:t>
      </w:r>
    </w:p>
    <w:p w14:paraId="2E9A8793" w14:textId="77777777" w:rsidR="0065439B" w:rsidRDefault="0065439B" w:rsidP="0065439B">
      <w:pPr>
        <w:jc w:val="both"/>
        <w:rPr>
          <w:rStyle w:val="eop"/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color w:val="000000"/>
          <w:shd w:val="clear" w:color="auto" w:fill="FFFFFF"/>
        </w:rPr>
        <w:t>ACCAN is the peak body that represents consumers on communications issues including telecommunications, broadband, and emerging new services. ACCAN provides a strong unified voice to industry and government as consumers work towards communications services that are trusted, inclusive and available for all.</w:t>
      </w:r>
      <w:r>
        <w:rPr>
          <w:rStyle w:val="eop"/>
          <w:rFonts w:cs="Calibri"/>
          <w:color w:val="000000"/>
          <w:shd w:val="clear" w:color="auto" w:fill="FFFFFF"/>
        </w:rPr>
        <w:t> </w:t>
      </w:r>
    </w:p>
    <w:p w14:paraId="543F1F6B" w14:textId="78CDAFD5" w:rsidR="00D46842" w:rsidRDefault="00D46842" w:rsidP="0065439B">
      <w:pPr>
        <w:jc w:val="both"/>
        <w:rPr>
          <w:rStyle w:val="eop"/>
          <w:rFonts w:cs="Calibri"/>
          <w:color w:val="000000"/>
          <w:shd w:val="clear" w:color="auto" w:fill="FFFFFF"/>
        </w:rPr>
      </w:pPr>
      <w:r w:rsidRPr="00D46842">
        <w:rPr>
          <w:rStyle w:val="eop"/>
          <w:rFonts w:cs="Calibri"/>
          <w:color w:val="000000"/>
          <w:shd w:val="clear" w:color="auto" w:fill="FFFFFF"/>
        </w:rPr>
        <w:t>ACCAN</w:t>
      </w:r>
      <w:r>
        <w:rPr>
          <w:rStyle w:val="eop"/>
          <w:rFonts w:cs="Calibri"/>
          <w:color w:val="000000"/>
          <w:shd w:val="clear" w:color="auto" w:fill="FFFFFF"/>
        </w:rPr>
        <w:t xml:space="preserve"> </w:t>
      </w:r>
      <w:r w:rsidRPr="00D46842">
        <w:rPr>
          <w:rStyle w:val="eop"/>
          <w:rFonts w:cs="Calibri"/>
          <w:color w:val="000000"/>
          <w:shd w:val="clear" w:color="auto" w:fill="FFFFFF"/>
        </w:rPr>
        <w:t>considers the current Code to be meeting its intended objectives</w:t>
      </w:r>
      <w:r w:rsidR="002D6D15">
        <w:rPr>
          <w:rStyle w:val="eop"/>
          <w:rFonts w:cs="Calibri"/>
          <w:color w:val="000000"/>
          <w:shd w:val="clear" w:color="auto" w:fill="FFFFFF"/>
        </w:rPr>
        <w:t>:</w:t>
      </w:r>
      <w:r w:rsidRPr="00D46842">
        <w:rPr>
          <w:rStyle w:val="eop"/>
          <w:rFonts w:cs="Calibri"/>
          <w:color w:val="000000"/>
          <w:shd w:val="clear" w:color="auto" w:fill="FFFFFF"/>
        </w:rPr>
        <w:t xml:space="preserve"> providing guidance for industry and providing consumer protection.</w:t>
      </w:r>
    </w:p>
    <w:p w14:paraId="57B24E46" w14:textId="77777777" w:rsidR="00324631" w:rsidRDefault="00324631" w:rsidP="00324631">
      <w:r>
        <w:t xml:space="preserve">Please do not hesitate to get in touch if you wish to discuss our feedback further. </w:t>
      </w:r>
    </w:p>
    <w:p w14:paraId="6E71A71F" w14:textId="77777777" w:rsidR="00324631" w:rsidRDefault="00324631" w:rsidP="00324631">
      <w:r>
        <w:t>Sincerely,</w:t>
      </w:r>
    </w:p>
    <w:p w14:paraId="3CF9A31C" w14:textId="6CED21B7" w:rsidR="00F07181" w:rsidRDefault="00F07181" w:rsidP="00324631">
      <w:r>
        <w:t>Samuel Kininmonth</w:t>
      </w:r>
    </w:p>
    <w:p w14:paraId="2B931C8D" w14:textId="3286174E" w:rsidR="00F07181" w:rsidRDefault="00F07181" w:rsidP="00324631">
      <w:r>
        <w:t>Policy Adviser</w:t>
      </w:r>
    </w:p>
    <w:p w14:paraId="2001015C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1"/>
      <w:footerReference w:type="default" r:id="rId22"/>
      <w:footerReference w:type="firs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EC53E" w14:textId="77777777" w:rsidR="00045BE8" w:rsidRDefault="00045BE8">
      <w:pPr>
        <w:spacing w:after="0" w:line="240" w:lineRule="auto"/>
      </w:pPr>
      <w:r>
        <w:separator/>
      </w:r>
    </w:p>
  </w:endnote>
  <w:endnote w:type="continuationSeparator" w:id="0">
    <w:p w14:paraId="219758D9" w14:textId="77777777" w:rsidR="00045BE8" w:rsidRDefault="00045BE8">
      <w:pPr>
        <w:spacing w:after="0" w:line="240" w:lineRule="auto"/>
      </w:pPr>
      <w:r>
        <w:continuationSeparator/>
      </w:r>
    </w:p>
  </w:endnote>
  <w:endnote w:type="continuationNotice" w:id="1">
    <w:p w14:paraId="78EC26F7" w14:textId="77777777" w:rsidR="00045BE8" w:rsidRDefault="00045B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38E23E-6F86-4671-A774-FAB47544F45A}"/>
    <w:embedBold r:id="rId2" w:fontKey="{C4925240-FF67-4C85-B513-357EA474B1B3}"/>
    <w:embedItalic r:id="rId3" w:fontKey="{3C0E9336-B3C6-4288-BADA-244C6E999B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91C0175-F0B2-451B-9CB3-F1B007ABB9DE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7521F06B-412C-4611-9852-8EA65A0A1A13}"/>
    <w:embedBoldItalic r:id="rId6" w:fontKey="{A88E6B15-28B4-49AE-9713-C53AD6C336B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D6E66DE5-4345-438E-B5AB-4EC21E56ABD6}"/>
    <w:embedBoldItalic r:id="rId8" w:fontKey="{BA2CFA9D-34A9-4AFF-B7E8-B87669B34D98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94E9614-6DBF-4435-84E1-9BA19A4E1E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57EB5B50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B4033" w14:textId="77777777" w:rsidR="00D560F9" w:rsidRPr="00A72DB0" w:rsidRDefault="00D560F9" w:rsidP="009236CD">
    <w:pPr>
      <w:pStyle w:val="Letterhead1"/>
    </w:pPr>
    <w:r w:rsidRPr="00A72DB0">
      <w:rPr>
        <w:color w:val="2B579A"/>
        <w:shd w:val="clear" w:color="auto" w:fill="E6E6E6"/>
      </w:rPr>
      <w:fldChar w:fldCharType="begin"/>
    </w:r>
    <w:r w:rsidRPr="00A72DB0">
      <w:instrText xml:space="preserve"> PAGE   \* MERGEFORMAT </w:instrText>
    </w:r>
    <w:r w:rsidRPr="00A72DB0">
      <w:rPr>
        <w:color w:val="2B579A"/>
        <w:shd w:val="clear" w:color="auto" w:fill="E6E6E6"/>
      </w:rPr>
      <w:fldChar w:fldCharType="separate"/>
    </w:r>
    <w:r w:rsidRPr="00A72DB0">
      <w:t>2</w:t>
    </w:r>
    <w:r w:rsidRPr="00A72DB0">
      <w:rPr>
        <w:color w:val="2B579A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B0967" w14:textId="77777777" w:rsidR="00045BE8" w:rsidRDefault="00045BE8">
      <w:pPr>
        <w:spacing w:after="0" w:line="240" w:lineRule="auto"/>
      </w:pPr>
      <w:r>
        <w:separator/>
      </w:r>
    </w:p>
  </w:footnote>
  <w:footnote w:type="continuationSeparator" w:id="0">
    <w:p w14:paraId="5F6E0731" w14:textId="77777777" w:rsidR="00045BE8" w:rsidRDefault="00045BE8">
      <w:pPr>
        <w:spacing w:after="0" w:line="240" w:lineRule="auto"/>
      </w:pPr>
      <w:r>
        <w:continuationSeparator/>
      </w:r>
    </w:p>
  </w:footnote>
  <w:footnote w:type="continuationNotice" w:id="1">
    <w:p w14:paraId="5751B792" w14:textId="77777777" w:rsidR="00045BE8" w:rsidRDefault="00045BE8">
      <w:pPr>
        <w:spacing w:after="0" w:line="240" w:lineRule="auto"/>
      </w:pPr>
    </w:p>
  </w:footnote>
  <w:footnote w:id="2">
    <w:p w14:paraId="456A937F" w14:textId="73A14262" w:rsidR="00D42DA8" w:rsidRDefault="00D42DA8" w:rsidP="00F30801">
      <w:pPr>
        <w:pStyle w:val="FootnoteText"/>
      </w:pPr>
      <w:r>
        <w:rPr>
          <w:rStyle w:val="FootnoteReference"/>
        </w:rPr>
        <w:footnoteRef/>
      </w:r>
      <w:r>
        <w:t xml:space="preserve"> Communications Alliance, 2023.</w:t>
      </w:r>
      <w:r w:rsidR="00F30801">
        <w:t xml:space="preserve"> </w:t>
      </w:r>
      <w:r w:rsidR="006C6A88" w:rsidRPr="006C6A88">
        <w:rPr>
          <w:i/>
          <w:iCs/>
        </w:rPr>
        <w:t>C657:2015 Inbound Number Portability</w:t>
      </w:r>
      <w:r w:rsidR="00F30801">
        <w:t xml:space="preserve">. </w:t>
      </w:r>
      <w:r>
        <w:t xml:space="preserve">Available at: </w:t>
      </w:r>
      <w:hyperlink r:id="rId1" w:history="1">
        <w:r w:rsidR="00D41C1E" w:rsidRPr="00360203">
          <w:rPr>
            <w:rStyle w:val="Hyperlink"/>
          </w:rPr>
          <w:t>https://www.commsalliance.com.au/Documents/all/codes/c657</w:t>
        </w:r>
      </w:hyperlink>
      <w:r w:rsidR="00D41C1E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E30F9" w14:textId="77777777" w:rsidR="00200982" w:rsidRPr="00AD3EFC" w:rsidRDefault="00AD3EFC" w:rsidP="00CB1B60">
    <w:pPr>
      <w:pStyle w:val="Letterhead2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4E52E149" wp14:editId="5C9988C8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92143A4" wp14:editId="5C2C9C08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717B1F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80439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122F35BE"/>
    <w:multiLevelType w:val="hybridMultilevel"/>
    <w:tmpl w:val="53AEB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79C48"/>
    <w:multiLevelType w:val="hybridMultilevel"/>
    <w:tmpl w:val="99A289B8"/>
    <w:lvl w:ilvl="0" w:tplc="F6082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7CE6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E6E2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A67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A47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0283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A8B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261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3E4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2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31452EA"/>
    <w:multiLevelType w:val="hybridMultilevel"/>
    <w:tmpl w:val="E982A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C5FB2"/>
    <w:multiLevelType w:val="multilevel"/>
    <w:tmpl w:val="6AFEEB4C"/>
    <w:numStyleLink w:val="Bullets"/>
  </w:abstractNum>
  <w:abstractNum w:abstractNumId="15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9B125C"/>
    <w:multiLevelType w:val="hybridMultilevel"/>
    <w:tmpl w:val="2B8C1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1FCC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9"/>
  </w:num>
  <w:num w:numId="2" w16cid:durableId="1309937645">
    <w:abstractNumId w:val="20"/>
  </w:num>
  <w:num w:numId="3" w16cid:durableId="1363020806">
    <w:abstractNumId w:val="16"/>
  </w:num>
  <w:num w:numId="4" w16cid:durableId="239025159">
    <w:abstractNumId w:val="10"/>
  </w:num>
  <w:num w:numId="5" w16cid:durableId="2094617308">
    <w:abstractNumId w:val="1"/>
  </w:num>
  <w:num w:numId="6" w16cid:durableId="986864448">
    <w:abstractNumId w:val="34"/>
  </w:num>
  <w:num w:numId="7" w16cid:durableId="204946168">
    <w:abstractNumId w:val="4"/>
  </w:num>
  <w:num w:numId="8" w16cid:durableId="455099623">
    <w:abstractNumId w:val="27"/>
  </w:num>
  <w:num w:numId="9" w16cid:durableId="1137186840">
    <w:abstractNumId w:val="32"/>
  </w:num>
  <w:num w:numId="10" w16cid:durableId="777330096">
    <w:abstractNumId w:val="9"/>
  </w:num>
  <w:num w:numId="11" w16cid:durableId="1249999174">
    <w:abstractNumId w:val="36"/>
  </w:num>
  <w:num w:numId="12" w16cid:durableId="557977458">
    <w:abstractNumId w:val="12"/>
  </w:num>
  <w:num w:numId="13" w16cid:durableId="1941254348">
    <w:abstractNumId w:val="30"/>
  </w:num>
  <w:num w:numId="14" w16cid:durableId="906915118">
    <w:abstractNumId w:val="33"/>
  </w:num>
  <w:num w:numId="15" w16cid:durableId="1170877089">
    <w:abstractNumId w:val="24"/>
  </w:num>
  <w:num w:numId="16" w16cid:durableId="146635364">
    <w:abstractNumId w:val="19"/>
  </w:num>
  <w:num w:numId="17" w16cid:durableId="1411393860">
    <w:abstractNumId w:val="17"/>
  </w:num>
  <w:num w:numId="18" w16cid:durableId="654381262">
    <w:abstractNumId w:val="28"/>
  </w:num>
  <w:num w:numId="19" w16cid:durableId="226838686">
    <w:abstractNumId w:val="21"/>
  </w:num>
  <w:num w:numId="20" w16cid:durableId="480970995">
    <w:abstractNumId w:val="18"/>
  </w:num>
  <w:num w:numId="21" w16cid:durableId="1312520820">
    <w:abstractNumId w:val="38"/>
  </w:num>
  <w:num w:numId="22" w16cid:durableId="1253125788">
    <w:abstractNumId w:val="35"/>
  </w:num>
  <w:num w:numId="23" w16cid:durableId="699430088">
    <w:abstractNumId w:val="31"/>
  </w:num>
  <w:num w:numId="24" w16cid:durableId="351348626">
    <w:abstractNumId w:val="26"/>
  </w:num>
  <w:num w:numId="25" w16cid:durableId="1908613085">
    <w:abstractNumId w:val="5"/>
  </w:num>
  <w:num w:numId="26" w16cid:durableId="706226158">
    <w:abstractNumId w:val="7"/>
  </w:num>
  <w:num w:numId="27" w16cid:durableId="1278414560">
    <w:abstractNumId w:val="6"/>
  </w:num>
  <w:num w:numId="28" w16cid:durableId="758254510">
    <w:abstractNumId w:val="22"/>
  </w:num>
  <w:num w:numId="29" w16cid:durableId="473834808">
    <w:abstractNumId w:val="3"/>
  </w:num>
  <w:num w:numId="30" w16cid:durableId="1203983130">
    <w:abstractNumId w:val="37"/>
  </w:num>
  <w:num w:numId="31" w16cid:durableId="1014308645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11"/>
  </w:num>
  <w:num w:numId="34" w16cid:durableId="1705908320">
    <w:abstractNumId w:val="14"/>
  </w:num>
  <w:num w:numId="35" w16cid:durableId="2495120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5"/>
  </w:num>
  <w:num w:numId="37" w16cid:durableId="17435071">
    <w:abstractNumId w:val="0"/>
  </w:num>
  <w:num w:numId="38" w16cid:durableId="316348331">
    <w:abstractNumId w:val="25"/>
  </w:num>
  <w:num w:numId="39" w16cid:durableId="1626081365">
    <w:abstractNumId w:val="14"/>
  </w:num>
  <w:num w:numId="40" w16cid:durableId="231740216">
    <w:abstractNumId w:val="23"/>
  </w:num>
  <w:num w:numId="41" w16cid:durableId="1228761949">
    <w:abstractNumId w:val="2"/>
  </w:num>
  <w:num w:numId="42" w16cid:durableId="799223997">
    <w:abstractNumId w:val="13"/>
  </w:num>
  <w:num w:numId="43" w16cid:durableId="9806194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23"/>
    <w:rsid w:val="00002592"/>
    <w:rsid w:val="00002A84"/>
    <w:rsid w:val="000039D9"/>
    <w:rsid w:val="00006849"/>
    <w:rsid w:val="00006C00"/>
    <w:rsid w:val="0001003E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3833"/>
    <w:rsid w:val="00044434"/>
    <w:rsid w:val="0004526C"/>
    <w:rsid w:val="00045BE8"/>
    <w:rsid w:val="00052737"/>
    <w:rsid w:val="00052863"/>
    <w:rsid w:val="00052D56"/>
    <w:rsid w:val="000530BA"/>
    <w:rsid w:val="00053BD5"/>
    <w:rsid w:val="00056A12"/>
    <w:rsid w:val="00056D71"/>
    <w:rsid w:val="000576D9"/>
    <w:rsid w:val="00057A92"/>
    <w:rsid w:val="000606E0"/>
    <w:rsid w:val="00061D64"/>
    <w:rsid w:val="00062A46"/>
    <w:rsid w:val="00062C9C"/>
    <w:rsid w:val="00063DD0"/>
    <w:rsid w:val="00066C39"/>
    <w:rsid w:val="00066CD4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A6E13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418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53AE5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3E13"/>
    <w:rsid w:val="0018465D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2A76"/>
    <w:rsid w:val="001C40D8"/>
    <w:rsid w:val="001C4264"/>
    <w:rsid w:val="001C46C4"/>
    <w:rsid w:val="001C672F"/>
    <w:rsid w:val="001D16ED"/>
    <w:rsid w:val="001D2405"/>
    <w:rsid w:val="001D3F31"/>
    <w:rsid w:val="001D5C22"/>
    <w:rsid w:val="001D6F9E"/>
    <w:rsid w:val="001D7A1B"/>
    <w:rsid w:val="001E1AE7"/>
    <w:rsid w:val="001E3CC3"/>
    <w:rsid w:val="001E7889"/>
    <w:rsid w:val="001F013B"/>
    <w:rsid w:val="001F3911"/>
    <w:rsid w:val="001F674F"/>
    <w:rsid w:val="001F7374"/>
    <w:rsid w:val="001F77F6"/>
    <w:rsid w:val="001F7F7D"/>
    <w:rsid w:val="0020028A"/>
    <w:rsid w:val="00200982"/>
    <w:rsid w:val="00207BED"/>
    <w:rsid w:val="00207EC8"/>
    <w:rsid w:val="00211174"/>
    <w:rsid w:val="002118F3"/>
    <w:rsid w:val="002140FC"/>
    <w:rsid w:val="0021413E"/>
    <w:rsid w:val="0021453A"/>
    <w:rsid w:val="0021558D"/>
    <w:rsid w:val="00215B4B"/>
    <w:rsid w:val="00216C28"/>
    <w:rsid w:val="002366E4"/>
    <w:rsid w:val="002412A0"/>
    <w:rsid w:val="002446C4"/>
    <w:rsid w:val="00244FE0"/>
    <w:rsid w:val="00245265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6F0A"/>
    <w:rsid w:val="0026705E"/>
    <w:rsid w:val="0027168A"/>
    <w:rsid w:val="002718A5"/>
    <w:rsid w:val="00272512"/>
    <w:rsid w:val="00274126"/>
    <w:rsid w:val="002746AB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0112"/>
    <w:rsid w:val="00294208"/>
    <w:rsid w:val="002958EB"/>
    <w:rsid w:val="00296FA3"/>
    <w:rsid w:val="002A1728"/>
    <w:rsid w:val="002A22E7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6D15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06A37"/>
    <w:rsid w:val="00310CBD"/>
    <w:rsid w:val="003113F6"/>
    <w:rsid w:val="003134D9"/>
    <w:rsid w:val="0031654A"/>
    <w:rsid w:val="00317E1B"/>
    <w:rsid w:val="00320F96"/>
    <w:rsid w:val="0032136A"/>
    <w:rsid w:val="00324631"/>
    <w:rsid w:val="0032721A"/>
    <w:rsid w:val="00333F12"/>
    <w:rsid w:val="003367F5"/>
    <w:rsid w:val="00336BC3"/>
    <w:rsid w:val="00336F1E"/>
    <w:rsid w:val="003403FD"/>
    <w:rsid w:val="00340A76"/>
    <w:rsid w:val="003437B0"/>
    <w:rsid w:val="00343CDD"/>
    <w:rsid w:val="003444A4"/>
    <w:rsid w:val="0034799A"/>
    <w:rsid w:val="00351C15"/>
    <w:rsid w:val="00351F70"/>
    <w:rsid w:val="003521C8"/>
    <w:rsid w:val="003532F3"/>
    <w:rsid w:val="00360559"/>
    <w:rsid w:val="00360987"/>
    <w:rsid w:val="0036163F"/>
    <w:rsid w:val="00364A72"/>
    <w:rsid w:val="00370BF8"/>
    <w:rsid w:val="00372F65"/>
    <w:rsid w:val="003742A1"/>
    <w:rsid w:val="003753FF"/>
    <w:rsid w:val="00381C48"/>
    <w:rsid w:val="00383369"/>
    <w:rsid w:val="00386C98"/>
    <w:rsid w:val="0039416E"/>
    <w:rsid w:val="00396BE1"/>
    <w:rsid w:val="003A0471"/>
    <w:rsid w:val="003A22CB"/>
    <w:rsid w:val="003A2485"/>
    <w:rsid w:val="003A3E58"/>
    <w:rsid w:val="003A504A"/>
    <w:rsid w:val="003A50EC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E6BCC"/>
    <w:rsid w:val="003F0FC3"/>
    <w:rsid w:val="003F3FBD"/>
    <w:rsid w:val="003F57CD"/>
    <w:rsid w:val="003F74E3"/>
    <w:rsid w:val="00401C2C"/>
    <w:rsid w:val="0040204B"/>
    <w:rsid w:val="00403105"/>
    <w:rsid w:val="004050D2"/>
    <w:rsid w:val="00405151"/>
    <w:rsid w:val="0040544A"/>
    <w:rsid w:val="0040553A"/>
    <w:rsid w:val="00406CAA"/>
    <w:rsid w:val="004112F5"/>
    <w:rsid w:val="00413565"/>
    <w:rsid w:val="004205D1"/>
    <w:rsid w:val="00423451"/>
    <w:rsid w:val="00426E45"/>
    <w:rsid w:val="00430316"/>
    <w:rsid w:val="00431DB3"/>
    <w:rsid w:val="00432683"/>
    <w:rsid w:val="0043310D"/>
    <w:rsid w:val="00434C0C"/>
    <w:rsid w:val="00435029"/>
    <w:rsid w:val="004405D5"/>
    <w:rsid w:val="004431B1"/>
    <w:rsid w:val="00443D19"/>
    <w:rsid w:val="004444DB"/>
    <w:rsid w:val="00444BFC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6D20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42E"/>
    <w:rsid w:val="00491F05"/>
    <w:rsid w:val="00492DA2"/>
    <w:rsid w:val="00493666"/>
    <w:rsid w:val="0049502E"/>
    <w:rsid w:val="004969CF"/>
    <w:rsid w:val="00497F47"/>
    <w:rsid w:val="004A34F0"/>
    <w:rsid w:val="004A3908"/>
    <w:rsid w:val="004A40DD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564"/>
    <w:rsid w:val="004F4BCB"/>
    <w:rsid w:val="004F4E15"/>
    <w:rsid w:val="004F53E8"/>
    <w:rsid w:val="004F757D"/>
    <w:rsid w:val="00500C39"/>
    <w:rsid w:val="0050401D"/>
    <w:rsid w:val="00504750"/>
    <w:rsid w:val="00507159"/>
    <w:rsid w:val="00507DDE"/>
    <w:rsid w:val="00510D4B"/>
    <w:rsid w:val="00511326"/>
    <w:rsid w:val="00511465"/>
    <w:rsid w:val="0051223B"/>
    <w:rsid w:val="0051227E"/>
    <w:rsid w:val="00512C16"/>
    <w:rsid w:val="0051315D"/>
    <w:rsid w:val="005172A4"/>
    <w:rsid w:val="00522312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324E"/>
    <w:rsid w:val="00543FB3"/>
    <w:rsid w:val="00544CE4"/>
    <w:rsid w:val="0054584B"/>
    <w:rsid w:val="00550D7E"/>
    <w:rsid w:val="00552B60"/>
    <w:rsid w:val="00554D91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67B07"/>
    <w:rsid w:val="00571665"/>
    <w:rsid w:val="00571A94"/>
    <w:rsid w:val="00574AFF"/>
    <w:rsid w:val="00576D4A"/>
    <w:rsid w:val="005770BF"/>
    <w:rsid w:val="0058019C"/>
    <w:rsid w:val="005870DC"/>
    <w:rsid w:val="00587E39"/>
    <w:rsid w:val="0059270B"/>
    <w:rsid w:val="00592936"/>
    <w:rsid w:val="00593AF7"/>
    <w:rsid w:val="005946B9"/>
    <w:rsid w:val="005948E8"/>
    <w:rsid w:val="00594C44"/>
    <w:rsid w:val="005A23CC"/>
    <w:rsid w:val="005A2642"/>
    <w:rsid w:val="005A3BA6"/>
    <w:rsid w:val="005A5745"/>
    <w:rsid w:val="005A6986"/>
    <w:rsid w:val="005A7E55"/>
    <w:rsid w:val="005B091B"/>
    <w:rsid w:val="005B0A64"/>
    <w:rsid w:val="005B3823"/>
    <w:rsid w:val="005B3D95"/>
    <w:rsid w:val="005B4F06"/>
    <w:rsid w:val="005B7A51"/>
    <w:rsid w:val="005B7B2B"/>
    <w:rsid w:val="005C3340"/>
    <w:rsid w:val="005C346E"/>
    <w:rsid w:val="005C44CB"/>
    <w:rsid w:val="005C6417"/>
    <w:rsid w:val="005C64CC"/>
    <w:rsid w:val="005C6875"/>
    <w:rsid w:val="005D0532"/>
    <w:rsid w:val="005D0796"/>
    <w:rsid w:val="005D3A52"/>
    <w:rsid w:val="005E0929"/>
    <w:rsid w:val="005E14B1"/>
    <w:rsid w:val="005E1D01"/>
    <w:rsid w:val="005E1D95"/>
    <w:rsid w:val="005E57B7"/>
    <w:rsid w:val="005F11DF"/>
    <w:rsid w:val="005F5F10"/>
    <w:rsid w:val="005F7AF4"/>
    <w:rsid w:val="005F7DF4"/>
    <w:rsid w:val="0060129D"/>
    <w:rsid w:val="00604233"/>
    <w:rsid w:val="00604680"/>
    <w:rsid w:val="00605312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2C09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1797"/>
    <w:rsid w:val="006538CE"/>
    <w:rsid w:val="0065393B"/>
    <w:rsid w:val="0065439B"/>
    <w:rsid w:val="006545DD"/>
    <w:rsid w:val="00654DC5"/>
    <w:rsid w:val="00655941"/>
    <w:rsid w:val="00655CA6"/>
    <w:rsid w:val="006608AE"/>
    <w:rsid w:val="00662263"/>
    <w:rsid w:val="006628BD"/>
    <w:rsid w:val="00664339"/>
    <w:rsid w:val="00665366"/>
    <w:rsid w:val="0066764F"/>
    <w:rsid w:val="006702C9"/>
    <w:rsid w:val="00670C35"/>
    <w:rsid w:val="00671DFD"/>
    <w:rsid w:val="00672B90"/>
    <w:rsid w:val="006747FE"/>
    <w:rsid w:val="00677575"/>
    <w:rsid w:val="00681C77"/>
    <w:rsid w:val="0068607D"/>
    <w:rsid w:val="006860F1"/>
    <w:rsid w:val="00691B6B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43DF"/>
    <w:rsid w:val="006C55A4"/>
    <w:rsid w:val="006C5BBE"/>
    <w:rsid w:val="006C6A88"/>
    <w:rsid w:val="006C74DF"/>
    <w:rsid w:val="006D4ED4"/>
    <w:rsid w:val="006D5F32"/>
    <w:rsid w:val="006D6A6A"/>
    <w:rsid w:val="006D6F63"/>
    <w:rsid w:val="006D75E8"/>
    <w:rsid w:val="006E0712"/>
    <w:rsid w:val="006E08E3"/>
    <w:rsid w:val="006E16F5"/>
    <w:rsid w:val="006E191F"/>
    <w:rsid w:val="006E23C6"/>
    <w:rsid w:val="006E2DE3"/>
    <w:rsid w:val="006E3E42"/>
    <w:rsid w:val="006E5C2B"/>
    <w:rsid w:val="006E6FCD"/>
    <w:rsid w:val="006F26D3"/>
    <w:rsid w:val="006F27D4"/>
    <w:rsid w:val="007039D9"/>
    <w:rsid w:val="00704288"/>
    <w:rsid w:val="00705139"/>
    <w:rsid w:val="007122C9"/>
    <w:rsid w:val="0071501B"/>
    <w:rsid w:val="007170D3"/>
    <w:rsid w:val="00717226"/>
    <w:rsid w:val="00717AF4"/>
    <w:rsid w:val="00717B54"/>
    <w:rsid w:val="00717E2E"/>
    <w:rsid w:val="0072184D"/>
    <w:rsid w:val="00726A79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22D4"/>
    <w:rsid w:val="00752EFF"/>
    <w:rsid w:val="00753C18"/>
    <w:rsid w:val="00755C50"/>
    <w:rsid w:val="00756D28"/>
    <w:rsid w:val="007613E7"/>
    <w:rsid w:val="007652EB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8E5"/>
    <w:rsid w:val="00787993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3EA9"/>
    <w:rsid w:val="007D4CC8"/>
    <w:rsid w:val="007D5DEF"/>
    <w:rsid w:val="007D608B"/>
    <w:rsid w:val="007E015B"/>
    <w:rsid w:val="007E0E9D"/>
    <w:rsid w:val="007E24B6"/>
    <w:rsid w:val="007E3C19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262"/>
    <w:rsid w:val="00810E6A"/>
    <w:rsid w:val="00812754"/>
    <w:rsid w:val="00813DE9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421C1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2BF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354B"/>
    <w:rsid w:val="0088458A"/>
    <w:rsid w:val="00884979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49C4"/>
    <w:rsid w:val="008C54AB"/>
    <w:rsid w:val="008D04EA"/>
    <w:rsid w:val="008D1CCE"/>
    <w:rsid w:val="008D28EA"/>
    <w:rsid w:val="008D3059"/>
    <w:rsid w:val="008D3281"/>
    <w:rsid w:val="008D3323"/>
    <w:rsid w:val="008D4538"/>
    <w:rsid w:val="008D5E7D"/>
    <w:rsid w:val="008D6210"/>
    <w:rsid w:val="008E1EBD"/>
    <w:rsid w:val="008E4738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26725"/>
    <w:rsid w:val="009311E3"/>
    <w:rsid w:val="0093282D"/>
    <w:rsid w:val="0093361E"/>
    <w:rsid w:val="0093372D"/>
    <w:rsid w:val="00934D3C"/>
    <w:rsid w:val="00936E8E"/>
    <w:rsid w:val="0093790D"/>
    <w:rsid w:val="00937A2F"/>
    <w:rsid w:val="00940C92"/>
    <w:rsid w:val="00942D38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0A55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1B4"/>
    <w:rsid w:val="0099331F"/>
    <w:rsid w:val="00995301"/>
    <w:rsid w:val="00995B6D"/>
    <w:rsid w:val="00997214"/>
    <w:rsid w:val="00997D9E"/>
    <w:rsid w:val="009A14E4"/>
    <w:rsid w:val="009A466E"/>
    <w:rsid w:val="009A54BB"/>
    <w:rsid w:val="009A7891"/>
    <w:rsid w:val="009B0CD4"/>
    <w:rsid w:val="009B2B83"/>
    <w:rsid w:val="009B4C71"/>
    <w:rsid w:val="009B596A"/>
    <w:rsid w:val="009B7EF1"/>
    <w:rsid w:val="009C094B"/>
    <w:rsid w:val="009C0C6D"/>
    <w:rsid w:val="009C0CC2"/>
    <w:rsid w:val="009C385D"/>
    <w:rsid w:val="009C3F77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94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295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777F9"/>
    <w:rsid w:val="00A80C2A"/>
    <w:rsid w:val="00A8138B"/>
    <w:rsid w:val="00A83589"/>
    <w:rsid w:val="00A8659F"/>
    <w:rsid w:val="00A918BD"/>
    <w:rsid w:val="00A91F46"/>
    <w:rsid w:val="00A92CEC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5D21"/>
    <w:rsid w:val="00AC601E"/>
    <w:rsid w:val="00AC7448"/>
    <w:rsid w:val="00AD1349"/>
    <w:rsid w:val="00AD2DC0"/>
    <w:rsid w:val="00AD3EFC"/>
    <w:rsid w:val="00AD7546"/>
    <w:rsid w:val="00AE02B9"/>
    <w:rsid w:val="00AE0B32"/>
    <w:rsid w:val="00AE184A"/>
    <w:rsid w:val="00AE24A6"/>
    <w:rsid w:val="00AE3A9B"/>
    <w:rsid w:val="00AE466D"/>
    <w:rsid w:val="00AE4F32"/>
    <w:rsid w:val="00AE6859"/>
    <w:rsid w:val="00AE6DEC"/>
    <w:rsid w:val="00AE75D5"/>
    <w:rsid w:val="00AF1696"/>
    <w:rsid w:val="00AF24BE"/>
    <w:rsid w:val="00AF2E24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13A4C"/>
    <w:rsid w:val="00B2146E"/>
    <w:rsid w:val="00B21FC8"/>
    <w:rsid w:val="00B2547C"/>
    <w:rsid w:val="00B30C5E"/>
    <w:rsid w:val="00B31ABF"/>
    <w:rsid w:val="00B3271C"/>
    <w:rsid w:val="00B34792"/>
    <w:rsid w:val="00B356F6"/>
    <w:rsid w:val="00B35BCC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53937"/>
    <w:rsid w:val="00B610A5"/>
    <w:rsid w:val="00B629F0"/>
    <w:rsid w:val="00B633E6"/>
    <w:rsid w:val="00B640FC"/>
    <w:rsid w:val="00B64865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191"/>
    <w:rsid w:val="00BE4682"/>
    <w:rsid w:val="00BE4AA1"/>
    <w:rsid w:val="00BE57BB"/>
    <w:rsid w:val="00BE5EF2"/>
    <w:rsid w:val="00BE6023"/>
    <w:rsid w:val="00BF1DD0"/>
    <w:rsid w:val="00BF6213"/>
    <w:rsid w:val="00BF7077"/>
    <w:rsid w:val="00BF79E2"/>
    <w:rsid w:val="00C03CDF"/>
    <w:rsid w:val="00C041A3"/>
    <w:rsid w:val="00C078EA"/>
    <w:rsid w:val="00C10481"/>
    <w:rsid w:val="00C110A4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3115"/>
    <w:rsid w:val="00C36B79"/>
    <w:rsid w:val="00C41CCA"/>
    <w:rsid w:val="00C4427A"/>
    <w:rsid w:val="00C47BB2"/>
    <w:rsid w:val="00C513C2"/>
    <w:rsid w:val="00C51C1A"/>
    <w:rsid w:val="00C52CDF"/>
    <w:rsid w:val="00C54340"/>
    <w:rsid w:val="00C609FE"/>
    <w:rsid w:val="00C60CB0"/>
    <w:rsid w:val="00C60DFD"/>
    <w:rsid w:val="00C61DE3"/>
    <w:rsid w:val="00C63EC4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58A"/>
    <w:rsid w:val="00C94D36"/>
    <w:rsid w:val="00C965A4"/>
    <w:rsid w:val="00C967DE"/>
    <w:rsid w:val="00CA1429"/>
    <w:rsid w:val="00CA2E4E"/>
    <w:rsid w:val="00CA4583"/>
    <w:rsid w:val="00CA6773"/>
    <w:rsid w:val="00CA7111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27A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88B"/>
    <w:rsid w:val="00D06041"/>
    <w:rsid w:val="00D06239"/>
    <w:rsid w:val="00D10484"/>
    <w:rsid w:val="00D1125C"/>
    <w:rsid w:val="00D128D1"/>
    <w:rsid w:val="00D13843"/>
    <w:rsid w:val="00D15B26"/>
    <w:rsid w:val="00D15F20"/>
    <w:rsid w:val="00D2151D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1C1E"/>
    <w:rsid w:val="00D42DA8"/>
    <w:rsid w:val="00D449CF"/>
    <w:rsid w:val="00D44A63"/>
    <w:rsid w:val="00D45AC4"/>
    <w:rsid w:val="00D46488"/>
    <w:rsid w:val="00D466ED"/>
    <w:rsid w:val="00D46842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48BF"/>
    <w:rsid w:val="00D951B6"/>
    <w:rsid w:val="00D95B0C"/>
    <w:rsid w:val="00D96114"/>
    <w:rsid w:val="00D97344"/>
    <w:rsid w:val="00DA0352"/>
    <w:rsid w:val="00DA1129"/>
    <w:rsid w:val="00DA23F0"/>
    <w:rsid w:val="00DA2614"/>
    <w:rsid w:val="00DA321D"/>
    <w:rsid w:val="00DA7FA9"/>
    <w:rsid w:val="00DB4E2B"/>
    <w:rsid w:val="00DB4F7A"/>
    <w:rsid w:val="00DB54C1"/>
    <w:rsid w:val="00DB7A44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75F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49DD"/>
    <w:rsid w:val="00E05439"/>
    <w:rsid w:val="00E071C0"/>
    <w:rsid w:val="00E07A3F"/>
    <w:rsid w:val="00E07E69"/>
    <w:rsid w:val="00E11FE2"/>
    <w:rsid w:val="00E12419"/>
    <w:rsid w:val="00E146A8"/>
    <w:rsid w:val="00E17DAA"/>
    <w:rsid w:val="00E217A3"/>
    <w:rsid w:val="00E21CE0"/>
    <w:rsid w:val="00E25A9C"/>
    <w:rsid w:val="00E261B9"/>
    <w:rsid w:val="00E26E5D"/>
    <w:rsid w:val="00E312DB"/>
    <w:rsid w:val="00E31D87"/>
    <w:rsid w:val="00E32D59"/>
    <w:rsid w:val="00E33DD9"/>
    <w:rsid w:val="00E34258"/>
    <w:rsid w:val="00E35BA2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5C22"/>
    <w:rsid w:val="00E8765E"/>
    <w:rsid w:val="00E90262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2F7D"/>
    <w:rsid w:val="00EC3020"/>
    <w:rsid w:val="00EC34BC"/>
    <w:rsid w:val="00EC450B"/>
    <w:rsid w:val="00EC4CC7"/>
    <w:rsid w:val="00EC7219"/>
    <w:rsid w:val="00EC7AD7"/>
    <w:rsid w:val="00ED03E7"/>
    <w:rsid w:val="00ED2C38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07181"/>
    <w:rsid w:val="00F07327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6042"/>
    <w:rsid w:val="00F27564"/>
    <w:rsid w:val="00F30801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666A3"/>
    <w:rsid w:val="00F71C7C"/>
    <w:rsid w:val="00F72F58"/>
    <w:rsid w:val="00F80474"/>
    <w:rsid w:val="00F8307D"/>
    <w:rsid w:val="00F84BFF"/>
    <w:rsid w:val="00F84D57"/>
    <w:rsid w:val="00F86B82"/>
    <w:rsid w:val="00F9170F"/>
    <w:rsid w:val="00F922AA"/>
    <w:rsid w:val="00F9507F"/>
    <w:rsid w:val="00F95B23"/>
    <w:rsid w:val="00FA17B2"/>
    <w:rsid w:val="00FA1C91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0BFC"/>
    <w:rsid w:val="00FD12A3"/>
    <w:rsid w:val="00FD18B2"/>
    <w:rsid w:val="00FD3AF2"/>
    <w:rsid w:val="00FD7D0C"/>
    <w:rsid w:val="00FE0AFB"/>
    <w:rsid w:val="00FE2A3B"/>
    <w:rsid w:val="00FE2BB4"/>
    <w:rsid w:val="00FE2F7F"/>
    <w:rsid w:val="00FE3CC6"/>
    <w:rsid w:val="00FE4512"/>
    <w:rsid w:val="00FE4B13"/>
    <w:rsid w:val="00FE4CF4"/>
    <w:rsid w:val="00FE5691"/>
    <w:rsid w:val="00FF00EA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B8D401F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2B2CDF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3FBC22E8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6D94E41"/>
    <w:rsid w:val="4985D4BE"/>
    <w:rsid w:val="4CC560BF"/>
    <w:rsid w:val="4D04151A"/>
    <w:rsid w:val="4D54D746"/>
    <w:rsid w:val="4E0EF0D1"/>
    <w:rsid w:val="4E412C67"/>
    <w:rsid w:val="4F4DC1C5"/>
    <w:rsid w:val="4F5D6062"/>
    <w:rsid w:val="4FF5D099"/>
    <w:rsid w:val="50D36C47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5FF5DCB4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A99CA97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2C72F93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1D0D2"/>
  <w15:docId w15:val="{C144C916-D4E6-4268-BFE8-1E008DC3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D5E7D"/>
    <w:pPr>
      <w:tabs>
        <w:tab w:val="right" w:pos="9026"/>
      </w:tabs>
    </w:pPr>
    <w:rPr>
      <w:rFonts w:ascii="Verdana" w:hAnsi="Verdana"/>
      <w:b/>
      <w:color w:val="43C7F4" w:themeColor="accent1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8D5E7D"/>
    <w:rPr>
      <w:rFonts w:ascii="Verdana" w:eastAsiaTheme="minorEastAsia" w:hAnsi="Verdana"/>
      <w:b/>
      <w:color w:val="43C7F4" w:themeColor="accent1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8D5E7D"/>
    <w:rPr>
      <w:rFonts w:ascii="Verdana" w:eastAsiaTheme="minorEastAsia" w:hAnsi="Verdan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8D5E7D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customStyle="1" w:styleId="Default">
    <w:name w:val="Default"/>
    <w:rsid w:val="00813D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5439B"/>
  </w:style>
  <w:style w:type="character" w:customStyle="1" w:styleId="eop">
    <w:name w:val="eop"/>
    <w:basedOn w:val="DefaultParagraphFont"/>
    <w:rsid w:val="0065439B"/>
  </w:style>
  <w:style w:type="paragraph" w:styleId="Subtitle">
    <w:name w:val="Subtitle"/>
    <w:next w:val="Normal"/>
    <w:link w:val="SubtitleChar"/>
    <w:uiPriority w:val="11"/>
    <w:qFormat/>
    <w:rsid w:val="00567B07"/>
    <w:pPr>
      <w:spacing w:before="360" w:after="360" w:line="240" w:lineRule="auto"/>
      <w:jc w:val="center"/>
    </w:pPr>
    <w:rPr>
      <w:rFonts w:ascii="Calibri" w:eastAsiaTheme="minorEastAsia" w:hAnsi="Calibri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567B07"/>
    <w:rPr>
      <w:rFonts w:ascii="Calibri" w:eastAsiaTheme="minorEastAsia" w:hAnsi="Calibri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sid w:val="00F260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6042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88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354B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88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354B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mmsalliance.com.au/Documents/all/codes/c65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F0D68CDA-7355-42CB-BB1F-EEC7557A0880}">
    <t:Anchor>
      <t:Comment id="1626834996"/>
    </t:Anchor>
    <t:History>
      <t:Event id="{EF5669CF-58EE-46BF-AD10-9DD0AAA33518}" time="2023-03-07T23:23:42.817Z">
        <t:Attribution userId="S::elie.antonios@accan.org.au::371ceed4-f92c-43d3-ab0e-41eeedea3d9f" userProvider="AD" userName="Elie Antonios"/>
        <t:Anchor>
          <t:Comment id="1626834996"/>
        </t:Anchor>
        <t:Create/>
      </t:Event>
      <t:Event id="{EC2E4D17-8B37-4800-A091-0FE6D6586F26}" time="2023-03-07T23:23:42.817Z">
        <t:Attribution userId="S::elie.antonios@accan.org.au::371ceed4-f92c-43d3-ab0e-41eeedea3d9f" userProvider="AD" userName="Elie Antonios"/>
        <t:Anchor>
          <t:Comment id="1626834996"/>
        </t:Anchor>
        <t:Assign userId="S::samuel.kininmonth@accan.org.au::ca85365f-da3c-455b-b3d0-3dfb882ec46e" userProvider="AD" userName="Samuel Kininmonth"/>
      </t:Event>
      <t:Event id="{3428EB19-7E20-4A40-9D7B-7281E879BFCE}" time="2023-03-07T23:23:42.817Z">
        <t:Attribution userId="S::elie.antonios@accan.org.au::371ceed4-f92c-43d3-ab0e-41eeedea3d9f" userProvider="AD" userName="Elie Antonios"/>
        <t:Anchor>
          <t:Comment id="1626834996"/>
        </t:Anchor>
        <t:SetTitle title="@Samuel Kininmonth I think you need to put 2023 here"/>
      </t:Event>
      <t:Event id="{07858BB7-E4CB-424E-932E-29E5B86ECAD9}" time="2023-03-08T00:15:10.646Z">
        <t:Attribution userId="S::samuel.kininmonth@accan.org.au::ca85365f-da3c-455b-b3d0-3dfb882ec46e" userProvider="AD" userName="Samuel Kininmonth"/>
        <t:Progress percentComplete="100"/>
      </t:Event>
    </t:History>
  </t:Task>
  <t:Task id="{E5DCAE54-9179-4507-858E-8069A28F35EE}">
    <t:Anchor>
      <t:Comment id="1429323330"/>
    </t:Anchor>
    <t:History>
      <t:Event id="{386B3426-9950-4B41-A375-966F7D520B7D}" time="2023-03-07T23:25:14.053Z">
        <t:Attribution userId="S::elie.antonios@accan.org.au::371ceed4-f92c-43d3-ab0e-41eeedea3d9f" userProvider="AD" userName="Elie Antonios"/>
        <t:Anchor>
          <t:Comment id="1429323330"/>
        </t:Anchor>
        <t:Create/>
      </t:Event>
      <t:Event id="{1E8097E6-49AD-4186-BAC3-788D8C1FD301}" time="2023-03-07T23:25:14.053Z">
        <t:Attribution userId="S::elie.antonios@accan.org.au::371ceed4-f92c-43d3-ab0e-41eeedea3d9f" userProvider="AD" userName="Elie Antonios"/>
        <t:Anchor>
          <t:Comment id="1429323330"/>
        </t:Anchor>
        <t:Assign userId="S::samuel.kininmonth@accan.org.au::ca85365f-da3c-455b-b3d0-3dfb882ec46e" userProvider="AD" userName="Samuel Kininmonth"/>
      </t:Event>
      <t:Event id="{D99099F5-2991-4581-91C9-7A78A22EB4B2}" time="2023-03-07T23:25:14.053Z">
        <t:Attribution userId="S::elie.antonios@accan.org.au::371ceed4-f92c-43d3-ab0e-41eeedea3d9f" userProvider="AD" userName="Elie Antonios"/>
        <t:Anchor>
          <t:Comment id="1429323330"/>
        </t:Anchor>
        <t:SetTitle title="@Samuel Kininmonth Insert your contact details- phone/email"/>
      </t:Event>
      <t:Event id="{73A12D23-FDDA-45B3-9314-0B49705B7C0A}" time="2023-03-08T00:17:02.138Z">
        <t:Attribution userId="S::samuel.kininmonth@accan.org.au::ca85365f-da3c-455b-b3d0-3dfb882ec46e" userProvider="AD" userName="Samuel Kininmonth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1B8366B727E549B51F19B2B16DD61A" ma:contentTypeVersion="18" ma:contentTypeDescription="Create a new document." ma:contentTypeScope="" ma:versionID="fdd00d43ac5bef482e207d207edaa9a7">
  <xsd:schema xmlns:xsd="http://www.w3.org/2001/XMLSchema" xmlns:xs="http://www.w3.org/2001/XMLSchema" xmlns:p="http://schemas.microsoft.com/office/2006/metadata/properties" xmlns:ns2="a8216cc2-e404-46cc-a0b4-4841820a541e" xmlns:ns3="2afa1a33-c191-48ee-b288-192490d33fec" targetNamespace="http://schemas.microsoft.com/office/2006/metadata/properties" ma:root="true" ma:fieldsID="9ed73141bdf1edc26e4c134feb67c801" ns2:_="" ns3:_="">
    <xsd:import namespace="a8216cc2-e404-46cc-a0b4-4841820a541e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16cc2-e404-46cc-a0b4-4841820a5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a8216cc2-e404-46cc-a0b4-4841820a541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35BDF9-920E-45EC-93F2-6B08DE3C29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16cc2-e404-46cc-a0b4-4841820a541e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a8216cc2-e404-46cc-a0b4-4841820a541e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5</TotalTime>
  <Pages>1</Pages>
  <Words>281</Words>
  <Characters>1604</Characters>
  <Application>Microsoft Office Word</Application>
  <DocSecurity>0</DocSecurity>
  <Lines>13</Lines>
  <Paragraphs>3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Samuel Kininmonth</cp:lastModifiedBy>
  <cp:revision>2</cp:revision>
  <cp:lastPrinted>2022-03-29T02:13:00Z</cp:lastPrinted>
  <dcterms:created xsi:type="dcterms:W3CDTF">2023-05-10T23:17:00Z</dcterms:created>
  <dcterms:modified xsi:type="dcterms:W3CDTF">2023-05-10T23:17:00Z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0x0101008E1B8366B727E549B51F19B2B16DD61A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