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B4E9292" w14:textId="2716EBA5" w:rsidR="001A1275" w:rsidRDefault="000055C2">
      <w:pPr>
        <w:spacing w:after="0" w:line="240" w:lineRule="auto"/>
      </w:pPr>
      <w:r>
        <w:rPr>
          <w:noProof/>
        </w:rPr>
        <mc:AlternateContent>
          <mc:Choice Requires="wpg">
            <w:drawing>
              <wp:anchor distT="0" distB="0" distL="114300" distR="114300" simplePos="0" relativeHeight="251663360" behindDoc="0" locked="0" layoutInCell="1" allowOverlap="1" wp14:anchorId="355AF3AE" wp14:editId="71A7F630">
                <wp:simplePos x="0" y="0"/>
                <wp:positionH relativeFrom="column">
                  <wp:posOffset>-1080135</wp:posOffset>
                </wp:positionH>
                <wp:positionV relativeFrom="paragraph">
                  <wp:posOffset>-3810</wp:posOffset>
                </wp:positionV>
                <wp:extent cx="7560945" cy="7791450"/>
                <wp:effectExtent l="0" t="0" r="1905" b="0"/>
                <wp:wrapNone/>
                <wp:docPr id="31" name="Group 31"/>
                <wp:cNvGraphicFramePr/>
                <a:graphic xmlns:a="http://schemas.openxmlformats.org/drawingml/2006/main">
                  <a:graphicData uri="http://schemas.microsoft.com/office/word/2010/wordprocessingGroup">
                    <wpg:wgp>
                      <wpg:cNvGrpSpPr/>
                      <wpg:grpSpPr>
                        <a:xfrm>
                          <a:off x="0" y="0"/>
                          <a:ext cx="7560945" cy="7791450"/>
                          <a:chOff x="0" y="0"/>
                          <a:chExt cx="7560945" cy="7791450"/>
                        </a:xfrm>
                      </wpg:grpSpPr>
                      <pic:pic xmlns:pic="http://schemas.openxmlformats.org/drawingml/2006/picture">
                        <pic:nvPicPr>
                          <pic:cNvPr id="27" name="Picture 27" descr="A picture containing person, outdoor, man, wearing&#10;&#10;Description automatically generated"/>
                          <pic:cNvPicPr>
                            <a:picLocks noChangeAspect="1"/>
                          </pic:cNvPicPr>
                        </pic:nvPicPr>
                        <pic:blipFill>
                          <a:blip r:embed="rId8"/>
                          <a:stretch>
                            <a:fillRect/>
                          </a:stretch>
                        </pic:blipFill>
                        <pic:spPr>
                          <a:xfrm>
                            <a:off x="0" y="0"/>
                            <a:ext cx="7560945" cy="5039995"/>
                          </a:xfrm>
                          <a:prstGeom prst="rect">
                            <a:avLst/>
                          </a:prstGeom>
                        </pic:spPr>
                      </pic:pic>
                      <pic:pic xmlns:pic="http://schemas.openxmlformats.org/drawingml/2006/picture">
                        <pic:nvPicPr>
                          <pic:cNvPr id="30" name="Picture 30"/>
                          <pic:cNvPicPr>
                            <a:picLocks noChangeAspect="1"/>
                          </pic:cNvPicPr>
                        </pic:nvPicPr>
                        <pic:blipFill>
                          <a:blip r:embed="rId9"/>
                          <a:stretch>
                            <a:fillRect/>
                          </a:stretch>
                        </pic:blipFill>
                        <pic:spPr>
                          <a:xfrm>
                            <a:off x="361950" y="5410200"/>
                            <a:ext cx="6890385" cy="2381250"/>
                          </a:xfrm>
                          <a:prstGeom prst="rect">
                            <a:avLst/>
                          </a:prstGeom>
                        </pic:spPr>
                      </pic:pic>
                    </wpg:wgp>
                  </a:graphicData>
                </a:graphic>
              </wp:anchor>
            </w:drawing>
          </mc:Choice>
          <mc:Fallback>
            <w:pict>
              <v:group w14:anchorId="0BB72B56" id="Group 31" o:spid="_x0000_s1026" style="position:absolute;margin-left:-85.05pt;margin-top:-.3pt;width:595.35pt;height:613.5pt;z-index:251663360" coordsize="75609,779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A picture containing person, outdoor, man, wearing&#10;&#10;Description automatically generated" style="position:absolute;width:75609;height:50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">
                  <v:imagedata r:id="rId10" o:title="A picture containing person, outdoor, man, wearing&#10;&#10;Description automatically generated"/>
                </v:shape>
                <v:shape id="Picture 30" o:spid="_x0000_s1028" type="#_x0000_t75" style="position:absolute;left:3619;top:54102;width:68904;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">
                  <v:imagedata r:id="rId11" o:title=""/>
                </v:shape>
              </v:group>
            </w:pict>
          </mc:Fallback>
        </mc:AlternateContent>
      </w:r>
      <w:r w:rsidR="001A1275">
        <w:br w:type="page"/>
      </w:r>
    </w:p>
    <w:p w14:paraId="70A87B6A" w14:textId="288BEEA2" w:rsidR="00632F82" w:rsidRPr="004E682E" w:rsidRDefault="00AF3E68" w:rsidP="00B11E1C">
      <w:r w:rsidRPr="00C74860">
        <w:lastRenderedPageBreak/>
        <w:t>“</w:t>
      </w:r>
      <w:r w:rsidR="00C74860" w:rsidRPr="00C74860">
        <w:t>Still waiting… Costing wait times for telecommunications consumers</w:t>
      </w:r>
      <w:r w:rsidRPr="00C74860">
        <w:t>”</w:t>
      </w:r>
    </w:p>
    <w:p w14:paraId="0A937D7C" w14:textId="1042A539" w:rsidR="00632F82" w:rsidRPr="004E682E" w:rsidRDefault="00FE66F4" w:rsidP="00B11E1C">
      <w:r>
        <w:t>Hannah Wood</w:t>
      </w:r>
    </w:p>
    <w:p w14:paraId="0CCE842B" w14:textId="7CFB701E" w:rsidR="00632F82" w:rsidRPr="004E682E" w:rsidRDefault="00AF3E68" w:rsidP="00B11E1C">
      <w:r w:rsidRPr="004E682E">
        <w:t>Published in</w:t>
      </w:r>
      <w:r w:rsidR="00FE66F4">
        <w:t xml:space="preserve"> 2020</w:t>
      </w:r>
    </w:p>
    <w:p w14:paraId="69B1174C" w14:textId="77777777" w:rsidR="00632F82" w:rsidRPr="009C262E" w:rsidRDefault="00AF3E68" w:rsidP="00B11E1C">
      <w:r w:rsidRPr="004E682E">
        <w:t xml:space="preserve">The operation of the Australian Communications Consumer Action Network is made possible by funding provided by the Commonwealth of Australia under section 593 of the </w:t>
      </w:r>
      <w:r w:rsidRPr="004E682E">
        <w:rPr>
          <w:i/>
        </w:rPr>
        <w:t>Telecommunications Act 1997</w:t>
      </w:r>
      <w:r w:rsidRPr="004E682E">
        <w:t xml:space="preserve">. This funding is recovered from charges on </w:t>
      </w:r>
      <w:r w:rsidRPr="009C262E">
        <w:t>telecommunications carriers.</w:t>
      </w:r>
    </w:p>
    <w:p w14:paraId="49D7A8DB" w14:textId="787040A9" w:rsidR="00632F82" w:rsidRPr="004E682E" w:rsidRDefault="00FE66F4" w:rsidP="00B11E1C">
      <w:r w:rsidRPr="00C74860">
        <w:t>Colmar Brunton</w:t>
      </w:r>
      <w:r w:rsidR="00AF3E68" w:rsidRPr="006B02F5">
        <w:rPr>
          <w:highlight w:val="yellow"/>
        </w:rPr>
        <w:br/>
      </w:r>
      <w:r w:rsidR="00AF3E68" w:rsidRPr="00C74860">
        <w:t xml:space="preserve">Website: </w:t>
      </w:r>
      <w:hyperlink r:id="rId12" w:history="1">
        <w:r w:rsidR="00C74860" w:rsidRPr="00C74860">
          <w:rPr>
            <w:rStyle w:val="Hyperlink"/>
          </w:rPr>
          <w:t>https://www.colmarbrunton.com.au/</w:t>
        </w:r>
      </w:hyperlink>
      <w:r w:rsidR="00C74860" w:rsidRPr="00C74860">
        <w:t xml:space="preserve">  </w:t>
      </w:r>
      <w:r w:rsidR="009E5BAB" w:rsidRPr="00C74860">
        <w:t xml:space="preserve"> </w:t>
      </w:r>
      <w:r w:rsidR="00AF3E68" w:rsidRPr="00C74860">
        <w:br/>
        <w:t xml:space="preserve">Email: </w:t>
      </w:r>
      <w:hyperlink r:id="rId13" w:history="1">
        <w:r w:rsidR="00C74860" w:rsidRPr="00C74860">
          <w:rPr>
            <w:rStyle w:val="Hyperlink"/>
          </w:rPr>
          <w:t>hannah.wood@colmarbrunton.com</w:t>
        </w:r>
      </w:hyperlink>
      <w:r w:rsidR="00C74860" w:rsidRPr="00C74860">
        <w:t xml:space="preserve"> </w:t>
      </w:r>
      <w:r w:rsidR="00AF3E68" w:rsidRPr="006B02F5">
        <w:rPr>
          <w:highlight w:val="yellow"/>
        </w:rPr>
        <w:br/>
      </w:r>
      <w:r w:rsidR="00AF3E68" w:rsidRPr="009C262E">
        <w:t xml:space="preserve">Telephone: </w:t>
      </w:r>
      <w:r w:rsidR="00C74860">
        <w:t xml:space="preserve">+61 </w:t>
      </w:r>
      <w:r w:rsidR="00C74860" w:rsidRPr="00C74860">
        <w:t>2 9568 8368</w:t>
      </w:r>
    </w:p>
    <w:p w14:paraId="7175C920" w14:textId="77777777" w:rsidR="00311FCC" w:rsidRDefault="00AF3E68" w:rsidP="00B11E1C">
      <w:r w:rsidRPr="004E682E">
        <w:t>Australian Communications Consumer Action Network</w:t>
      </w:r>
      <w:r w:rsidRPr="004E682E">
        <w:br/>
        <w:t xml:space="preserve">Website: </w:t>
      </w:r>
      <w:hyperlink r:id="rId14" w:tooltip="ACCAN website [opens in separate window]" w:history="1">
        <w:r w:rsidR="00560CC4" w:rsidRPr="00035418">
          <w:rPr>
            <w:rStyle w:val="Hyperlink"/>
          </w:rPr>
          <w:t>www.accan.org.au</w:t>
        </w:r>
      </w:hyperlink>
      <w:r w:rsidR="00560CC4">
        <w:t xml:space="preserve"> </w:t>
      </w:r>
      <w:r w:rsidRPr="004E682E">
        <w:br/>
        <w:t xml:space="preserve">Email: </w:t>
      </w:r>
      <w:hyperlink r:id="rId15" w:history="1">
        <w:r w:rsidR="000B097C" w:rsidRPr="00342615">
          <w:rPr>
            <w:rStyle w:val="Hyperlink"/>
          </w:rPr>
          <w:t>research@accan.org.au</w:t>
        </w:r>
      </w:hyperlink>
      <w:r w:rsidR="00560CC4">
        <w:t xml:space="preserve"> </w:t>
      </w:r>
      <w:r w:rsidR="000B097C">
        <w:br/>
        <w:t>Telephone: +61 2</w:t>
      </w:r>
      <w:r w:rsidRPr="004E682E">
        <w:t xml:space="preserve"> 9288 4000</w:t>
      </w:r>
    </w:p>
    <w:p w14:paraId="4EB1BC39" w14:textId="77777777" w:rsidR="00632F82" w:rsidRPr="004E682E" w:rsidRDefault="00560CC4" w:rsidP="00B11E1C">
      <w:r w:rsidRPr="00560CC4">
        <w:rPr>
          <w:iCs/>
        </w:rPr>
        <w:t xml:space="preserve">If you are deaf, or have a hearing or speech impairment, contact us through the National Relay Service: </w:t>
      </w:r>
      <w:hyperlink r:id="rId16" w:tooltip="Relay Service website [opens in separate window]" w:history="1">
        <w:r w:rsidR="00311FCC">
          <w:rPr>
            <w:rStyle w:val="Hyperlink"/>
            <w:iCs/>
          </w:rPr>
          <w:t>https://www.communications.gov.au/what-we-do/phone/services-people-disability/accesshub/national-relay-service/service-features/national-relay-service-call-numbers</w:t>
        </w:r>
      </w:hyperlink>
      <w:r w:rsidRPr="00560CC4">
        <w:rPr>
          <w:iCs/>
        </w:rPr>
        <w:t>.</w:t>
      </w:r>
    </w:p>
    <w:p w14:paraId="4E8DC7FB" w14:textId="3A63C26C" w:rsidR="00632F82" w:rsidRPr="004E682E" w:rsidRDefault="00AF3E68" w:rsidP="00B11E1C">
      <w:r w:rsidRPr="004E682E">
        <w:t xml:space="preserve">This work is copyright, licensed under the Creative Commons Attribution </w:t>
      </w:r>
      <w:r w:rsidR="00435A18">
        <w:t>4</w:t>
      </w:r>
      <w:r w:rsidRPr="004E682E">
        <w:t xml:space="preserve">.0 </w:t>
      </w:r>
      <w:r w:rsidR="00435A18">
        <w:t>International</w:t>
      </w:r>
      <w:r w:rsidRPr="004E682E">
        <w:t xml:space="preserve"> Licen</w:t>
      </w:r>
      <w:r w:rsidR="00435A18">
        <w:t>s</w:t>
      </w:r>
      <w:r w:rsidRPr="004E682E">
        <w:t xml:space="preserve">e. You are free to cite, copy, communicate and adapt this work, so long as you attribute </w:t>
      </w:r>
      <w:r w:rsidR="00C74860">
        <w:t>“Colmar Brunton</w:t>
      </w:r>
      <w:r w:rsidRPr="004E682E">
        <w:t xml:space="preserve"> </w:t>
      </w:r>
      <w:r w:rsidR="00D70CAA">
        <w:t>and</w:t>
      </w:r>
      <w:r w:rsidRPr="004E682E">
        <w:t xml:space="preserve"> the Australian Communications Consumer Action Network</w:t>
      </w:r>
      <w:r w:rsidR="00D70CAA">
        <w:t xml:space="preserve"> (ACCAN)</w:t>
      </w:r>
      <w:r w:rsidRPr="004E682E">
        <w:t>”. To view a copy of this licen</w:t>
      </w:r>
      <w:r w:rsidR="00435A18">
        <w:t>c</w:t>
      </w:r>
      <w:r w:rsidRPr="004E682E">
        <w:t xml:space="preserve">e, visit </w:t>
      </w:r>
      <w:hyperlink r:id="rId17" w:history="1">
        <w:r w:rsidR="00435A18" w:rsidRPr="00435A18">
          <w:rPr>
            <w:rStyle w:val="Hyperlink"/>
          </w:rPr>
          <w:t>http://creativecommons.org/licenses/by/4.0/</w:t>
        </w:r>
      </w:hyperlink>
    </w:p>
    <w:p w14:paraId="303DBD4E" w14:textId="748F4AAA" w:rsidR="00951E6D" w:rsidRDefault="005965ED" w:rsidP="00B11E1C">
      <w:pPr>
        <w:sectPr w:rsidR="00951E6D" w:rsidSect="000055C2">
          <w:footerReference w:type="default" r:id="rId18"/>
          <w:footerReference w:type="first" r:id="rId19"/>
          <w:pgSz w:w="11906" w:h="16838"/>
          <w:pgMar w:top="1701" w:right="1701" w:bottom="2698" w:left="1701" w:header="720" w:footer="0" w:gutter="0"/>
          <w:pgNumType w:start="1"/>
          <w:cols w:space="720"/>
          <w:docGrid w:linePitch="299"/>
        </w:sectPr>
      </w:pPr>
      <w:bookmarkStart w:id="0" w:name="h.gjdgxs" w:colFirst="0" w:colLast="0"/>
      <w:bookmarkEnd w:id="0"/>
      <w:r w:rsidRPr="004E682E">
        <w:t>.</w:t>
      </w:r>
    </w:p>
    <w:p w14:paraId="0DFB1F5A" w14:textId="77777777" w:rsidR="00565B94" w:rsidRPr="00746ED0" w:rsidRDefault="00565B94" w:rsidP="00565B94">
      <w:pPr>
        <w:pStyle w:val="Heading1"/>
      </w:pPr>
      <w:bookmarkStart w:id="1" w:name="h.30j0zll" w:colFirst="0" w:colLast="0"/>
      <w:bookmarkStart w:id="2" w:name="h.1fob9te" w:colFirst="0" w:colLast="0"/>
      <w:bookmarkStart w:id="3" w:name="_Toc44423181"/>
      <w:bookmarkEnd w:id="1"/>
      <w:bookmarkEnd w:id="2"/>
      <w:r w:rsidRPr="00746ED0">
        <w:lastRenderedPageBreak/>
        <w:t>Table of Cont</w:t>
      </w:r>
      <w:r w:rsidRPr="00240AA7">
        <w:t>ent</w:t>
      </w:r>
      <w:r w:rsidRPr="00746ED0">
        <w:t>s</w:t>
      </w:r>
      <w:bookmarkEnd w:id="3"/>
    </w:p>
    <w:p w14:paraId="43FF4B8C" w14:textId="32A0463A" w:rsidR="002D7666" w:rsidRDefault="00565B94" w:rsidP="00052E06">
      <w:pPr>
        <w:pStyle w:val="TOC1"/>
        <w:tabs>
          <w:tab w:val="right" w:leader="dot" w:pos="8494"/>
        </w:tabs>
        <w:rPr>
          <w:rFonts w:asciiTheme="minorHAnsi" w:eastAsiaTheme="minorEastAsia" w:hAnsiTheme="minorHAnsi" w:cstheme="minorBidi"/>
          <w:noProof/>
          <w:szCs w:val="22"/>
        </w:rPr>
      </w:pPr>
      <w:r>
        <w:fldChar w:fldCharType="begin"/>
      </w:r>
      <w:r>
        <w:instrText xml:space="preserve"> TOC \o "1-3" \h \z \u </w:instrText>
      </w:r>
      <w:r>
        <w:fldChar w:fldCharType="separate"/>
      </w:r>
    </w:p>
    <w:p w14:paraId="340217AC" w14:textId="4D0EB7A6" w:rsidR="002D7666" w:rsidRDefault="00D8168C">
      <w:pPr>
        <w:pStyle w:val="TOC1"/>
        <w:tabs>
          <w:tab w:val="right" w:leader="dot" w:pos="8494"/>
        </w:tabs>
        <w:rPr>
          <w:rFonts w:asciiTheme="minorHAnsi" w:eastAsiaTheme="minorEastAsia" w:hAnsiTheme="minorHAnsi" w:cstheme="minorBidi"/>
          <w:noProof/>
          <w:szCs w:val="22"/>
        </w:rPr>
      </w:pPr>
      <w:hyperlink w:anchor="_Toc44423183" w:history="1">
        <w:r w:rsidR="002D7666" w:rsidRPr="009819DB">
          <w:rPr>
            <w:rStyle w:val="Hyperlink"/>
            <w:noProof/>
          </w:rPr>
          <w:t>Executive summary</w:t>
        </w:r>
        <w:r w:rsidR="002D7666">
          <w:rPr>
            <w:noProof/>
            <w:webHidden/>
          </w:rPr>
          <w:tab/>
        </w:r>
        <w:r w:rsidR="002D7666">
          <w:rPr>
            <w:noProof/>
            <w:webHidden/>
          </w:rPr>
          <w:fldChar w:fldCharType="begin"/>
        </w:r>
        <w:r w:rsidR="002D7666">
          <w:rPr>
            <w:noProof/>
            <w:webHidden/>
          </w:rPr>
          <w:instrText xml:space="preserve"> PAGEREF _Toc44423183 \h </w:instrText>
        </w:r>
        <w:r w:rsidR="002D7666">
          <w:rPr>
            <w:noProof/>
            <w:webHidden/>
          </w:rPr>
        </w:r>
        <w:r w:rsidR="002D7666">
          <w:rPr>
            <w:noProof/>
            <w:webHidden/>
          </w:rPr>
          <w:fldChar w:fldCharType="separate"/>
        </w:r>
        <w:r w:rsidR="002D7666">
          <w:rPr>
            <w:noProof/>
            <w:webHidden/>
          </w:rPr>
          <w:t>1</w:t>
        </w:r>
        <w:r w:rsidR="002D7666">
          <w:rPr>
            <w:noProof/>
            <w:webHidden/>
          </w:rPr>
          <w:fldChar w:fldCharType="end"/>
        </w:r>
      </w:hyperlink>
    </w:p>
    <w:p w14:paraId="4F52E4D8" w14:textId="75E3B6F1" w:rsidR="002D7666" w:rsidRDefault="00D8168C">
      <w:pPr>
        <w:pStyle w:val="TOC2"/>
        <w:tabs>
          <w:tab w:val="right" w:leader="dot" w:pos="8494"/>
        </w:tabs>
        <w:rPr>
          <w:rFonts w:asciiTheme="minorHAnsi" w:eastAsiaTheme="minorEastAsia" w:hAnsiTheme="minorHAnsi" w:cstheme="minorBidi"/>
          <w:noProof/>
          <w:szCs w:val="22"/>
        </w:rPr>
      </w:pPr>
      <w:hyperlink w:anchor="_Toc44423184" w:history="1">
        <w:r w:rsidR="002D7666" w:rsidRPr="009819DB">
          <w:rPr>
            <w:rStyle w:val="Hyperlink"/>
            <w:noProof/>
            <w:lang w:val="en-US" w:eastAsia="ja-JP"/>
          </w:rPr>
          <w:t>Research background</w:t>
        </w:r>
        <w:r w:rsidR="002D7666">
          <w:rPr>
            <w:noProof/>
            <w:webHidden/>
          </w:rPr>
          <w:tab/>
        </w:r>
        <w:r w:rsidR="002D7666">
          <w:rPr>
            <w:noProof/>
            <w:webHidden/>
          </w:rPr>
          <w:fldChar w:fldCharType="begin"/>
        </w:r>
        <w:r w:rsidR="002D7666">
          <w:rPr>
            <w:noProof/>
            <w:webHidden/>
          </w:rPr>
          <w:instrText xml:space="preserve"> PAGEREF _Toc44423184 \h </w:instrText>
        </w:r>
        <w:r w:rsidR="002D7666">
          <w:rPr>
            <w:noProof/>
            <w:webHidden/>
          </w:rPr>
        </w:r>
        <w:r w:rsidR="002D7666">
          <w:rPr>
            <w:noProof/>
            <w:webHidden/>
          </w:rPr>
          <w:fldChar w:fldCharType="separate"/>
        </w:r>
        <w:r w:rsidR="002D7666">
          <w:rPr>
            <w:noProof/>
            <w:webHidden/>
          </w:rPr>
          <w:t>1</w:t>
        </w:r>
        <w:r w:rsidR="002D7666">
          <w:rPr>
            <w:noProof/>
            <w:webHidden/>
          </w:rPr>
          <w:fldChar w:fldCharType="end"/>
        </w:r>
      </w:hyperlink>
    </w:p>
    <w:p w14:paraId="3A22179F" w14:textId="3B3E0678" w:rsidR="002D7666" w:rsidRDefault="00D8168C">
      <w:pPr>
        <w:pStyle w:val="TOC2"/>
        <w:tabs>
          <w:tab w:val="right" w:leader="dot" w:pos="8494"/>
        </w:tabs>
        <w:rPr>
          <w:rFonts w:asciiTheme="minorHAnsi" w:eastAsiaTheme="minorEastAsia" w:hAnsiTheme="minorHAnsi" w:cstheme="minorBidi"/>
          <w:noProof/>
          <w:szCs w:val="22"/>
        </w:rPr>
      </w:pPr>
      <w:hyperlink w:anchor="_Toc44423185" w:history="1">
        <w:r w:rsidR="002D7666" w:rsidRPr="009819DB">
          <w:rPr>
            <w:rStyle w:val="Hyperlink"/>
            <w:noProof/>
          </w:rPr>
          <w:t>Methodology</w:t>
        </w:r>
        <w:r w:rsidR="002D7666">
          <w:rPr>
            <w:noProof/>
            <w:webHidden/>
          </w:rPr>
          <w:tab/>
        </w:r>
        <w:r w:rsidR="002D7666">
          <w:rPr>
            <w:noProof/>
            <w:webHidden/>
          </w:rPr>
          <w:fldChar w:fldCharType="begin"/>
        </w:r>
        <w:r w:rsidR="002D7666">
          <w:rPr>
            <w:noProof/>
            <w:webHidden/>
          </w:rPr>
          <w:instrText xml:space="preserve"> PAGEREF _Toc44423185 \h </w:instrText>
        </w:r>
        <w:r w:rsidR="002D7666">
          <w:rPr>
            <w:noProof/>
            <w:webHidden/>
          </w:rPr>
        </w:r>
        <w:r w:rsidR="002D7666">
          <w:rPr>
            <w:noProof/>
            <w:webHidden/>
          </w:rPr>
          <w:fldChar w:fldCharType="separate"/>
        </w:r>
        <w:r w:rsidR="002D7666">
          <w:rPr>
            <w:noProof/>
            <w:webHidden/>
          </w:rPr>
          <w:t>1</w:t>
        </w:r>
        <w:r w:rsidR="002D7666">
          <w:rPr>
            <w:noProof/>
            <w:webHidden/>
          </w:rPr>
          <w:fldChar w:fldCharType="end"/>
        </w:r>
      </w:hyperlink>
    </w:p>
    <w:p w14:paraId="48F110D8" w14:textId="4DD6901D" w:rsidR="002D7666" w:rsidRDefault="00D8168C">
      <w:pPr>
        <w:pStyle w:val="TOC2"/>
        <w:tabs>
          <w:tab w:val="right" w:leader="dot" w:pos="8494"/>
        </w:tabs>
        <w:rPr>
          <w:rFonts w:asciiTheme="minorHAnsi" w:eastAsiaTheme="minorEastAsia" w:hAnsiTheme="minorHAnsi" w:cstheme="minorBidi"/>
          <w:noProof/>
          <w:szCs w:val="22"/>
        </w:rPr>
      </w:pPr>
      <w:hyperlink w:anchor="_Toc44423186" w:history="1">
        <w:r w:rsidR="002D7666" w:rsidRPr="009819DB">
          <w:rPr>
            <w:rStyle w:val="Hyperlink"/>
            <w:noProof/>
          </w:rPr>
          <w:t>Key findings</w:t>
        </w:r>
        <w:r w:rsidR="002D7666">
          <w:rPr>
            <w:noProof/>
            <w:webHidden/>
          </w:rPr>
          <w:tab/>
        </w:r>
        <w:r w:rsidR="002D7666">
          <w:rPr>
            <w:noProof/>
            <w:webHidden/>
          </w:rPr>
          <w:fldChar w:fldCharType="begin"/>
        </w:r>
        <w:r w:rsidR="002D7666">
          <w:rPr>
            <w:noProof/>
            <w:webHidden/>
          </w:rPr>
          <w:instrText xml:space="preserve"> PAGEREF _Toc44423186 \h </w:instrText>
        </w:r>
        <w:r w:rsidR="002D7666">
          <w:rPr>
            <w:noProof/>
            <w:webHidden/>
          </w:rPr>
        </w:r>
        <w:r w:rsidR="002D7666">
          <w:rPr>
            <w:noProof/>
            <w:webHidden/>
          </w:rPr>
          <w:fldChar w:fldCharType="separate"/>
        </w:r>
        <w:r w:rsidR="002D7666">
          <w:rPr>
            <w:noProof/>
            <w:webHidden/>
          </w:rPr>
          <w:t>2</w:t>
        </w:r>
        <w:r w:rsidR="002D7666">
          <w:rPr>
            <w:noProof/>
            <w:webHidden/>
          </w:rPr>
          <w:fldChar w:fldCharType="end"/>
        </w:r>
      </w:hyperlink>
    </w:p>
    <w:p w14:paraId="631FFF64" w14:textId="72821A92" w:rsidR="002D7666" w:rsidRDefault="00D8168C">
      <w:pPr>
        <w:pStyle w:val="TOC3"/>
        <w:tabs>
          <w:tab w:val="right" w:leader="dot" w:pos="8494"/>
        </w:tabs>
        <w:rPr>
          <w:rFonts w:asciiTheme="minorHAnsi" w:eastAsiaTheme="minorEastAsia" w:hAnsiTheme="minorHAnsi" w:cstheme="minorBidi"/>
          <w:noProof/>
          <w:szCs w:val="22"/>
        </w:rPr>
      </w:pPr>
      <w:hyperlink w:anchor="_Toc44423187" w:history="1">
        <w:r w:rsidR="002D7666" w:rsidRPr="009819DB">
          <w:rPr>
            <w:rStyle w:val="Hyperlink"/>
            <w:noProof/>
          </w:rPr>
          <w:t>Phone contact</w:t>
        </w:r>
        <w:r w:rsidR="002D7666">
          <w:rPr>
            <w:noProof/>
            <w:webHidden/>
          </w:rPr>
          <w:tab/>
        </w:r>
        <w:r w:rsidR="002D7666">
          <w:rPr>
            <w:noProof/>
            <w:webHidden/>
          </w:rPr>
          <w:fldChar w:fldCharType="begin"/>
        </w:r>
        <w:r w:rsidR="002D7666">
          <w:rPr>
            <w:noProof/>
            <w:webHidden/>
          </w:rPr>
          <w:instrText xml:space="preserve"> PAGEREF _Toc44423187 \h </w:instrText>
        </w:r>
        <w:r w:rsidR="002D7666">
          <w:rPr>
            <w:noProof/>
            <w:webHidden/>
          </w:rPr>
        </w:r>
        <w:r w:rsidR="002D7666">
          <w:rPr>
            <w:noProof/>
            <w:webHidden/>
          </w:rPr>
          <w:fldChar w:fldCharType="separate"/>
        </w:r>
        <w:r w:rsidR="002D7666">
          <w:rPr>
            <w:noProof/>
            <w:webHidden/>
          </w:rPr>
          <w:t>2</w:t>
        </w:r>
        <w:r w:rsidR="002D7666">
          <w:rPr>
            <w:noProof/>
            <w:webHidden/>
          </w:rPr>
          <w:fldChar w:fldCharType="end"/>
        </w:r>
      </w:hyperlink>
    </w:p>
    <w:p w14:paraId="5D957FC2" w14:textId="7F60A49D" w:rsidR="002D7666" w:rsidRDefault="00D8168C">
      <w:pPr>
        <w:pStyle w:val="TOC3"/>
        <w:tabs>
          <w:tab w:val="right" w:leader="dot" w:pos="8494"/>
        </w:tabs>
        <w:rPr>
          <w:rFonts w:asciiTheme="minorHAnsi" w:eastAsiaTheme="minorEastAsia" w:hAnsiTheme="minorHAnsi" w:cstheme="minorBidi"/>
          <w:noProof/>
          <w:szCs w:val="22"/>
        </w:rPr>
      </w:pPr>
      <w:hyperlink w:anchor="_Toc44423188" w:history="1">
        <w:r w:rsidR="002D7666" w:rsidRPr="009819DB">
          <w:rPr>
            <w:rStyle w:val="Hyperlink"/>
            <w:noProof/>
          </w:rPr>
          <w:t>Live chat</w:t>
        </w:r>
        <w:r w:rsidR="002D7666">
          <w:rPr>
            <w:noProof/>
            <w:webHidden/>
          </w:rPr>
          <w:tab/>
        </w:r>
        <w:r w:rsidR="002D7666">
          <w:rPr>
            <w:noProof/>
            <w:webHidden/>
          </w:rPr>
          <w:fldChar w:fldCharType="begin"/>
        </w:r>
        <w:r w:rsidR="002D7666">
          <w:rPr>
            <w:noProof/>
            <w:webHidden/>
          </w:rPr>
          <w:instrText xml:space="preserve"> PAGEREF _Toc44423188 \h </w:instrText>
        </w:r>
        <w:r w:rsidR="002D7666">
          <w:rPr>
            <w:noProof/>
            <w:webHidden/>
          </w:rPr>
        </w:r>
        <w:r w:rsidR="002D7666">
          <w:rPr>
            <w:noProof/>
            <w:webHidden/>
          </w:rPr>
          <w:fldChar w:fldCharType="separate"/>
        </w:r>
        <w:r w:rsidR="002D7666">
          <w:rPr>
            <w:noProof/>
            <w:webHidden/>
          </w:rPr>
          <w:t>2</w:t>
        </w:r>
        <w:r w:rsidR="002D7666">
          <w:rPr>
            <w:noProof/>
            <w:webHidden/>
          </w:rPr>
          <w:fldChar w:fldCharType="end"/>
        </w:r>
      </w:hyperlink>
    </w:p>
    <w:p w14:paraId="4B532CE9" w14:textId="1C53D9BC" w:rsidR="002D7666" w:rsidRDefault="00D8168C">
      <w:pPr>
        <w:pStyle w:val="TOC3"/>
        <w:tabs>
          <w:tab w:val="right" w:leader="dot" w:pos="8494"/>
        </w:tabs>
        <w:rPr>
          <w:rFonts w:asciiTheme="minorHAnsi" w:eastAsiaTheme="minorEastAsia" w:hAnsiTheme="minorHAnsi" w:cstheme="minorBidi"/>
          <w:noProof/>
          <w:szCs w:val="22"/>
        </w:rPr>
      </w:pPr>
      <w:hyperlink w:anchor="_Toc44423189" w:history="1">
        <w:r w:rsidR="002D7666" w:rsidRPr="009819DB">
          <w:rPr>
            <w:rStyle w:val="Hyperlink"/>
            <w:noProof/>
          </w:rPr>
          <w:t>Other contact methods</w:t>
        </w:r>
        <w:r w:rsidR="002D7666">
          <w:rPr>
            <w:noProof/>
            <w:webHidden/>
          </w:rPr>
          <w:tab/>
        </w:r>
        <w:r w:rsidR="002D7666">
          <w:rPr>
            <w:noProof/>
            <w:webHidden/>
          </w:rPr>
          <w:fldChar w:fldCharType="begin"/>
        </w:r>
        <w:r w:rsidR="002D7666">
          <w:rPr>
            <w:noProof/>
            <w:webHidden/>
          </w:rPr>
          <w:instrText xml:space="preserve"> PAGEREF _Toc44423189 \h </w:instrText>
        </w:r>
        <w:r w:rsidR="002D7666">
          <w:rPr>
            <w:noProof/>
            <w:webHidden/>
          </w:rPr>
        </w:r>
        <w:r w:rsidR="002D7666">
          <w:rPr>
            <w:noProof/>
            <w:webHidden/>
          </w:rPr>
          <w:fldChar w:fldCharType="separate"/>
        </w:r>
        <w:r w:rsidR="002D7666">
          <w:rPr>
            <w:noProof/>
            <w:webHidden/>
          </w:rPr>
          <w:t>3</w:t>
        </w:r>
        <w:r w:rsidR="002D7666">
          <w:rPr>
            <w:noProof/>
            <w:webHidden/>
          </w:rPr>
          <w:fldChar w:fldCharType="end"/>
        </w:r>
      </w:hyperlink>
    </w:p>
    <w:p w14:paraId="50EED503" w14:textId="16308137" w:rsidR="002D7666" w:rsidRDefault="00D8168C">
      <w:pPr>
        <w:pStyle w:val="TOC2"/>
        <w:tabs>
          <w:tab w:val="right" w:leader="dot" w:pos="8494"/>
        </w:tabs>
        <w:rPr>
          <w:rFonts w:asciiTheme="minorHAnsi" w:eastAsiaTheme="minorEastAsia" w:hAnsiTheme="minorHAnsi" w:cstheme="minorBidi"/>
          <w:noProof/>
          <w:szCs w:val="22"/>
        </w:rPr>
      </w:pPr>
      <w:hyperlink w:anchor="_Toc44423190" w:history="1">
        <w:r w:rsidR="002D7666" w:rsidRPr="009819DB">
          <w:rPr>
            <w:rStyle w:val="Hyperlink"/>
            <w:noProof/>
          </w:rPr>
          <w:t>Conclusions</w:t>
        </w:r>
        <w:r w:rsidR="002D7666">
          <w:rPr>
            <w:noProof/>
            <w:webHidden/>
          </w:rPr>
          <w:tab/>
        </w:r>
        <w:r w:rsidR="002D7666">
          <w:rPr>
            <w:noProof/>
            <w:webHidden/>
          </w:rPr>
          <w:fldChar w:fldCharType="begin"/>
        </w:r>
        <w:r w:rsidR="002D7666">
          <w:rPr>
            <w:noProof/>
            <w:webHidden/>
          </w:rPr>
          <w:instrText xml:space="preserve"> PAGEREF _Toc44423190 \h </w:instrText>
        </w:r>
        <w:r w:rsidR="002D7666">
          <w:rPr>
            <w:noProof/>
            <w:webHidden/>
          </w:rPr>
        </w:r>
        <w:r w:rsidR="002D7666">
          <w:rPr>
            <w:noProof/>
            <w:webHidden/>
          </w:rPr>
          <w:fldChar w:fldCharType="separate"/>
        </w:r>
        <w:r w:rsidR="002D7666">
          <w:rPr>
            <w:noProof/>
            <w:webHidden/>
          </w:rPr>
          <w:t>3</w:t>
        </w:r>
        <w:r w:rsidR="002D7666">
          <w:rPr>
            <w:noProof/>
            <w:webHidden/>
          </w:rPr>
          <w:fldChar w:fldCharType="end"/>
        </w:r>
      </w:hyperlink>
    </w:p>
    <w:p w14:paraId="756EC348" w14:textId="0BA66414" w:rsidR="002D7666" w:rsidRDefault="00D8168C">
      <w:pPr>
        <w:pStyle w:val="TOC1"/>
        <w:tabs>
          <w:tab w:val="right" w:leader="dot" w:pos="8494"/>
        </w:tabs>
        <w:rPr>
          <w:rFonts w:asciiTheme="minorHAnsi" w:eastAsiaTheme="minorEastAsia" w:hAnsiTheme="minorHAnsi" w:cstheme="minorBidi"/>
          <w:noProof/>
          <w:szCs w:val="22"/>
        </w:rPr>
      </w:pPr>
      <w:hyperlink w:anchor="_Toc44423191" w:history="1">
        <w:r w:rsidR="002D7666" w:rsidRPr="009819DB">
          <w:rPr>
            <w:rStyle w:val="Hyperlink"/>
            <w:noProof/>
          </w:rPr>
          <w:t>Introduction</w:t>
        </w:r>
        <w:r w:rsidR="002D7666">
          <w:rPr>
            <w:noProof/>
            <w:webHidden/>
          </w:rPr>
          <w:tab/>
        </w:r>
        <w:r w:rsidR="002D7666">
          <w:rPr>
            <w:noProof/>
            <w:webHidden/>
          </w:rPr>
          <w:fldChar w:fldCharType="begin"/>
        </w:r>
        <w:r w:rsidR="002D7666">
          <w:rPr>
            <w:noProof/>
            <w:webHidden/>
          </w:rPr>
          <w:instrText xml:space="preserve"> PAGEREF _Toc44423191 \h </w:instrText>
        </w:r>
        <w:r w:rsidR="002D7666">
          <w:rPr>
            <w:noProof/>
            <w:webHidden/>
          </w:rPr>
        </w:r>
        <w:r w:rsidR="002D7666">
          <w:rPr>
            <w:noProof/>
            <w:webHidden/>
          </w:rPr>
          <w:fldChar w:fldCharType="separate"/>
        </w:r>
        <w:r w:rsidR="002D7666">
          <w:rPr>
            <w:noProof/>
            <w:webHidden/>
          </w:rPr>
          <w:t>4</w:t>
        </w:r>
        <w:r w:rsidR="002D7666">
          <w:rPr>
            <w:noProof/>
            <w:webHidden/>
          </w:rPr>
          <w:fldChar w:fldCharType="end"/>
        </w:r>
      </w:hyperlink>
    </w:p>
    <w:p w14:paraId="35469047" w14:textId="5FCF8107" w:rsidR="002D7666" w:rsidRDefault="00D8168C">
      <w:pPr>
        <w:pStyle w:val="TOC2"/>
        <w:tabs>
          <w:tab w:val="right" w:leader="dot" w:pos="8494"/>
        </w:tabs>
        <w:rPr>
          <w:rFonts w:asciiTheme="minorHAnsi" w:eastAsiaTheme="minorEastAsia" w:hAnsiTheme="minorHAnsi" w:cstheme="minorBidi"/>
          <w:noProof/>
          <w:szCs w:val="22"/>
        </w:rPr>
      </w:pPr>
      <w:hyperlink w:anchor="_Toc44423192" w:history="1">
        <w:r w:rsidR="002D7666" w:rsidRPr="009819DB">
          <w:rPr>
            <w:rStyle w:val="Hyperlink"/>
            <w:noProof/>
          </w:rPr>
          <w:t>Research Background</w:t>
        </w:r>
        <w:r w:rsidR="002D7666">
          <w:rPr>
            <w:noProof/>
            <w:webHidden/>
          </w:rPr>
          <w:tab/>
        </w:r>
        <w:r w:rsidR="002D7666">
          <w:rPr>
            <w:noProof/>
            <w:webHidden/>
          </w:rPr>
          <w:fldChar w:fldCharType="begin"/>
        </w:r>
        <w:r w:rsidR="002D7666">
          <w:rPr>
            <w:noProof/>
            <w:webHidden/>
          </w:rPr>
          <w:instrText xml:space="preserve"> PAGEREF _Toc44423192 \h </w:instrText>
        </w:r>
        <w:r w:rsidR="002D7666">
          <w:rPr>
            <w:noProof/>
            <w:webHidden/>
          </w:rPr>
        </w:r>
        <w:r w:rsidR="002D7666">
          <w:rPr>
            <w:noProof/>
            <w:webHidden/>
          </w:rPr>
          <w:fldChar w:fldCharType="separate"/>
        </w:r>
        <w:r w:rsidR="002D7666">
          <w:rPr>
            <w:noProof/>
            <w:webHidden/>
          </w:rPr>
          <w:t>4</w:t>
        </w:r>
        <w:r w:rsidR="002D7666">
          <w:rPr>
            <w:noProof/>
            <w:webHidden/>
          </w:rPr>
          <w:fldChar w:fldCharType="end"/>
        </w:r>
      </w:hyperlink>
    </w:p>
    <w:p w14:paraId="6F19B5A7" w14:textId="2C5B226B" w:rsidR="002D7666" w:rsidRDefault="00D8168C">
      <w:pPr>
        <w:pStyle w:val="TOC2"/>
        <w:tabs>
          <w:tab w:val="right" w:leader="dot" w:pos="8494"/>
        </w:tabs>
        <w:rPr>
          <w:rFonts w:asciiTheme="minorHAnsi" w:eastAsiaTheme="minorEastAsia" w:hAnsiTheme="minorHAnsi" w:cstheme="minorBidi"/>
          <w:noProof/>
          <w:szCs w:val="22"/>
        </w:rPr>
      </w:pPr>
      <w:hyperlink w:anchor="_Toc44423193" w:history="1">
        <w:r w:rsidR="002D7666" w:rsidRPr="009819DB">
          <w:rPr>
            <w:rStyle w:val="Hyperlink"/>
            <w:noProof/>
          </w:rPr>
          <w:t>Research Objectives</w:t>
        </w:r>
        <w:r w:rsidR="002D7666">
          <w:rPr>
            <w:noProof/>
            <w:webHidden/>
          </w:rPr>
          <w:tab/>
        </w:r>
        <w:r w:rsidR="002D7666">
          <w:rPr>
            <w:noProof/>
            <w:webHidden/>
          </w:rPr>
          <w:fldChar w:fldCharType="begin"/>
        </w:r>
        <w:r w:rsidR="002D7666">
          <w:rPr>
            <w:noProof/>
            <w:webHidden/>
          </w:rPr>
          <w:instrText xml:space="preserve"> PAGEREF _Toc44423193 \h </w:instrText>
        </w:r>
        <w:r w:rsidR="002D7666">
          <w:rPr>
            <w:noProof/>
            <w:webHidden/>
          </w:rPr>
        </w:r>
        <w:r w:rsidR="002D7666">
          <w:rPr>
            <w:noProof/>
            <w:webHidden/>
          </w:rPr>
          <w:fldChar w:fldCharType="separate"/>
        </w:r>
        <w:r w:rsidR="002D7666">
          <w:rPr>
            <w:noProof/>
            <w:webHidden/>
          </w:rPr>
          <w:t>5</w:t>
        </w:r>
        <w:r w:rsidR="002D7666">
          <w:rPr>
            <w:noProof/>
            <w:webHidden/>
          </w:rPr>
          <w:fldChar w:fldCharType="end"/>
        </w:r>
      </w:hyperlink>
    </w:p>
    <w:p w14:paraId="485ABAE8" w14:textId="36E58EC8" w:rsidR="002D7666" w:rsidRDefault="00D8168C">
      <w:pPr>
        <w:pStyle w:val="TOC1"/>
        <w:tabs>
          <w:tab w:val="right" w:leader="dot" w:pos="8494"/>
        </w:tabs>
        <w:rPr>
          <w:rFonts w:asciiTheme="minorHAnsi" w:eastAsiaTheme="minorEastAsia" w:hAnsiTheme="minorHAnsi" w:cstheme="minorBidi"/>
          <w:noProof/>
          <w:szCs w:val="22"/>
        </w:rPr>
      </w:pPr>
      <w:hyperlink w:anchor="_Toc44423194" w:history="1">
        <w:r w:rsidR="002D7666" w:rsidRPr="009819DB">
          <w:rPr>
            <w:rStyle w:val="Hyperlink"/>
            <w:noProof/>
          </w:rPr>
          <w:t>Methodology</w:t>
        </w:r>
        <w:r w:rsidR="002D7666">
          <w:rPr>
            <w:noProof/>
            <w:webHidden/>
          </w:rPr>
          <w:tab/>
        </w:r>
        <w:r w:rsidR="002D7666">
          <w:rPr>
            <w:noProof/>
            <w:webHidden/>
          </w:rPr>
          <w:fldChar w:fldCharType="begin"/>
        </w:r>
        <w:r w:rsidR="002D7666">
          <w:rPr>
            <w:noProof/>
            <w:webHidden/>
          </w:rPr>
          <w:instrText xml:space="preserve"> PAGEREF _Toc44423194 \h </w:instrText>
        </w:r>
        <w:r w:rsidR="002D7666">
          <w:rPr>
            <w:noProof/>
            <w:webHidden/>
          </w:rPr>
        </w:r>
        <w:r w:rsidR="002D7666">
          <w:rPr>
            <w:noProof/>
            <w:webHidden/>
          </w:rPr>
          <w:fldChar w:fldCharType="separate"/>
        </w:r>
        <w:r w:rsidR="002D7666">
          <w:rPr>
            <w:noProof/>
            <w:webHidden/>
          </w:rPr>
          <w:t>6</w:t>
        </w:r>
        <w:r w:rsidR="002D7666">
          <w:rPr>
            <w:noProof/>
            <w:webHidden/>
          </w:rPr>
          <w:fldChar w:fldCharType="end"/>
        </w:r>
      </w:hyperlink>
    </w:p>
    <w:p w14:paraId="5BC13E35" w14:textId="5B9BF9EB" w:rsidR="002D7666" w:rsidRDefault="00D8168C">
      <w:pPr>
        <w:pStyle w:val="TOC2"/>
        <w:tabs>
          <w:tab w:val="right" w:leader="dot" w:pos="8494"/>
        </w:tabs>
        <w:rPr>
          <w:rFonts w:asciiTheme="minorHAnsi" w:eastAsiaTheme="minorEastAsia" w:hAnsiTheme="minorHAnsi" w:cstheme="minorBidi"/>
          <w:noProof/>
          <w:szCs w:val="22"/>
        </w:rPr>
      </w:pPr>
      <w:hyperlink w:anchor="_Toc44423195" w:history="1">
        <w:r w:rsidR="002D7666" w:rsidRPr="009819DB">
          <w:rPr>
            <w:rStyle w:val="Hyperlink"/>
            <w:noProof/>
          </w:rPr>
          <w:t>Research design</w:t>
        </w:r>
        <w:r w:rsidR="002D7666">
          <w:rPr>
            <w:noProof/>
            <w:webHidden/>
          </w:rPr>
          <w:tab/>
        </w:r>
        <w:r w:rsidR="002D7666">
          <w:rPr>
            <w:noProof/>
            <w:webHidden/>
          </w:rPr>
          <w:fldChar w:fldCharType="begin"/>
        </w:r>
        <w:r w:rsidR="002D7666">
          <w:rPr>
            <w:noProof/>
            <w:webHidden/>
          </w:rPr>
          <w:instrText xml:space="preserve"> PAGEREF _Toc44423195 \h </w:instrText>
        </w:r>
        <w:r w:rsidR="002D7666">
          <w:rPr>
            <w:noProof/>
            <w:webHidden/>
          </w:rPr>
        </w:r>
        <w:r w:rsidR="002D7666">
          <w:rPr>
            <w:noProof/>
            <w:webHidden/>
          </w:rPr>
          <w:fldChar w:fldCharType="separate"/>
        </w:r>
        <w:r w:rsidR="002D7666">
          <w:rPr>
            <w:noProof/>
            <w:webHidden/>
          </w:rPr>
          <w:t>6</w:t>
        </w:r>
        <w:r w:rsidR="002D7666">
          <w:rPr>
            <w:noProof/>
            <w:webHidden/>
          </w:rPr>
          <w:fldChar w:fldCharType="end"/>
        </w:r>
      </w:hyperlink>
    </w:p>
    <w:p w14:paraId="1F7C4E9F" w14:textId="7BDD9A72" w:rsidR="002D7666" w:rsidRDefault="00D8168C">
      <w:pPr>
        <w:pStyle w:val="TOC3"/>
        <w:tabs>
          <w:tab w:val="right" w:leader="dot" w:pos="8494"/>
        </w:tabs>
        <w:rPr>
          <w:rFonts w:asciiTheme="minorHAnsi" w:eastAsiaTheme="minorEastAsia" w:hAnsiTheme="minorHAnsi" w:cstheme="minorBidi"/>
          <w:noProof/>
          <w:szCs w:val="22"/>
        </w:rPr>
      </w:pPr>
      <w:hyperlink w:anchor="_Toc44423196" w:history="1">
        <w:r w:rsidR="002D7666" w:rsidRPr="009819DB">
          <w:rPr>
            <w:rStyle w:val="Hyperlink"/>
            <w:noProof/>
          </w:rPr>
          <w:t>Questionnaire</w:t>
        </w:r>
        <w:r w:rsidR="002D7666">
          <w:rPr>
            <w:noProof/>
            <w:webHidden/>
          </w:rPr>
          <w:tab/>
        </w:r>
        <w:r w:rsidR="002D7666">
          <w:rPr>
            <w:noProof/>
            <w:webHidden/>
          </w:rPr>
          <w:fldChar w:fldCharType="begin"/>
        </w:r>
        <w:r w:rsidR="002D7666">
          <w:rPr>
            <w:noProof/>
            <w:webHidden/>
          </w:rPr>
          <w:instrText xml:space="preserve"> PAGEREF _Toc44423196 \h </w:instrText>
        </w:r>
        <w:r w:rsidR="002D7666">
          <w:rPr>
            <w:noProof/>
            <w:webHidden/>
          </w:rPr>
        </w:r>
        <w:r w:rsidR="002D7666">
          <w:rPr>
            <w:noProof/>
            <w:webHidden/>
          </w:rPr>
          <w:fldChar w:fldCharType="separate"/>
        </w:r>
        <w:r w:rsidR="002D7666">
          <w:rPr>
            <w:noProof/>
            <w:webHidden/>
          </w:rPr>
          <w:t>6</w:t>
        </w:r>
        <w:r w:rsidR="002D7666">
          <w:rPr>
            <w:noProof/>
            <w:webHidden/>
          </w:rPr>
          <w:fldChar w:fldCharType="end"/>
        </w:r>
      </w:hyperlink>
    </w:p>
    <w:p w14:paraId="7EE0FBA8" w14:textId="2E10E7E0" w:rsidR="002D7666" w:rsidRDefault="00D8168C">
      <w:pPr>
        <w:pStyle w:val="TOC3"/>
        <w:tabs>
          <w:tab w:val="right" w:leader="dot" w:pos="8494"/>
        </w:tabs>
        <w:rPr>
          <w:rFonts w:asciiTheme="minorHAnsi" w:eastAsiaTheme="minorEastAsia" w:hAnsiTheme="minorHAnsi" w:cstheme="minorBidi"/>
          <w:noProof/>
          <w:szCs w:val="22"/>
        </w:rPr>
      </w:pPr>
      <w:hyperlink w:anchor="_Toc44423197" w:history="1">
        <w:r w:rsidR="002D7666" w:rsidRPr="009819DB">
          <w:rPr>
            <w:rStyle w:val="Hyperlink"/>
            <w:noProof/>
          </w:rPr>
          <w:t>Sample</w:t>
        </w:r>
        <w:r w:rsidR="002D7666">
          <w:rPr>
            <w:noProof/>
            <w:webHidden/>
          </w:rPr>
          <w:tab/>
        </w:r>
        <w:r w:rsidR="002D7666">
          <w:rPr>
            <w:noProof/>
            <w:webHidden/>
          </w:rPr>
          <w:fldChar w:fldCharType="begin"/>
        </w:r>
        <w:r w:rsidR="002D7666">
          <w:rPr>
            <w:noProof/>
            <w:webHidden/>
          </w:rPr>
          <w:instrText xml:space="preserve"> PAGEREF _Toc44423197 \h </w:instrText>
        </w:r>
        <w:r w:rsidR="002D7666">
          <w:rPr>
            <w:noProof/>
            <w:webHidden/>
          </w:rPr>
        </w:r>
        <w:r w:rsidR="002D7666">
          <w:rPr>
            <w:noProof/>
            <w:webHidden/>
          </w:rPr>
          <w:fldChar w:fldCharType="separate"/>
        </w:r>
        <w:r w:rsidR="002D7666">
          <w:rPr>
            <w:noProof/>
            <w:webHidden/>
          </w:rPr>
          <w:t>7</w:t>
        </w:r>
        <w:r w:rsidR="002D7666">
          <w:rPr>
            <w:noProof/>
            <w:webHidden/>
          </w:rPr>
          <w:fldChar w:fldCharType="end"/>
        </w:r>
      </w:hyperlink>
    </w:p>
    <w:p w14:paraId="18234A54" w14:textId="58D60501" w:rsidR="002D7666" w:rsidRDefault="00D8168C">
      <w:pPr>
        <w:pStyle w:val="TOC3"/>
        <w:tabs>
          <w:tab w:val="right" w:leader="dot" w:pos="8494"/>
        </w:tabs>
        <w:rPr>
          <w:rFonts w:asciiTheme="minorHAnsi" w:eastAsiaTheme="minorEastAsia" w:hAnsiTheme="minorHAnsi" w:cstheme="minorBidi"/>
          <w:noProof/>
          <w:szCs w:val="22"/>
        </w:rPr>
      </w:pPr>
      <w:hyperlink w:anchor="_Toc44423198" w:history="1">
        <w:r w:rsidR="002D7666" w:rsidRPr="009819DB">
          <w:rPr>
            <w:rStyle w:val="Hyperlink"/>
            <w:noProof/>
          </w:rPr>
          <w:t>Tests of statistical significance and their reliability</w:t>
        </w:r>
        <w:r w:rsidR="002D7666">
          <w:rPr>
            <w:noProof/>
            <w:webHidden/>
          </w:rPr>
          <w:tab/>
        </w:r>
        <w:r w:rsidR="002D7666">
          <w:rPr>
            <w:noProof/>
            <w:webHidden/>
          </w:rPr>
          <w:fldChar w:fldCharType="begin"/>
        </w:r>
        <w:r w:rsidR="002D7666">
          <w:rPr>
            <w:noProof/>
            <w:webHidden/>
          </w:rPr>
          <w:instrText xml:space="preserve"> PAGEREF _Toc44423198 \h </w:instrText>
        </w:r>
        <w:r w:rsidR="002D7666">
          <w:rPr>
            <w:noProof/>
            <w:webHidden/>
          </w:rPr>
        </w:r>
        <w:r w:rsidR="002D7666">
          <w:rPr>
            <w:noProof/>
            <w:webHidden/>
          </w:rPr>
          <w:fldChar w:fldCharType="separate"/>
        </w:r>
        <w:r w:rsidR="002D7666">
          <w:rPr>
            <w:noProof/>
            <w:webHidden/>
          </w:rPr>
          <w:t>8</w:t>
        </w:r>
        <w:r w:rsidR="002D7666">
          <w:rPr>
            <w:noProof/>
            <w:webHidden/>
          </w:rPr>
          <w:fldChar w:fldCharType="end"/>
        </w:r>
      </w:hyperlink>
    </w:p>
    <w:p w14:paraId="1CE73A61" w14:textId="5954CBE4" w:rsidR="002D7666" w:rsidRDefault="00D8168C">
      <w:pPr>
        <w:pStyle w:val="TOC3"/>
        <w:tabs>
          <w:tab w:val="right" w:leader="dot" w:pos="8494"/>
        </w:tabs>
        <w:rPr>
          <w:rFonts w:asciiTheme="minorHAnsi" w:eastAsiaTheme="minorEastAsia" w:hAnsiTheme="minorHAnsi" w:cstheme="minorBidi"/>
          <w:noProof/>
          <w:szCs w:val="22"/>
        </w:rPr>
      </w:pPr>
      <w:hyperlink w:anchor="_Toc44423199" w:history="1">
        <w:r w:rsidR="002D7666" w:rsidRPr="009819DB">
          <w:rPr>
            <w:rStyle w:val="Hyperlink"/>
            <w:noProof/>
          </w:rPr>
          <w:t>Calculation of total time spent</w:t>
        </w:r>
        <w:r w:rsidR="002D7666">
          <w:rPr>
            <w:noProof/>
            <w:webHidden/>
          </w:rPr>
          <w:tab/>
        </w:r>
        <w:r w:rsidR="002D7666">
          <w:rPr>
            <w:noProof/>
            <w:webHidden/>
          </w:rPr>
          <w:fldChar w:fldCharType="begin"/>
        </w:r>
        <w:r w:rsidR="002D7666">
          <w:rPr>
            <w:noProof/>
            <w:webHidden/>
          </w:rPr>
          <w:instrText xml:space="preserve"> PAGEREF _Toc44423199 \h </w:instrText>
        </w:r>
        <w:r w:rsidR="002D7666">
          <w:rPr>
            <w:noProof/>
            <w:webHidden/>
          </w:rPr>
        </w:r>
        <w:r w:rsidR="002D7666">
          <w:rPr>
            <w:noProof/>
            <w:webHidden/>
          </w:rPr>
          <w:fldChar w:fldCharType="separate"/>
        </w:r>
        <w:r w:rsidR="002D7666">
          <w:rPr>
            <w:noProof/>
            <w:webHidden/>
          </w:rPr>
          <w:t>8</w:t>
        </w:r>
        <w:r w:rsidR="002D7666">
          <w:rPr>
            <w:noProof/>
            <w:webHidden/>
          </w:rPr>
          <w:fldChar w:fldCharType="end"/>
        </w:r>
      </w:hyperlink>
    </w:p>
    <w:p w14:paraId="6DB7681D" w14:textId="27D24DF8" w:rsidR="002D7666" w:rsidRDefault="00D8168C">
      <w:pPr>
        <w:pStyle w:val="TOC2"/>
        <w:tabs>
          <w:tab w:val="right" w:leader="dot" w:pos="8494"/>
        </w:tabs>
        <w:rPr>
          <w:rFonts w:asciiTheme="minorHAnsi" w:eastAsiaTheme="minorEastAsia" w:hAnsiTheme="minorHAnsi" w:cstheme="minorBidi"/>
          <w:noProof/>
          <w:szCs w:val="22"/>
        </w:rPr>
      </w:pPr>
      <w:hyperlink w:anchor="_Toc44423200" w:history="1">
        <w:r w:rsidR="002D7666" w:rsidRPr="009819DB">
          <w:rPr>
            <w:rStyle w:val="Hyperlink"/>
            <w:noProof/>
          </w:rPr>
          <w:t>Interpreting this report</w:t>
        </w:r>
        <w:r w:rsidR="002D7666">
          <w:rPr>
            <w:noProof/>
            <w:webHidden/>
          </w:rPr>
          <w:tab/>
        </w:r>
        <w:r w:rsidR="002D7666">
          <w:rPr>
            <w:noProof/>
            <w:webHidden/>
          </w:rPr>
          <w:fldChar w:fldCharType="begin"/>
        </w:r>
        <w:r w:rsidR="002D7666">
          <w:rPr>
            <w:noProof/>
            <w:webHidden/>
          </w:rPr>
          <w:instrText xml:space="preserve"> PAGEREF _Toc44423200 \h </w:instrText>
        </w:r>
        <w:r w:rsidR="002D7666">
          <w:rPr>
            <w:noProof/>
            <w:webHidden/>
          </w:rPr>
        </w:r>
        <w:r w:rsidR="002D7666">
          <w:rPr>
            <w:noProof/>
            <w:webHidden/>
          </w:rPr>
          <w:fldChar w:fldCharType="separate"/>
        </w:r>
        <w:r w:rsidR="002D7666">
          <w:rPr>
            <w:noProof/>
            <w:webHidden/>
          </w:rPr>
          <w:t>8</w:t>
        </w:r>
        <w:r w:rsidR="002D7666">
          <w:rPr>
            <w:noProof/>
            <w:webHidden/>
          </w:rPr>
          <w:fldChar w:fldCharType="end"/>
        </w:r>
      </w:hyperlink>
    </w:p>
    <w:p w14:paraId="30220850" w14:textId="5EA91DD4" w:rsidR="002D7666" w:rsidRDefault="00D8168C">
      <w:pPr>
        <w:pStyle w:val="TOC1"/>
        <w:tabs>
          <w:tab w:val="right" w:leader="dot" w:pos="8494"/>
        </w:tabs>
        <w:rPr>
          <w:rFonts w:asciiTheme="minorHAnsi" w:eastAsiaTheme="minorEastAsia" w:hAnsiTheme="minorHAnsi" w:cstheme="minorBidi"/>
          <w:noProof/>
          <w:szCs w:val="22"/>
        </w:rPr>
      </w:pPr>
      <w:hyperlink w:anchor="_Toc44423201" w:history="1">
        <w:r w:rsidR="002D7666" w:rsidRPr="009819DB">
          <w:rPr>
            <w:rStyle w:val="Hyperlink"/>
            <w:noProof/>
          </w:rPr>
          <w:t>Results</w:t>
        </w:r>
        <w:r w:rsidR="002D7666">
          <w:rPr>
            <w:noProof/>
            <w:webHidden/>
          </w:rPr>
          <w:tab/>
        </w:r>
        <w:r w:rsidR="002D7666">
          <w:rPr>
            <w:noProof/>
            <w:webHidden/>
          </w:rPr>
          <w:fldChar w:fldCharType="begin"/>
        </w:r>
        <w:r w:rsidR="002D7666">
          <w:rPr>
            <w:noProof/>
            <w:webHidden/>
          </w:rPr>
          <w:instrText xml:space="preserve"> PAGEREF _Toc44423201 \h </w:instrText>
        </w:r>
        <w:r w:rsidR="002D7666">
          <w:rPr>
            <w:noProof/>
            <w:webHidden/>
          </w:rPr>
        </w:r>
        <w:r w:rsidR="002D7666">
          <w:rPr>
            <w:noProof/>
            <w:webHidden/>
          </w:rPr>
          <w:fldChar w:fldCharType="separate"/>
        </w:r>
        <w:r w:rsidR="002D7666">
          <w:rPr>
            <w:noProof/>
            <w:webHidden/>
          </w:rPr>
          <w:t>9</w:t>
        </w:r>
        <w:r w:rsidR="002D7666">
          <w:rPr>
            <w:noProof/>
            <w:webHidden/>
          </w:rPr>
          <w:fldChar w:fldCharType="end"/>
        </w:r>
      </w:hyperlink>
    </w:p>
    <w:p w14:paraId="24A5AE92" w14:textId="6BC83A0E" w:rsidR="002D7666" w:rsidRDefault="00D8168C">
      <w:pPr>
        <w:pStyle w:val="TOC2"/>
        <w:tabs>
          <w:tab w:val="right" w:leader="dot" w:pos="8494"/>
        </w:tabs>
        <w:rPr>
          <w:rFonts w:asciiTheme="minorHAnsi" w:eastAsiaTheme="minorEastAsia" w:hAnsiTheme="minorHAnsi" w:cstheme="minorBidi"/>
          <w:noProof/>
          <w:szCs w:val="22"/>
        </w:rPr>
      </w:pPr>
      <w:hyperlink w:anchor="_Toc44423202" w:history="1">
        <w:r w:rsidR="002D7666" w:rsidRPr="009819DB">
          <w:rPr>
            <w:rStyle w:val="Hyperlink"/>
            <w:noProof/>
            <w:lang w:val="en-US" w:eastAsia="ja-JP"/>
          </w:rPr>
          <w:t>Contact with provider</w:t>
        </w:r>
        <w:r w:rsidR="002D7666">
          <w:rPr>
            <w:noProof/>
            <w:webHidden/>
          </w:rPr>
          <w:tab/>
        </w:r>
        <w:r w:rsidR="002D7666">
          <w:rPr>
            <w:noProof/>
            <w:webHidden/>
          </w:rPr>
          <w:fldChar w:fldCharType="begin"/>
        </w:r>
        <w:r w:rsidR="002D7666">
          <w:rPr>
            <w:noProof/>
            <w:webHidden/>
          </w:rPr>
          <w:instrText xml:space="preserve"> PAGEREF _Toc44423202 \h </w:instrText>
        </w:r>
        <w:r w:rsidR="002D7666">
          <w:rPr>
            <w:noProof/>
            <w:webHidden/>
          </w:rPr>
        </w:r>
        <w:r w:rsidR="002D7666">
          <w:rPr>
            <w:noProof/>
            <w:webHidden/>
          </w:rPr>
          <w:fldChar w:fldCharType="separate"/>
        </w:r>
        <w:r w:rsidR="002D7666">
          <w:rPr>
            <w:noProof/>
            <w:webHidden/>
          </w:rPr>
          <w:t>9</w:t>
        </w:r>
        <w:r w:rsidR="002D7666">
          <w:rPr>
            <w:noProof/>
            <w:webHidden/>
          </w:rPr>
          <w:fldChar w:fldCharType="end"/>
        </w:r>
      </w:hyperlink>
    </w:p>
    <w:p w14:paraId="0326D1C9" w14:textId="61E4FA95" w:rsidR="002D7666" w:rsidRDefault="00D8168C">
      <w:pPr>
        <w:pStyle w:val="TOC2"/>
        <w:tabs>
          <w:tab w:val="right" w:leader="dot" w:pos="8494"/>
        </w:tabs>
        <w:rPr>
          <w:rFonts w:asciiTheme="minorHAnsi" w:eastAsiaTheme="minorEastAsia" w:hAnsiTheme="minorHAnsi" w:cstheme="minorBidi"/>
          <w:noProof/>
          <w:szCs w:val="22"/>
        </w:rPr>
      </w:pPr>
      <w:hyperlink w:anchor="_Toc44423203" w:history="1">
        <w:r w:rsidR="002D7666" w:rsidRPr="009819DB">
          <w:rPr>
            <w:rStyle w:val="Hyperlink"/>
            <w:noProof/>
          </w:rPr>
          <w:t>Most recent issue</w:t>
        </w:r>
        <w:r w:rsidR="002D7666">
          <w:rPr>
            <w:noProof/>
            <w:webHidden/>
          </w:rPr>
          <w:tab/>
        </w:r>
        <w:r w:rsidR="002D7666">
          <w:rPr>
            <w:noProof/>
            <w:webHidden/>
          </w:rPr>
          <w:fldChar w:fldCharType="begin"/>
        </w:r>
        <w:r w:rsidR="002D7666">
          <w:rPr>
            <w:noProof/>
            <w:webHidden/>
          </w:rPr>
          <w:instrText xml:space="preserve"> PAGEREF _Toc44423203 \h </w:instrText>
        </w:r>
        <w:r w:rsidR="002D7666">
          <w:rPr>
            <w:noProof/>
            <w:webHidden/>
          </w:rPr>
        </w:r>
        <w:r w:rsidR="002D7666">
          <w:rPr>
            <w:noProof/>
            <w:webHidden/>
          </w:rPr>
          <w:fldChar w:fldCharType="separate"/>
        </w:r>
        <w:r w:rsidR="002D7666">
          <w:rPr>
            <w:noProof/>
            <w:webHidden/>
          </w:rPr>
          <w:t>10</w:t>
        </w:r>
        <w:r w:rsidR="002D7666">
          <w:rPr>
            <w:noProof/>
            <w:webHidden/>
          </w:rPr>
          <w:fldChar w:fldCharType="end"/>
        </w:r>
      </w:hyperlink>
    </w:p>
    <w:p w14:paraId="034ACF16" w14:textId="21DBBDEB" w:rsidR="002D7666" w:rsidRDefault="00D8168C">
      <w:pPr>
        <w:pStyle w:val="TOC3"/>
        <w:tabs>
          <w:tab w:val="right" w:leader="dot" w:pos="8494"/>
        </w:tabs>
        <w:rPr>
          <w:rFonts w:asciiTheme="minorHAnsi" w:eastAsiaTheme="minorEastAsia" w:hAnsiTheme="minorHAnsi" w:cstheme="minorBidi"/>
          <w:noProof/>
          <w:szCs w:val="22"/>
        </w:rPr>
      </w:pPr>
      <w:hyperlink w:anchor="_Toc44423204" w:history="1">
        <w:r w:rsidR="002D7666" w:rsidRPr="009819DB">
          <w:rPr>
            <w:rStyle w:val="Hyperlink"/>
            <w:noProof/>
          </w:rPr>
          <w:t>NBN related issues</w:t>
        </w:r>
        <w:r w:rsidR="002D7666">
          <w:rPr>
            <w:noProof/>
            <w:webHidden/>
          </w:rPr>
          <w:tab/>
        </w:r>
        <w:r w:rsidR="002D7666">
          <w:rPr>
            <w:noProof/>
            <w:webHidden/>
          </w:rPr>
          <w:fldChar w:fldCharType="begin"/>
        </w:r>
        <w:r w:rsidR="002D7666">
          <w:rPr>
            <w:noProof/>
            <w:webHidden/>
          </w:rPr>
          <w:instrText xml:space="preserve"> PAGEREF _Toc44423204 \h </w:instrText>
        </w:r>
        <w:r w:rsidR="002D7666">
          <w:rPr>
            <w:noProof/>
            <w:webHidden/>
          </w:rPr>
        </w:r>
        <w:r w:rsidR="002D7666">
          <w:rPr>
            <w:noProof/>
            <w:webHidden/>
          </w:rPr>
          <w:fldChar w:fldCharType="separate"/>
        </w:r>
        <w:r w:rsidR="002D7666">
          <w:rPr>
            <w:noProof/>
            <w:webHidden/>
          </w:rPr>
          <w:t>11</w:t>
        </w:r>
        <w:r w:rsidR="002D7666">
          <w:rPr>
            <w:noProof/>
            <w:webHidden/>
          </w:rPr>
          <w:fldChar w:fldCharType="end"/>
        </w:r>
      </w:hyperlink>
    </w:p>
    <w:p w14:paraId="67F721E9" w14:textId="6F6C8EF2" w:rsidR="002D7666" w:rsidRDefault="00D8168C">
      <w:pPr>
        <w:pStyle w:val="TOC3"/>
        <w:tabs>
          <w:tab w:val="right" w:leader="dot" w:pos="8494"/>
        </w:tabs>
        <w:rPr>
          <w:rFonts w:asciiTheme="minorHAnsi" w:eastAsiaTheme="minorEastAsia" w:hAnsiTheme="minorHAnsi" w:cstheme="minorBidi"/>
          <w:noProof/>
          <w:szCs w:val="22"/>
        </w:rPr>
      </w:pPr>
      <w:hyperlink w:anchor="_Toc44423205" w:history="1">
        <w:r w:rsidR="002D7666" w:rsidRPr="009819DB">
          <w:rPr>
            <w:rStyle w:val="Hyperlink"/>
            <w:noProof/>
          </w:rPr>
          <w:t>Issue resolution</w:t>
        </w:r>
        <w:r w:rsidR="002D7666">
          <w:rPr>
            <w:noProof/>
            <w:webHidden/>
          </w:rPr>
          <w:tab/>
        </w:r>
        <w:r w:rsidR="002D7666">
          <w:rPr>
            <w:noProof/>
            <w:webHidden/>
          </w:rPr>
          <w:fldChar w:fldCharType="begin"/>
        </w:r>
        <w:r w:rsidR="002D7666">
          <w:rPr>
            <w:noProof/>
            <w:webHidden/>
          </w:rPr>
          <w:instrText xml:space="preserve"> PAGEREF _Toc44423205 \h </w:instrText>
        </w:r>
        <w:r w:rsidR="002D7666">
          <w:rPr>
            <w:noProof/>
            <w:webHidden/>
          </w:rPr>
        </w:r>
        <w:r w:rsidR="002D7666">
          <w:rPr>
            <w:noProof/>
            <w:webHidden/>
          </w:rPr>
          <w:fldChar w:fldCharType="separate"/>
        </w:r>
        <w:r w:rsidR="002D7666">
          <w:rPr>
            <w:noProof/>
            <w:webHidden/>
          </w:rPr>
          <w:t>20</w:t>
        </w:r>
        <w:r w:rsidR="002D7666">
          <w:rPr>
            <w:noProof/>
            <w:webHidden/>
          </w:rPr>
          <w:fldChar w:fldCharType="end"/>
        </w:r>
      </w:hyperlink>
    </w:p>
    <w:p w14:paraId="0EDCCAD9" w14:textId="5B326FE8" w:rsidR="002D7666" w:rsidRDefault="00D8168C">
      <w:pPr>
        <w:pStyle w:val="TOC1"/>
        <w:tabs>
          <w:tab w:val="right" w:leader="dot" w:pos="8494"/>
        </w:tabs>
        <w:rPr>
          <w:rFonts w:asciiTheme="minorHAnsi" w:eastAsiaTheme="minorEastAsia" w:hAnsiTheme="minorHAnsi" w:cstheme="minorBidi"/>
          <w:noProof/>
          <w:szCs w:val="22"/>
        </w:rPr>
      </w:pPr>
      <w:hyperlink w:anchor="_Toc44423206" w:history="1">
        <w:r w:rsidR="002D7666" w:rsidRPr="009819DB">
          <w:rPr>
            <w:rStyle w:val="Hyperlink"/>
            <w:noProof/>
          </w:rPr>
          <w:t>Conclusions</w:t>
        </w:r>
        <w:r w:rsidR="002D7666">
          <w:rPr>
            <w:noProof/>
            <w:webHidden/>
          </w:rPr>
          <w:tab/>
        </w:r>
        <w:r w:rsidR="002D7666">
          <w:rPr>
            <w:noProof/>
            <w:webHidden/>
          </w:rPr>
          <w:fldChar w:fldCharType="begin"/>
        </w:r>
        <w:r w:rsidR="002D7666">
          <w:rPr>
            <w:noProof/>
            <w:webHidden/>
          </w:rPr>
          <w:instrText xml:space="preserve"> PAGEREF _Toc44423206 \h </w:instrText>
        </w:r>
        <w:r w:rsidR="002D7666">
          <w:rPr>
            <w:noProof/>
            <w:webHidden/>
          </w:rPr>
        </w:r>
        <w:r w:rsidR="002D7666">
          <w:rPr>
            <w:noProof/>
            <w:webHidden/>
          </w:rPr>
          <w:fldChar w:fldCharType="separate"/>
        </w:r>
        <w:r w:rsidR="002D7666">
          <w:rPr>
            <w:noProof/>
            <w:webHidden/>
          </w:rPr>
          <w:t>21</w:t>
        </w:r>
        <w:r w:rsidR="002D7666">
          <w:rPr>
            <w:noProof/>
            <w:webHidden/>
          </w:rPr>
          <w:fldChar w:fldCharType="end"/>
        </w:r>
      </w:hyperlink>
    </w:p>
    <w:p w14:paraId="475EA58C" w14:textId="38C7B11C" w:rsidR="002D7666" w:rsidRDefault="00D8168C">
      <w:pPr>
        <w:pStyle w:val="TOC2"/>
        <w:tabs>
          <w:tab w:val="right" w:leader="dot" w:pos="8494"/>
        </w:tabs>
        <w:rPr>
          <w:rFonts w:asciiTheme="minorHAnsi" w:eastAsiaTheme="minorEastAsia" w:hAnsiTheme="minorHAnsi" w:cstheme="minorBidi"/>
          <w:noProof/>
          <w:szCs w:val="22"/>
        </w:rPr>
      </w:pPr>
      <w:hyperlink w:anchor="_Toc44423207" w:history="1">
        <w:r w:rsidR="002D7666" w:rsidRPr="009819DB">
          <w:rPr>
            <w:rStyle w:val="Hyperlink"/>
            <w:noProof/>
          </w:rPr>
          <w:t>Areas for further research</w:t>
        </w:r>
        <w:r w:rsidR="002D7666">
          <w:rPr>
            <w:noProof/>
            <w:webHidden/>
          </w:rPr>
          <w:tab/>
        </w:r>
        <w:r w:rsidR="002D7666">
          <w:rPr>
            <w:noProof/>
            <w:webHidden/>
          </w:rPr>
          <w:fldChar w:fldCharType="begin"/>
        </w:r>
        <w:r w:rsidR="002D7666">
          <w:rPr>
            <w:noProof/>
            <w:webHidden/>
          </w:rPr>
          <w:instrText xml:space="preserve"> PAGEREF _Toc44423207 \h </w:instrText>
        </w:r>
        <w:r w:rsidR="002D7666">
          <w:rPr>
            <w:noProof/>
            <w:webHidden/>
          </w:rPr>
        </w:r>
        <w:r w:rsidR="002D7666">
          <w:rPr>
            <w:noProof/>
            <w:webHidden/>
          </w:rPr>
          <w:fldChar w:fldCharType="separate"/>
        </w:r>
        <w:r w:rsidR="002D7666">
          <w:rPr>
            <w:noProof/>
            <w:webHidden/>
          </w:rPr>
          <w:t>22</w:t>
        </w:r>
        <w:r w:rsidR="002D7666">
          <w:rPr>
            <w:noProof/>
            <w:webHidden/>
          </w:rPr>
          <w:fldChar w:fldCharType="end"/>
        </w:r>
      </w:hyperlink>
    </w:p>
    <w:p w14:paraId="1501C6FA" w14:textId="082D48E6" w:rsidR="002D7666" w:rsidRDefault="00D8168C">
      <w:pPr>
        <w:pStyle w:val="TOC1"/>
        <w:tabs>
          <w:tab w:val="right" w:leader="dot" w:pos="8494"/>
        </w:tabs>
        <w:rPr>
          <w:rFonts w:asciiTheme="minorHAnsi" w:eastAsiaTheme="minorEastAsia" w:hAnsiTheme="minorHAnsi" w:cstheme="minorBidi"/>
          <w:noProof/>
          <w:szCs w:val="22"/>
        </w:rPr>
      </w:pPr>
      <w:hyperlink w:anchor="_Toc44423208" w:history="1">
        <w:r w:rsidR="002D7666" w:rsidRPr="009819DB">
          <w:rPr>
            <w:rStyle w:val="Hyperlink"/>
            <w:noProof/>
          </w:rPr>
          <w:t>Appendix: Questionnaire</w:t>
        </w:r>
        <w:r w:rsidR="002D7666">
          <w:rPr>
            <w:noProof/>
            <w:webHidden/>
          </w:rPr>
          <w:tab/>
        </w:r>
        <w:r w:rsidR="002D7666">
          <w:rPr>
            <w:noProof/>
            <w:webHidden/>
          </w:rPr>
          <w:fldChar w:fldCharType="begin"/>
        </w:r>
        <w:r w:rsidR="002D7666">
          <w:rPr>
            <w:noProof/>
            <w:webHidden/>
          </w:rPr>
          <w:instrText xml:space="preserve"> PAGEREF _Toc44423208 \h </w:instrText>
        </w:r>
        <w:r w:rsidR="002D7666">
          <w:rPr>
            <w:noProof/>
            <w:webHidden/>
          </w:rPr>
        </w:r>
        <w:r w:rsidR="002D7666">
          <w:rPr>
            <w:noProof/>
            <w:webHidden/>
          </w:rPr>
          <w:fldChar w:fldCharType="separate"/>
        </w:r>
        <w:r w:rsidR="002D7666">
          <w:rPr>
            <w:noProof/>
            <w:webHidden/>
          </w:rPr>
          <w:t>23</w:t>
        </w:r>
        <w:r w:rsidR="002D7666">
          <w:rPr>
            <w:noProof/>
            <w:webHidden/>
          </w:rPr>
          <w:fldChar w:fldCharType="end"/>
        </w:r>
      </w:hyperlink>
    </w:p>
    <w:p w14:paraId="6994643B" w14:textId="5C559F5D" w:rsidR="003A2183" w:rsidRDefault="00565B94" w:rsidP="003A2183">
      <w:pPr>
        <w:pStyle w:val="Heading1"/>
      </w:pPr>
      <w:r>
        <w:rPr>
          <w:b/>
          <w:bCs/>
          <w:noProof/>
        </w:rPr>
        <w:lastRenderedPageBreak/>
        <w:fldChar w:fldCharType="end"/>
      </w:r>
      <w:r w:rsidR="003A2183" w:rsidRPr="003A2183">
        <w:t xml:space="preserve"> </w:t>
      </w:r>
      <w:bookmarkStart w:id="4" w:name="_Toc44423182"/>
      <w:r w:rsidR="003A2183">
        <w:t>Figures</w:t>
      </w:r>
      <w:bookmarkEnd w:id="4"/>
      <w:r w:rsidR="003A2183">
        <w:t xml:space="preserve"> </w:t>
      </w:r>
    </w:p>
    <w:p w14:paraId="7449FA84" w14:textId="281431E8" w:rsidR="002D7666" w:rsidRDefault="001E0E1F">
      <w:pPr>
        <w:pStyle w:val="TableofFigures"/>
        <w:tabs>
          <w:tab w:val="right" w:leader="dot" w:pos="8494"/>
        </w:tabs>
        <w:rPr>
          <w:rFonts w:asciiTheme="minorHAnsi" w:eastAsiaTheme="minorEastAsia" w:hAnsiTheme="minorHAnsi" w:cstheme="minorBidi"/>
          <w:noProof/>
          <w:szCs w:val="22"/>
        </w:rPr>
      </w:pPr>
      <w:r>
        <w:fldChar w:fldCharType="begin"/>
      </w:r>
      <w:r>
        <w:instrText xml:space="preserve"> TOC \h \z \c "Figure" </w:instrText>
      </w:r>
      <w:r>
        <w:fldChar w:fldCharType="separate"/>
      </w:r>
      <w:hyperlink w:anchor="_Toc44423159" w:history="1">
        <w:r w:rsidR="002D7666" w:rsidRPr="00A3797E">
          <w:rPr>
            <w:rStyle w:val="Hyperlink"/>
            <w:noProof/>
          </w:rPr>
          <w:t>Figure 1: Providers contacted between February 2019 and February 2020</w:t>
        </w:r>
        <w:r w:rsidR="002D7666">
          <w:rPr>
            <w:noProof/>
            <w:webHidden/>
          </w:rPr>
          <w:tab/>
        </w:r>
        <w:r w:rsidR="002D7666">
          <w:rPr>
            <w:noProof/>
            <w:webHidden/>
          </w:rPr>
          <w:fldChar w:fldCharType="begin"/>
        </w:r>
        <w:r w:rsidR="002D7666">
          <w:rPr>
            <w:noProof/>
            <w:webHidden/>
          </w:rPr>
          <w:instrText xml:space="preserve"> PAGEREF _Toc44423159 \h </w:instrText>
        </w:r>
        <w:r w:rsidR="002D7666">
          <w:rPr>
            <w:noProof/>
            <w:webHidden/>
          </w:rPr>
        </w:r>
        <w:r w:rsidR="002D7666">
          <w:rPr>
            <w:noProof/>
            <w:webHidden/>
          </w:rPr>
          <w:fldChar w:fldCharType="separate"/>
        </w:r>
        <w:r w:rsidR="002D7666">
          <w:rPr>
            <w:noProof/>
            <w:webHidden/>
          </w:rPr>
          <w:t>9</w:t>
        </w:r>
        <w:r w:rsidR="002D7666">
          <w:rPr>
            <w:noProof/>
            <w:webHidden/>
          </w:rPr>
          <w:fldChar w:fldCharType="end"/>
        </w:r>
      </w:hyperlink>
    </w:p>
    <w:p w14:paraId="551C9715" w14:textId="70652C5B" w:rsidR="002D7666" w:rsidRDefault="00D8168C">
      <w:pPr>
        <w:pStyle w:val="TableofFigures"/>
        <w:tabs>
          <w:tab w:val="right" w:leader="dot" w:pos="8494"/>
        </w:tabs>
        <w:rPr>
          <w:rFonts w:asciiTheme="minorHAnsi" w:eastAsiaTheme="minorEastAsia" w:hAnsiTheme="minorHAnsi" w:cstheme="minorBidi"/>
          <w:noProof/>
          <w:szCs w:val="22"/>
        </w:rPr>
      </w:pPr>
      <w:hyperlink w:anchor="_Toc44423160" w:history="1">
        <w:r w:rsidR="002D7666" w:rsidRPr="00A3797E">
          <w:rPr>
            <w:rStyle w:val="Hyperlink"/>
            <w:noProof/>
          </w:rPr>
          <w:t>Figure 2: Subject of most recent service issue</w:t>
        </w:r>
        <w:r w:rsidR="002D7666">
          <w:rPr>
            <w:noProof/>
            <w:webHidden/>
          </w:rPr>
          <w:tab/>
        </w:r>
        <w:r w:rsidR="002D7666">
          <w:rPr>
            <w:noProof/>
            <w:webHidden/>
          </w:rPr>
          <w:fldChar w:fldCharType="begin"/>
        </w:r>
        <w:r w:rsidR="002D7666">
          <w:rPr>
            <w:noProof/>
            <w:webHidden/>
          </w:rPr>
          <w:instrText xml:space="preserve"> PAGEREF _Toc44423160 \h </w:instrText>
        </w:r>
        <w:r w:rsidR="002D7666">
          <w:rPr>
            <w:noProof/>
            <w:webHidden/>
          </w:rPr>
        </w:r>
        <w:r w:rsidR="002D7666">
          <w:rPr>
            <w:noProof/>
            <w:webHidden/>
          </w:rPr>
          <w:fldChar w:fldCharType="separate"/>
        </w:r>
        <w:r w:rsidR="002D7666">
          <w:rPr>
            <w:noProof/>
            <w:webHidden/>
          </w:rPr>
          <w:t>10</w:t>
        </w:r>
        <w:r w:rsidR="002D7666">
          <w:rPr>
            <w:noProof/>
            <w:webHidden/>
          </w:rPr>
          <w:fldChar w:fldCharType="end"/>
        </w:r>
      </w:hyperlink>
    </w:p>
    <w:p w14:paraId="44DCE7A8" w14:textId="27E11EAD" w:rsidR="002D7666" w:rsidRDefault="00D8168C">
      <w:pPr>
        <w:pStyle w:val="TableofFigures"/>
        <w:tabs>
          <w:tab w:val="right" w:leader="dot" w:pos="8494"/>
        </w:tabs>
        <w:rPr>
          <w:rFonts w:asciiTheme="minorHAnsi" w:eastAsiaTheme="minorEastAsia" w:hAnsiTheme="minorHAnsi" w:cstheme="minorBidi"/>
          <w:noProof/>
          <w:szCs w:val="22"/>
        </w:rPr>
      </w:pPr>
      <w:hyperlink w:anchor="_Toc44423161" w:history="1">
        <w:r w:rsidR="002D7666" w:rsidRPr="00A3797E">
          <w:rPr>
            <w:rStyle w:val="Hyperlink"/>
            <w:noProof/>
          </w:rPr>
          <w:t>Figure 3: NBN related issues</w:t>
        </w:r>
        <w:r w:rsidR="002D7666">
          <w:rPr>
            <w:noProof/>
            <w:webHidden/>
          </w:rPr>
          <w:tab/>
        </w:r>
        <w:r w:rsidR="002D7666">
          <w:rPr>
            <w:noProof/>
            <w:webHidden/>
          </w:rPr>
          <w:fldChar w:fldCharType="begin"/>
        </w:r>
        <w:r w:rsidR="002D7666">
          <w:rPr>
            <w:noProof/>
            <w:webHidden/>
          </w:rPr>
          <w:instrText xml:space="preserve"> PAGEREF _Toc44423161 \h </w:instrText>
        </w:r>
        <w:r w:rsidR="002D7666">
          <w:rPr>
            <w:noProof/>
            <w:webHidden/>
          </w:rPr>
        </w:r>
        <w:r w:rsidR="002D7666">
          <w:rPr>
            <w:noProof/>
            <w:webHidden/>
          </w:rPr>
          <w:fldChar w:fldCharType="separate"/>
        </w:r>
        <w:r w:rsidR="002D7666">
          <w:rPr>
            <w:noProof/>
            <w:webHidden/>
          </w:rPr>
          <w:t>11</w:t>
        </w:r>
        <w:r w:rsidR="002D7666">
          <w:rPr>
            <w:noProof/>
            <w:webHidden/>
          </w:rPr>
          <w:fldChar w:fldCharType="end"/>
        </w:r>
      </w:hyperlink>
    </w:p>
    <w:p w14:paraId="69AFE881" w14:textId="2ADBBA54" w:rsidR="002D7666" w:rsidRDefault="00D8168C">
      <w:pPr>
        <w:pStyle w:val="TableofFigures"/>
        <w:tabs>
          <w:tab w:val="right" w:leader="dot" w:pos="8494"/>
        </w:tabs>
        <w:rPr>
          <w:rFonts w:asciiTheme="minorHAnsi" w:eastAsiaTheme="minorEastAsia" w:hAnsiTheme="minorHAnsi" w:cstheme="minorBidi"/>
          <w:noProof/>
          <w:szCs w:val="22"/>
        </w:rPr>
      </w:pPr>
      <w:hyperlink w:anchor="_Toc44423162" w:history="1">
        <w:r w:rsidR="002D7666" w:rsidRPr="00A3797E">
          <w:rPr>
            <w:rStyle w:val="Hyperlink"/>
            <w:noProof/>
          </w:rPr>
          <w:t>Figure 4: Methods of contact</w:t>
        </w:r>
        <w:r w:rsidR="002D7666">
          <w:rPr>
            <w:noProof/>
            <w:webHidden/>
          </w:rPr>
          <w:tab/>
        </w:r>
        <w:r w:rsidR="002D7666">
          <w:rPr>
            <w:noProof/>
            <w:webHidden/>
          </w:rPr>
          <w:fldChar w:fldCharType="begin"/>
        </w:r>
        <w:r w:rsidR="002D7666">
          <w:rPr>
            <w:noProof/>
            <w:webHidden/>
          </w:rPr>
          <w:instrText xml:space="preserve"> PAGEREF _Toc44423162 \h </w:instrText>
        </w:r>
        <w:r w:rsidR="002D7666">
          <w:rPr>
            <w:noProof/>
            <w:webHidden/>
          </w:rPr>
        </w:r>
        <w:r w:rsidR="002D7666">
          <w:rPr>
            <w:noProof/>
            <w:webHidden/>
          </w:rPr>
          <w:fldChar w:fldCharType="separate"/>
        </w:r>
        <w:r w:rsidR="002D7666">
          <w:rPr>
            <w:noProof/>
            <w:webHidden/>
          </w:rPr>
          <w:t>12</w:t>
        </w:r>
        <w:r w:rsidR="002D7666">
          <w:rPr>
            <w:noProof/>
            <w:webHidden/>
          </w:rPr>
          <w:fldChar w:fldCharType="end"/>
        </w:r>
      </w:hyperlink>
    </w:p>
    <w:p w14:paraId="1C7779DA" w14:textId="380E81C1" w:rsidR="002D7666" w:rsidRDefault="00D8168C">
      <w:pPr>
        <w:pStyle w:val="TableofFigures"/>
        <w:tabs>
          <w:tab w:val="right" w:leader="dot" w:pos="8494"/>
        </w:tabs>
        <w:rPr>
          <w:rFonts w:asciiTheme="minorHAnsi" w:eastAsiaTheme="minorEastAsia" w:hAnsiTheme="minorHAnsi" w:cstheme="minorBidi"/>
          <w:noProof/>
          <w:szCs w:val="22"/>
        </w:rPr>
      </w:pPr>
      <w:hyperlink w:anchor="_Toc44423163" w:history="1">
        <w:r w:rsidR="002D7666" w:rsidRPr="00A3797E">
          <w:rPr>
            <w:rStyle w:val="Hyperlink"/>
            <w:noProof/>
          </w:rPr>
          <w:t>Figure 5: Number of contact methods used</w:t>
        </w:r>
        <w:r w:rsidR="002D7666">
          <w:rPr>
            <w:noProof/>
            <w:webHidden/>
          </w:rPr>
          <w:tab/>
        </w:r>
        <w:r w:rsidR="002D7666">
          <w:rPr>
            <w:noProof/>
            <w:webHidden/>
          </w:rPr>
          <w:fldChar w:fldCharType="begin"/>
        </w:r>
        <w:r w:rsidR="002D7666">
          <w:rPr>
            <w:noProof/>
            <w:webHidden/>
          </w:rPr>
          <w:instrText xml:space="preserve"> PAGEREF _Toc44423163 \h </w:instrText>
        </w:r>
        <w:r w:rsidR="002D7666">
          <w:rPr>
            <w:noProof/>
            <w:webHidden/>
          </w:rPr>
        </w:r>
        <w:r w:rsidR="002D7666">
          <w:rPr>
            <w:noProof/>
            <w:webHidden/>
          </w:rPr>
          <w:fldChar w:fldCharType="separate"/>
        </w:r>
        <w:r w:rsidR="002D7666">
          <w:rPr>
            <w:noProof/>
            <w:webHidden/>
          </w:rPr>
          <w:t>13</w:t>
        </w:r>
        <w:r w:rsidR="002D7666">
          <w:rPr>
            <w:noProof/>
            <w:webHidden/>
          </w:rPr>
          <w:fldChar w:fldCharType="end"/>
        </w:r>
      </w:hyperlink>
    </w:p>
    <w:p w14:paraId="2E8A63A2" w14:textId="19C1014B" w:rsidR="002D7666" w:rsidRDefault="00D8168C">
      <w:pPr>
        <w:pStyle w:val="TableofFigures"/>
        <w:tabs>
          <w:tab w:val="right" w:leader="dot" w:pos="8494"/>
        </w:tabs>
        <w:rPr>
          <w:rFonts w:asciiTheme="minorHAnsi" w:eastAsiaTheme="minorEastAsia" w:hAnsiTheme="minorHAnsi" w:cstheme="minorBidi"/>
          <w:noProof/>
          <w:szCs w:val="22"/>
        </w:rPr>
      </w:pPr>
      <w:hyperlink w:anchor="_Toc44423164" w:history="1">
        <w:r w:rsidR="002D7666" w:rsidRPr="00A3797E">
          <w:rPr>
            <w:rStyle w:val="Hyperlink"/>
            <w:noProof/>
          </w:rPr>
          <w:t>Figure 6: Number of phone calls with provider</w:t>
        </w:r>
        <w:r w:rsidR="002D7666">
          <w:rPr>
            <w:noProof/>
            <w:webHidden/>
          </w:rPr>
          <w:tab/>
        </w:r>
        <w:r w:rsidR="002D7666">
          <w:rPr>
            <w:noProof/>
            <w:webHidden/>
          </w:rPr>
          <w:fldChar w:fldCharType="begin"/>
        </w:r>
        <w:r w:rsidR="002D7666">
          <w:rPr>
            <w:noProof/>
            <w:webHidden/>
          </w:rPr>
          <w:instrText xml:space="preserve"> PAGEREF _Toc44423164 \h </w:instrText>
        </w:r>
        <w:r w:rsidR="002D7666">
          <w:rPr>
            <w:noProof/>
            <w:webHidden/>
          </w:rPr>
        </w:r>
        <w:r w:rsidR="002D7666">
          <w:rPr>
            <w:noProof/>
            <w:webHidden/>
          </w:rPr>
          <w:fldChar w:fldCharType="separate"/>
        </w:r>
        <w:r w:rsidR="002D7666">
          <w:rPr>
            <w:noProof/>
            <w:webHidden/>
          </w:rPr>
          <w:t>14</w:t>
        </w:r>
        <w:r w:rsidR="002D7666">
          <w:rPr>
            <w:noProof/>
            <w:webHidden/>
          </w:rPr>
          <w:fldChar w:fldCharType="end"/>
        </w:r>
      </w:hyperlink>
    </w:p>
    <w:p w14:paraId="0E1D039D" w14:textId="2ADC8F88" w:rsidR="002D7666" w:rsidRDefault="00D8168C">
      <w:pPr>
        <w:pStyle w:val="TableofFigures"/>
        <w:tabs>
          <w:tab w:val="right" w:leader="dot" w:pos="8494"/>
        </w:tabs>
        <w:rPr>
          <w:rFonts w:asciiTheme="minorHAnsi" w:eastAsiaTheme="minorEastAsia" w:hAnsiTheme="minorHAnsi" w:cstheme="minorBidi"/>
          <w:noProof/>
          <w:szCs w:val="22"/>
        </w:rPr>
      </w:pPr>
      <w:hyperlink w:anchor="_Toc44423165" w:history="1">
        <w:r w:rsidR="002D7666" w:rsidRPr="00A3797E">
          <w:rPr>
            <w:rStyle w:val="Hyperlink"/>
            <w:noProof/>
          </w:rPr>
          <w:t>Figure 7: Average time spent on most recent call</w:t>
        </w:r>
        <w:r w:rsidR="002D7666">
          <w:rPr>
            <w:noProof/>
            <w:webHidden/>
          </w:rPr>
          <w:tab/>
        </w:r>
        <w:r w:rsidR="002D7666">
          <w:rPr>
            <w:noProof/>
            <w:webHidden/>
          </w:rPr>
          <w:fldChar w:fldCharType="begin"/>
        </w:r>
        <w:r w:rsidR="002D7666">
          <w:rPr>
            <w:noProof/>
            <w:webHidden/>
          </w:rPr>
          <w:instrText xml:space="preserve"> PAGEREF _Toc44423165 \h </w:instrText>
        </w:r>
        <w:r w:rsidR="002D7666">
          <w:rPr>
            <w:noProof/>
            <w:webHidden/>
          </w:rPr>
        </w:r>
        <w:r w:rsidR="002D7666">
          <w:rPr>
            <w:noProof/>
            <w:webHidden/>
          </w:rPr>
          <w:fldChar w:fldCharType="separate"/>
        </w:r>
        <w:r w:rsidR="002D7666">
          <w:rPr>
            <w:noProof/>
            <w:webHidden/>
          </w:rPr>
          <w:t>15</w:t>
        </w:r>
        <w:r w:rsidR="002D7666">
          <w:rPr>
            <w:noProof/>
            <w:webHidden/>
          </w:rPr>
          <w:fldChar w:fldCharType="end"/>
        </w:r>
      </w:hyperlink>
    </w:p>
    <w:p w14:paraId="0A2055A3" w14:textId="3A78E6C5" w:rsidR="002D7666" w:rsidRDefault="00D8168C">
      <w:pPr>
        <w:pStyle w:val="TableofFigures"/>
        <w:tabs>
          <w:tab w:val="right" w:leader="dot" w:pos="8494"/>
        </w:tabs>
        <w:rPr>
          <w:rFonts w:asciiTheme="minorHAnsi" w:eastAsiaTheme="minorEastAsia" w:hAnsiTheme="minorHAnsi" w:cstheme="minorBidi"/>
          <w:noProof/>
          <w:szCs w:val="22"/>
        </w:rPr>
      </w:pPr>
      <w:hyperlink w:anchor="_Toc44423166" w:history="1">
        <w:r w:rsidR="002D7666" w:rsidRPr="00A3797E">
          <w:rPr>
            <w:rStyle w:val="Hyperlink"/>
            <w:noProof/>
          </w:rPr>
          <w:t>Figure 8: Other activities undertaken while on the most recent call</w:t>
        </w:r>
        <w:r w:rsidR="002D7666">
          <w:rPr>
            <w:noProof/>
            <w:webHidden/>
          </w:rPr>
          <w:tab/>
        </w:r>
        <w:r w:rsidR="002D7666">
          <w:rPr>
            <w:noProof/>
            <w:webHidden/>
          </w:rPr>
          <w:fldChar w:fldCharType="begin"/>
        </w:r>
        <w:r w:rsidR="002D7666">
          <w:rPr>
            <w:noProof/>
            <w:webHidden/>
          </w:rPr>
          <w:instrText xml:space="preserve"> PAGEREF _Toc44423166 \h </w:instrText>
        </w:r>
        <w:r w:rsidR="002D7666">
          <w:rPr>
            <w:noProof/>
            <w:webHidden/>
          </w:rPr>
        </w:r>
        <w:r w:rsidR="002D7666">
          <w:rPr>
            <w:noProof/>
            <w:webHidden/>
          </w:rPr>
          <w:fldChar w:fldCharType="separate"/>
        </w:r>
        <w:r w:rsidR="002D7666">
          <w:rPr>
            <w:noProof/>
            <w:webHidden/>
          </w:rPr>
          <w:t>16</w:t>
        </w:r>
        <w:r w:rsidR="002D7666">
          <w:rPr>
            <w:noProof/>
            <w:webHidden/>
          </w:rPr>
          <w:fldChar w:fldCharType="end"/>
        </w:r>
      </w:hyperlink>
    </w:p>
    <w:p w14:paraId="1581F927" w14:textId="1354F3E1" w:rsidR="002D7666" w:rsidRDefault="00D8168C">
      <w:pPr>
        <w:pStyle w:val="TableofFigures"/>
        <w:tabs>
          <w:tab w:val="right" w:leader="dot" w:pos="8494"/>
        </w:tabs>
        <w:rPr>
          <w:rFonts w:asciiTheme="minorHAnsi" w:eastAsiaTheme="minorEastAsia" w:hAnsiTheme="minorHAnsi" w:cstheme="minorBidi"/>
          <w:noProof/>
          <w:szCs w:val="22"/>
        </w:rPr>
      </w:pPr>
      <w:hyperlink w:anchor="_Toc44423167" w:history="1">
        <w:r w:rsidR="002D7666" w:rsidRPr="00A3797E">
          <w:rPr>
            <w:rStyle w:val="Hyperlink"/>
            <w:noProof/>
          </w:rPr>
          <w:t>Figure 9: Number of live chat conversations with provider</w:t>
        </w:r>
        <w:r w:rsidR="002D7666">
          <w:rPr>
            <w:noProof/>
            <w:webHidden/>
          </w:rPr>
          <w:tab/>
        </w:r>
        <w:r w:rsidR="002D7666">
          <w:rPr>
            <w:noProof/>
            <w:webHidden/>
          </w:rPr>
          <w:fldChar w:fldCharType="begin"/>
        </w:r>
        <w:r w:rsidR="002D7666">
          <w:rPr>
            <w:noProof/>
            <w:webHidden/>
          </w:rPr>
          <w:instrText xml:space="preserve"> PAGEREF _Toc44423167 \h </w:instrText>
        </w:r>
        <w:r w:rsidR="002D7666">
          <w:rPr>
            <w:noProof/>
            <w:webHidden/>
          </w:rPr>
        </w:r>
        <w:r w:rsidR="002D7666">
          <w:rPr>
            <w:noProof/>
            <w:webHidden/>
          </w:rPr>
          <w:fldChar w:fldCharType="separate"/>
        </w:r>
        <w:r w:rsidR="002D7666">
          <w:rPr>
            <w:noProof/>
            <w:webHidden/>
          </w:rPr>
          <w:t>17</w:t>
        </w:r>
        <w:r w:rsidR="002D7666">
          <w:rPr>
            <w:noProof/>
            <w:webHidden/>
          </w:rPr>
          <w:fldChar w:fldCharType="end"/>
        </w:r>
      </w:hyperlink>
    </w:p>
    <w:p w14:paraId="364003B7" w14:textId="6E800F01" w:rsidR="002D7666" w:rsidRPr="002D7666" w:rsidRDefault="00D8168C">
      <w:pPr>
        <w:pStyle w:val="TableofFigures"/>
        <w:tabs>
          <w:tab w:val="right" w:leader="dot" w:pos="8494"/>
        </w:tabs>
        <w:rPr>
          <w:rFonts w:asciiTheme="minorHAnsi" w:eastAsiaTheme="minorEastAsia" w:hAnsiTheme="minorHAnsi" w:cstheme="minorBidi"/>
          <w:noProof/>
          <w:szCs w:val="22"/>
        </w:rPr>
      </w:pPr>
      <w:hyperlink w:anchor="_Toc44423168" w:history="1">
        <w:r w:rsidR="002D7666" w:rsidRPr="002D7666">
          <w:rPr>
            <w:rStyle w:val="Hyperlink"/>
            <w:noProof/>
          </w:rPr>
          <w:t>Figure 10: Average time spent on last live chat with service provider</w:t>
        </w:r>
        <w:r w:rsidR="002D7666" w:rsidRPr="002D7666">
          <w:rPr>
            <w:noProof/>
            <w:webHidden/>
          </w:rPr>
          <w:tab/>
        </w:r>
        <w:r w:rsidR="002D7666" w:rsidRPr="002D7666">
          <w:rPr>
            <w:noProof/>
            <w:webHidden/>
          </w:rPr>
          <w:fldChar w:fldCharType="begin"/>
        </w:r>
        <w:r w:rsidR="002D7666" w:rsidRPr="002D7666">
          <w:rPr>
            <w:noProof/>
            <w:webHidden/>
          </w:rPr>
          <w:instrText xml:space="preserve"> PAGEREF _Toc44423168 \h </w:instrText>
        </w:r>
        <w:r w:rsidR="002D7666" w:rsidRPr="002D7666">
          <w:rPr>
            <w:noProof/>
            <w:webHidden/>
          </w:rPr>
        </w:r>
        <w:r w:rsidR="002D7666" w:rsidRPr="002D7666">
          <w:rPr>
            <w:noProof/>
            <w:webHidden/>
          </w:rPr>
          <w:fldChar w:fldCharType="separate"/>
        </w:r>
        <w:r w:rsidR="002D7666" w:rsidRPr="002D7666">
          <w:rPr>
            <w:noProof/>
            <w:webHidden/>
          </w:rPr>
          <w:t>17</w:t>
        </w:r>
        <w:r w:rsidR="002D7666" w:rsidRPr="002D7666">
          <w:rPr>
            <w:noProof/>
            <w:webHidden/>
          </w:rPr>
          <w:fldChar w:fldCharType="end"/>
        </w:r>
      </w:hyperlink>
    </w:p>
    <w:p w14:paraId="50DB664F" w14:textId="7B3C3D2B" w:rsidR="002D7666" w:rsidRPr="002D7666" w:rsidRDefault="00D8168C">
      <w:pPr>
        <w:pStyle w:val="TableofFigures"/>
        <w:tabs>
          <w:tab w:val="right" w:leader="dot" w:pos="8494"/>
        </w:tabs>
        <w:rPr>
          <w:rFonts w:asciiTheme="minorHAnsi" w:eastAsiaTheme="minorEastAsia" w:hAnsiTheme="minorHAnsi" w:cstheme="minorBidi"/>
          <w:noProof/>
          <w:szCs w:val="22"/>
        </w:rPr>
      </w:pPr>
      <w:hyperlink w:anchor="_Toc44423169" w:history="1">
        <w:r w:rsidR="002D7666" w:rsidRPr="002D7666">
          <w:rPr>
            <w:rStyle w:val="Hyperlink"/>
            <w:noProof/>
          </w:rPr>
          <w:t>Figure 11: Other activities undertaken while on the most recent live chat</w:t>
        </w:r>
        <w:r w:rsidR="002D7666" w:rsidRPr="002D7666">
          <w:rPr>
            <w:noProof/>
            <w:webHidden/>
          </w:rPr>
          <w:tab/>
        </w:r>
        <w:r w:rsidR="002D7666" w:rsidRPr="002D7666">
          <w:rPr>
            <w:noProof/>
            <w:webHidden/>
          </w:rPr>
          <w:fldChar w:fldCharType="begin"/>
        </w:r>
        <w:r w:rsidR="002D7666" w:rsidRPr="002D7666">
          <w:rPr>
            <w:noProof/>
            <w:webHidden/>
          </w:rPr>
          <w:instrText xml:space="preserve"> PAGEREF _Toc44423169 \h </w:instrText>
        </w:r>
        <w:r w:rsidR="002D7666" w:rsidRPr="002D7666">
          <w:rPr>
            <w:noProof/>
            <w:webHidden/>
          </w:rPr>
        </w:r>
        <w:r w:rsidR="002D7666" w:rsidRPr="002D7666">
          <w:rPr>
            <w:noProof/>
            <w:webHidden/>
          </w:rPr>
          <w:fldChar w:fldCharType="separate"/>
        </w:r>
        <w:r w:rsidR="002D7666" w:rsidRPr="002D7666">
          <w:rPr>
            <w:noProof/>
            <w:webHidden/>
          </w:rPr>
          <w:t>18</w:t>
        </w:r>
        <w:r w:rsidR="002D7666" w:rsidRPr="002D7666">
          <w:rPr>
            <w:noProof/>
            <w:webHidden/>
          </w:rPr>
          <w:fldChar w:fldCharType="end"/>
        </w:r>
      </w:hyperlink>
    </w:p>
    <w:p w14:paraId="0BF0D4F2" w14:textId="635E2AA7" w:rsidR="002D7666" w:rsidRPr="002D7666" w:rsidRDefault="00D8168C">
      <w:pPr>
        <w:pStyle w:val="TableofFigures"/>
        <w:tabs>
          <w:tab w:val="right" w:leader="dot" w:pos="8494"/>
        </w:tabs>
        <w:rPr>
          <w:rFonts w:asciiTheme="minorHAnsi" w:eastAsiaTheme="minorEastAsia" w:hAnsiTheme="minorHAnsi" w:cstheme="minorBidi"/>
          <w:noProof/>
          <w:szCs w:val="22"/>
        </w:rPr>
      </w:pPr>
      <w:hyperlink w:anchor="_Toc44423170" w:history="1">
        <w:r w:rsidR="002D7666" w:rsidRPr="002D7666">
          <w:rPr>
            <w:rStyle w:val="Hyperlink"/>
            <w:noProof/>
          </w:rPr>
          <w:t>Figure 12: Number of times contacted by method</w:t>
        </w:r>
        <w:r w:rsidR="002D7666" w:rsidRPr="002D7666">
          <w:rPr>
            <w:noProof/>
            <w:webHidden/>
          </w:rPr>
          <w:tab/>
        </w:r>
        <w:r w:rsidR="002D7666" w:rsidRPr="002D7666">
          <w:rPr>
            <w:noProof/>
            <w:webHidden/>
          </w:rPr>
          <w:fldChar w:fldCharType="begin"/>
        </w:r>
        <w:r w:rsidR="002D7666" w:rsidRPr="002D7666">
          <w:rPr>
            <w:noProof/>
            <w:webHidden/>
          </w:rPr>
          <w:instrText xml:space="preserve"> PAGEREF _Toc44423170 \h </w:instrText>
        </w:r>
        <w:r w:rsidR="002D7666" w:rsidRPr="002D7666">
          <w:rPr>
            <w:noProof/>
            <w:webHidden/>
          </w:rPr>
        </w:r>
        <w:r w:rsidR="002D7666" w:rsidRPr="002D7666">
          <w:rPr>
            <w:noProof/>
            <w:webHidden/>
          </w:rPr>
          <w:fldChar w:fldCharType="separate"/>
        </w:r>
        <w:r w:rsidR="002D7666" w:rsidRPr="002D7666">
          <w:rPr>
            <w:noProof/>
            <w:webHidden/>
          </w:rPr>
          <w:t>19</w:t>
        </w:r>
        <w:r w:rsidR="002D7666" w:rsidRPr="002D7666">
          <w:rPr>
            <w:noProof/>
            <w:webHidden/>
          </w:rPr>
          <w:fldChar w:fldCharType="end"/>
        </w:r>
      </w:hyperlink>
    </w:p>
    <w:p w14:paraId="3125FF23" w14:textId="4A33E740" w:rsidR="002D7666" w:rsidRPr="002D7666" w:rsidRDefault="00D8168C">
      <w:pPr>
        <w:pStyle w:val="TableofFigures"/>
        <w:tabs>
          <w:tab w:val="right" w:leader="dot" w:pos="8494"/>
        </w:tabs>
        <w:rPr>
          <w:rFonts w:asciiTheme="minorHAnsi" w:eastAsiaTheme="minorEastAsia" w:hAnsiTheme="minorHAnsi" w:cstheme="minorBidi"/>
          <w:noProof/>
          <w:szCs w:val="22"/>
        </w:rPr>
      </w:pPr>
      <w:hyperlink w:anchor="_Toc44423171" w:history="1">
        <w:r w:rsidR="002D7666" w:rsidRPr="002D7666">
          <w:rPr>
            <w:rStyle w:val="Hyperlink"/>
            <w:noProof/>
          </w:rPr>
          <w:t>Figure 13: Issue resolved</w:t>
        </w:r>
        <w:r w:rsidR="002D7666" w:rsidRPr="002D7666">
          <w:rPr>
            <w:noProof/>
            <w:webHidden/>
          </w:rPr>
          <w:tab/>
        </w:r>
        <w:r w:rsidR="002D7666" w:rsidRPr="002D7666">
          <w:rPr>
            <w:noProof/>
            <w:webHidden/>
          </w:rPr>
          <w:fldChar w:fldCharType="begin"/>
        </w:r>
        <w:r w:rsidR="002D7666" w:rsidRPr="002D7666">
          <w:rPr>
            <w:noProof/>
            <w:webHidden/>
          </w:rPr>
          <w:instrText xml:space="preserve"> PAGEREF _Toc44423171 \h </w:instrText>
        </w:r>
        <w:r w:rsidR="002D7666" w:rsidRPr="002D7666">
          <w:rPr>
            <w:noProof/>
            <w:webHidden/>
          </w:rPr>
        </w:r>
        <w:r w:rsidR="002D7666" w:rsidRPr="002D7666">
          <w:rPr>
            <w:noProof/>
            <w:webHidden/>
          </w:rPr>
          <w:fldChar w:fldCharType="separate"/>
        </w:r>
        <w:r w:rsidR="002D7666" w:rsidRPr="002D7666">
          <w:rPr>
            <w:noProof/>
            <w:webHidden/>
          </w:rPr>
          <w:t>20</w:t>
        </w:r>
        <w:r w:rsidR="002D7666" w:rsidRPr="002D7666">
          <w:rPr>
            <w:noProof/>
            <w:webHidden/>
          </w:rPr>
          <w:fldChar w:fldCharType="end"/>
        </w:r>
      </w:hyperlink>
    </w:p>
    <w:p w14:paraId="12F98C40" w14:textId="26C87C01" w:rsidR="00D9102C" w:rsidRDefault="001E0E1F" w:rsidP="003A2183">
      <w:pPr>
        <w:sectPr w:rsidR="00D9102C" w:rsidSect="00052E06">
          <w:footerReference w:type="default" r:id="rId20"/>
          <w:pgSz w:w="11906" w:h="16838"/>
          <w:pgMar w:top="1701" w:right="1701" w:bottom="2698" w:left="1701" w:header="720" w:footer="933" w:gutter="0"/>
          <w:cols w:space="720"/>
          <w:docGrid w:linePitch="299"/>
        </w:sectPr>
      </w:pPr>
      <w:r>
        <w:fldChar w:fldCharType="end"/>
      </w:r>
    </w:p>
    <w:p w14:paraId="2CDE8486" w14:textId="77777777" w:rsidR="00BD7B93" w:rsidRDefault="00BD7B93" w:rsidP="00BD7B93">
      <w:pPr>
        <w:pStyle w:val="Heading1"/>
      </w:pPr>
      <w:bookmarkStart w:id="5" w:name="_Toc44423183"/>
      <w:r w:rsidRPr="004E682E">
        <w:lastRenderedPageBreak/>
        <w:t>Executive summary</w:t>
      </w:r>
      <w:bookmarkEnd w:id="5"/>
    </w:p>
    <w:p w14:paraId="4BA1B839" w14:textId="1DB555C8" w:rsidR="000A4B8B" w:rsidRDefault="007835D6" w:rsidP="00653C80">
      <w:pPr>
        <w:pStyle w:val="Heading2"/>
        <w:rPr>
          <w:lang w:val="en-US" w:eastAsia="ja-JP"/>
        </w:rPr>
      </w:pPr>
      <w:bookmarkStart w:id="6" w:name="_Toc44423184"/>
      <w:r>
        <w:rPr>
          <w:lang w:val="en-US" w:eastAsia="ja-JP"/>
        </w:rPr>
        <w:t>Research background</w:t>
      </w:r>
      <w:bookmarkEnd w:id="6"/>
      <w:r>
        <w:rPr>
          <w:lang w:val="en-US" w:eastAsia="ja-JP"/>
        </w:rPr>
        <w:t xml:space="preserve"> </w:t>
      </w:r>
    </w:p>
    <w:p w14:paraId="5A7BAA9C" w14:textId="2EB2DDF9" w:rsidR="00A83848" w:rsidRDefault="002E0B01" w:rsidP="00A83848">
      <w:r>
        <w:t xml:space="preserve">The Australian Communications Consumer Action Network (ACCAN) is Australia’s peak body for consumer representation in telecommunications. In response to </w:t>
      </w:r>
      <w:r w:rsidR="00802357">
        <w:t>consumers experiencing lo</w:t>
      </w:r>
      <w:r>
        <w:t xml:space="preserve">ng wait times </w:t>
      </w:r>
      <w:r w:rsidR="00802357">
        <w:t>and other</w:t>
      </w:r>
      <w:r>
        <w:t xml:space="preserve"> significant </w:t>
      </w:r>
      <w:r w:rsidR="00802357">
        <w:t xml:space="preserve">customer service </w:t>
      </w:r>
      <w:r>
        <w:t xml:space="preserve">issues </w:t>
      </w:r>
      <w:r w:rsidR="00802357">
        <w:t xml:space="preserve">when contacting their </w:t>
      </w:r>
      <w:r>
        <w:t xml:space="preserve">telecommunications </w:t>
      </w:r>
      <w:r w:rsidR="00802357">
        <w:t>providers</w:t>
      </w:r>
      <w:r w:rsidR="005E29D4">
        <w:t xml:space="preserve">. </w:t>
      </w:r>
      <w:r w:rsidR="00A83848">
        <w:t xml:space="preserve">ACCAN </w:t>
      </w:r>
      <w:r w:rsidR="00802357">
        <w:t xml:space="preserve">commissioned </w:t>
      </w:r>
      <w:r w:rsidR="00A83848">
        <w:t>Synergies Economics</w:t>
      </w:r>
      <w:r w:rsidR="00802357">
        <w:rPr>
          <w:rStyle w:val="FootnoteReference"/>
        </w:rPr>
        <w:footnoteReference w:id="1"/>
      </w:r>
      <w:r w:rsidR="00A83848">
        <w:t xml:space="preserve"> to develop a model </w:t>
      </w:r>
      <w:r w:rsidR="007F6372">
        <w:t>to</w:t>
      </w:r>
      <w:r w:rsidR="00A83848">
        <w:t xml:space="preserve"> estimate the cost of consumer time that is </w:t>
      </w:r>
      <w:r w:rsidR="00CD4D6B">
        <w:t xml:space="preserve">spent </w:t>
      </w:r>
      <w:r w:rsidR="00A83848">
        <w:t xml:space="preserve">trying to resolve issues with their telecommunications provider. </w:t>
      </w:r>
    </w:p>
    <w:p w14:paraId="7684A552" w14:textId="1F1618C6" w:rsidR="00802357" w:rsidRDefault="00802357" w:rsidP="00A83848">
      <w:r>
        <w:t xml:space="preserve">To extend this work, ACCAN has </w:t>
      </w:r>
      <w:r w:rsidR="00E151CF">
        <w:t>commissioned</w:t>
      </w:r>
      <w:r>
        <w:t xml:space="preserve"> Colmar Brunton to </w:t>
      </w:r>
      <w:r w:rsidR="00CD4D6B">
        <w:t>collect</w:t>
      </w:r>
      <w:r>
        <w:t xml:space="preserve"> data </w:t>
      </w:r>
      <w:r w:rsidR="00E151CF">
        <w:t>for</w:t>
      </w:r>
      <w:r>
        <w:t xml:space="preserve"> </w:t>
      </w:r>
      <w:r w:rsidRPr="00E151CF">
        <w:t>use in</w:t>
      </w:r>
      <w:r>
        <w:t xml:space="preserve"> the economic modelling prepared.  </w:t>
      </w:r>
    </w:p>
    <w:p w14:paraId="21A88ED1" w14:textId="2DC11802" w:rsidR="00A83848" w:rsidRDefault="00A83848" w:rsidP="000A4B8B">
      <w:r>
        <w:t xml:space="preserve">The specific objectives of </w:t>
      </w:r>
      <w:r w:rsidR="00802357">
        <w:t xml:space="preserve">the current </w:t>
      </w:r>
      <w:r>
        <w:t xml:space="preserve">research were to: </w:t>
      </w:r>
    </w:p>
    <w:p w14:paraId="176FFE99" w14:textId="63C2C16B" w:rsidR="00A83848" w:rsidRDefault="00AF3DD9" w:rsidP="000A4B8B">
      <w:pPr>
        <w:widowControl w:val="0"/>
        <w:numPr>
          <w:ilvl w:val="0"/>
          <w:numId w:val="7"/>
        </w:numPr>
      </w:pPr>
      <w:r>
        <w:t>Establish the incidence</w:t>
      </w:r>
      <w:r w:rsidR="00A83848">
        <w:t xml:space="preserve"> of consumers that are contacting their provider to resolve </w:t>
      </w:r>
      <w:r>
        <w:t>issues relating to various telecommunication</w:t>
      </w:r>
      <w:r w:rsidR="002E3E04">
        <w:t>s</w:t>
      </w:r>
      <w:r>
        <w:t xml:space="preserve"> services, including the proportion that are NBN related. </w:t>
      </w:r>
    </w:p>
    <w:p w14:paraId="2152FB88" w14:textId="418304A8" w:rsidR="00F348DA" w:rsidRDefault="00CD4D6B" w:rsidP="00F348DA">
      <w:pPr>
        <w:widowControl w:val="0"/>
        <w:numPr>
          <w:ilvl w:val="0"/>
          <w:numId w:val="7"/>
        </w:numPr>
      </w:pPr>
      <w:r>
        <w:t>Calculate t</w:t>
      </w:r>
      <w:r w:rsidR="00F348DA">
        <w:t xml:space="preserve">he average amount of time a consumer spends resolving an issue with their provider </w:t>
      </w:r>
    </w:p>
    <w:p w14:paraId="02195809" w14:textId="5A567241" w:rsidR="00F348DA" w:rsidRDefault="00CD4D6B" w:rsidP="00F348DA">
      <w:pPr>
        <w:widowControl w:val="0"/>
        <w:numPr>
          <w:ilvl w:val="0"/>
          <w:numId w:val="7"/>
        </w:numPr>
      </w:pPr>
      <w:r>
        <w:t>Determine t</w:t>
      </w:r>
      <w:r w:rsidR="00F348DA">
        <w:t xml:space="preserve">he average number of contacts it takes to resolve an issue </w:t>
      </w:r>
    </w:p>
    <w:p w14:paraId="43E6A9E4" w14:textId="50A8AA5A" w:rsidR="000A4B8B" w:rsidRDefault="000A4B8B" w:rsidP="00BD7B93"/>
    <w:p w14:paraId="719C3095" w14:textId="0B8AC5C2" w:rsidR="007835D6" w:rsidRDefault="007835D6" w:rsidP="00653C80">
      <w:pPr>
        <w:pStyle w:val="Heading2"/>
      </w:pPr>
      <w:bookmarkStart w:id="7" w:name="_Toc44423185"/>
      <w:r>
        <w:t>Methodology</w:t>
      </w:r>
      <w:bookmarkEnd w:id="7"/>
      <w:r>
        <w:t xml:space="preserve"> </w:t>
      </w:r>
    </w:p>
    <w:p w14:paraId="6B7FC12A" w14:textId="77777777" w:rsidR="0046188F" w:rsidRDefault="00B3402A" w:rsidP="007835D6">
      <w:r>
        <w:t xml:space="preserve">The research </w:t>
      </w:r>
      <w:r w:rsidR="00CD4D6B">
        <w:t xml:space="preserve">uses an online survey </w:t>
      </w:r>
      <w:r>
        <w:t xml:space="preserve">conducted among 1,035 </w:t>
      </w:r>
      <w:r w:rsidR="00CD4D6B">
        <w:t>consumers</w:t>
      </w:r>
      <w:r>
        <w:t>.</w:t>
      </w:r>
      <w:r w:rsidR="0046188F">
        <w:t xml:space="preserve"> </w:t>
      </w:r>
    </w:p>
    <w:p w14:paraId="003444C3" w14:textId="21BD0544" w:rsidR="0046188F" w:rsidRDefault="00B3402A" w:rsidP="007835D6">
      <w:r>
        <w:t xml:space="preserve">To qualify for the </w:t>
      </w:r>
      <w:r w:rsidR="00CD4D6B">
        <w:t>survey</w:t>
      </w:r>
      <w:r>
        <w:t>, consumers had to be solely or jointly responsible for communicati</w:t>
      </w:r>
      <w:r w:rsidR="00C501C7">
        <w:t>ng</w:t>
      </w:r>
      <w:r>
        <w:t xml:space="preserve"> with their telecommunications provider and have contacted their provider within the last 12 months regarding a problem or issue with their service.</w:t>
      </w:r>
      <w:r w:rsidR="0046188F">
        <w:t xml:space="preserve"> </w:t>
      </w:r>
    </w:p>
    <w:p w14:paraId="3991A0B3" w14:textId="59B192E0" w:rsidR="0046188F" w:rsidRDefault="0046188F" w:rsidP="007835D6">
      <w:r>
        <w:t xml:space="preserve">Where a respondent was jointly responsible for an account, the respondent was only asked about the contacts they had personally made with their provider. Therefore, any contacts made by the other party on the same issue were not captured. </w:t>
      </w:r>
    </w:p>
    <w:p w14:paraId="22373ED4" w14:textId="0B7EAC55" w:rsidR="006A0C9E" w:rsidRDefault="006A0C9E" w:rsidP="007835D6">
      <w:r>
        <w:t xml:space="preserve">The respondents were then asked to think about their most recent issue and where relevant, their most recent phone call or live chat. </w:t>
      </w:r>
    </w:p>
    <w:p w14:paraId="6A371708" w14:textId="233F59B4" w:rsidR="007835D6" w:rsidRDefault="007835D6" w:rsidP="00653C80">
      <w:pPr>
        <w:pStyle w:val="Heading2"/>
      </w:pPr>
      <w:bookmarkStart w:id="8" w:name="_Toc44423186"/>
      <w:r>
        <w:lastRenderedPageBreak/>
        <w:t>Key findings</w:t>
      </w:r>
      <w:bookmarkEnd w:id="8"/>
      <w:r>
        <w:t xml:space="preserve"> </w:t>
      </w:r>
    </w:p>
    <w:p w14:paraId="4E745F2E" w14:textId="7CE5F7EB" w:rsidR="004C290D" w:rsidRDefault="004C290D" w:rsidP="004C290D">
      <w:r>
        <w:t>The most recent telecommunications issue respondents had experienced varied widely</w:t>
      </w:r>
      <w:r w:rsidR="00C501C7">
        <w:t>:</w:t>
      </w:r>
      <w:r>
        <w:t xml:space="preserve"> 34% were related to their mobile phones, while a further 32% were related to their fixed line internet service. </w:t>
      </w:r>
    </w:p>
    <w:p w14:paraId="77F62D87" w14:textId="6168648A" w:rsidR="00CB235C" w:rsidRDefault="00CB235C" w:rsidP="00B40107">
      <w:pPr>
        <w:pStyle w:val="BullitTEXT"/>
        <w:numPr>
          <w:ilvl w:val="0"/>
          <w:numId w:val="14"/>
        </w:numPr>
      </w:pPr>
      <w:r>
        <w:t>The majority (71%) of internet or landline issues were related to</w:t>
      </w:r>
      <w:r w:rsidR="00B40107">
        <w:t xml:space="preserve"> services </w:t>
      </w:r>
      <w:r w:rsidR="00222485">
        <w:t>on</w:t>
      </w:r>
      <w:r>
        <w:t xml:space="preserve"> NBN</w:t>
      </w:r>
      <w:r w:rsidR="00222485">
        <w:t>’s network</w:t>
      </w:r>
      <w:r w:rsidR="00222485">
        <w:rPr>
          <w:rStyle w:val="FootnoteReference"/>
        </w:rPr>
        <w:footnoteReference w:id="2"/>
      </w:r>
      <w:r>
        <w:t xml:space="preserve">. </w:t>
      </w:r>
    </w:p>
    <w:p w14:paraId="2D6F9396" w14:textId="23072BAA" w:rsidR="00D76CF1" w:rsidRDefault="00D76CF1" w:rsidP="00B40107">
      <w:pPr>
        <w:pStyle w:val="Propcontent"/>
        <w:numPr>
          <w:ilvl w:val="0"/>
          <w:numId w:val="14"/>
        </w:numPr>
        <w:rPr>
          <w:rFonts w:eastAsia="Cambria" w:cs="Cambria"/>
          <w:color w:val="auto"/>
          <w:sz w:val="22"/>
          <w:szCs w:val="20"/>
          <w:lang w:eastAsia="en-AU"/>
        </w:rPr>
      </w:pPr>
      <w:r>
        <w:rPr>
          <w:rFonts w:eastAsia="Cambria" w:cs="Cambria"/>
          <w:color w:val="auto"/>
          <w:sz w:val="22"/>
          <w:szCs w:val="20"/>
          <w:lang w:eastAsia="en-AU"/>
        </w:rPr>
        <w:t xml:space="preserve">To contact their provider, the majority (73%) of consumers only used one contact method. </w:t>
      </w:r>
    </w:p>
    <w:p w14:paraId="6522F0CC" w14:textId="16856036" w:rsidR="00D946B0" w:rsidRDefault="00D946B0" w:rsidP="00B40107">
      <w:pPr>
        <w:pStyle w:val="BullitTEXT"/>
        <w:numPr>
          <w:ilvl w:val="0"/>
          <w:numId w:val="14"/>
        </w:numPr>
      </w:pPr>
      <w:r>
        <w:t xml:space="preserve">Phone (74%) was the most commonly used contact method, followed by live chat </w:t>
      </w:r>
      <w:r w:rsidR="00C21031">
        <w:t>(</w:t>
      </w:r>
      <w:r>
        <w:t>24%</w:t>
      </w:r>
      <w:r w:rsidR="00C21031">
        <w:t>)</w:t>
      </w:r>
      <w:r>
        <w:t xml:space="preserve"> and email (14%). </w:t>
      </w:r>
    </w:p>
    <w:p w14:paraId="00658C6B" w14:textId="4D8CC8A0" w:rsidR="00262D7C" w:rsidRDefault="00262D7C" w:rsidP="00B40107">
      <w:pPr>
        <w:pStyle w:val="Propcontent"/>
        <w:numPr>
          <w:ilvl w:val="0"/>
          <w:numId w:val="14"/>
        </w:numPr>
        <w:rPr>
          <w:rFonts w:eastAsia="Cambria" w:cs="Cambria"/>
          <w:color w:val="auto"/>
          <w:sz w:val="22"/>
          <w:szCs w:val="20"/>
          <w:lang w:eastAsia="en-AU"/>
        </w:rPr>
      </w:pPr>
      <w:r w:rsidRPr="00A34D59">
        <w:rPr>
          <w:rFonts w:eastAsia="Cambria" w:cs="Cambria"/>
          <w:color w:val="auto"/>
          <w:sz w:val="22"/>
          <w:szCs w:val="20"/>
          <w:lang w:eastAsia="en-AU"/>
        </w:rPr>
        <w:t>The vast majority (84%) of issues were resolved</w:t>
      </w:r>
      <w:r>
        <w:rPr>
          <w:rFonts w:eastAsia="Cambria" w:cs="Cambria"/>
          <w:color w:val="auto"/>
          <w:sz w:val="22"/>
          <w:szCs w:val="20"/>
          <w:lang w:eastAsia="en-AU"/>
        </w:rPr>
        <w:t xml:space="preserve">, while 9% are currently ongoing and 7% were never resolved. </w:t>
      </w:r>
    </w:p>
    <w:p w14:paraId="2CF986C1" w14:textId="77777777" w:rsidR="008B6C84" w:rsidRDefault="008B6C84" w:rsidP="008B6C84">
      <w:pPr>
        <w:pStyle w:val="Propcontent"/>
        <w:rPr>
          <w:rFonts w:eastAsia="Cambria" w:cs="Cambria"/>
          <w:color w:val="auto"/>
          <w:sz w:val="22"/>
          <w:szCs w:val="20"/>
          <w:lang w:eastAsia="en-AU"/>
        </w:rPr>
      </w:pPr>
    </w:p>
    <w:p w14:paraId="4E513E19" w14:textId="5FB50194" w:rsidR="006A0C9E" w:rsidRDefault="00262D7C" w:rsidP="00262D7C">
      <w:pPr>
        <w:pStyle w:val="Heading3"/>
      </w:pPr>
      <w:bookmarkStart w:id="9" w:name="_Toc44423187"/>
      <w:r>
        <w:t>Phone contact</w:t>
      </w:r>
      <w:bookmarkEnd w:id="9"/>
      <w:r>
        <w:t xml:space="preserve"> </w:t>
      </w:r>
    </w:p>
    <w:p w14:paraId="719FE61F" w14:textId="12784992" w:rsidR="00CB235C" w:rsidRDefault="00CB235C" w:rsidP="00CB235C">
      <w:r>
        <w:t xml:space="preserve">On average, respondents contacted their provider 2.4 times by phone about their most recent issue. Over one third (37%) only needed to phone their provider once, a further 24% phoned twice. </w:t>
      </w:r>
    </w:p>
    <w:p w14:paraId="4ACB6B1D" w14:textId="4FF2FEFB" w:rsidR="00FD2087" w:rsidRDefault="00262D7C" w:rsidP="00237E44">
      <w:pPr>
        <w:pStyle w:val="Propcontent"/>
        <w:rPr>
          <w:rFonts w:eastAsia="Cambria" w:cs="Cambria"/>
          <w:color w:val="auto"/>
          <w:sz w:val="22"/>
          <w:szCs w:val="20"/>
          <w:lang w:eastAsia="en-AU"/>
        </w:rPr>
      </w:pPr>
      <w:r>
        <w:rPr>
          <w:rFonts w:eastAsia="Cambria" w:cs="Cambria"/>
          <w:color w:val="auto"/>
          <w:sz w:val="22"/>
          <w:szCs w:val="20"/>
          <w:lang w:eastAsia="en-AU"/>
        </w:rPr>
        <w:t xml:space="preserve">The average length of call was </w:t>
      </w:r>
      <w:r w:rsidR="00FD2087">
        <w:rPr>
          <w:rFonts w:eastAsia="Cambria" w:cs="Cambria"/>
          <w:color w:val="auto"/>
          <w:sz w:val="22"/>
          <w:szCs w:val="20"/>
          <w:lang w:eastAsia="en-AU"/>
        </w:rPr>
        <w:t xml:space="preserve">27 </w:t>
      </w:r>
      <w:r>
        <w:rPr>
          <w:rFonts w:eastAsia="Cambria" w:cs="Cambria"/>
          <w:color w:val="auto"/>
          <w:sz w:val="22"/>
          <w:szCs w:val="20"/>
          <w:lang w:eastAsia="en-AU"/>
        </w:rPr>
        <w:t xml:space="preserve">minutes and </w:t>
      </w:r>
      <w:r w:rsidR="00FD2087">
        <w:rPr>
          <w:rFonts w:eastAsia="Cambria" w:cs="Cambria"/>
          <w:color w:val="auto"/>
          <w:sz w:val="22"/>
          <w:szCs w:val="20"/>
          <w:lang w:eastAsia="en-AU"/>
        </w:rPr>
        <w:t>7</w:t>
      </w:r>
      <w:r>
        <w:rPr>
          <w:rFonts w:eastAsia="Cambria" w:cs="Cambria"/>
          <w:color w:val="auto"/>
          <w:sz w:val="22"/>
          <w:szCs w:val="20"/>
          <w:lang w:eastAsia="en-AU"/>
        </w:rPr>
        <w:t xml:space="preserve"> seconds</w:t>
      </w:r>
      <w:r w:rsidR="00FD2087">
        <w:rPr>
          <w:rFonts w:eastAsia="Cambria" w:cs="Cambria"/>
          <w:color w:val="auto"/>
          <w:sz w:val="22"/>
          <w:szCs w:val="20"/>
          <w:lang w:eastAsia="en-AU"/>
        </w:rPr>
        <w:t xml:space="preserve">. Just over half (52%) of this time was spent on hold, waiting to speak to a customer service representative (14 minutes and 6 seconds). </w:t>
      </w:r>
    </w:p>
    <w:p w14:paraId="1273EF19" w14:textId="1EFF583F" w:rsidR="00E05A13" w:rsidRDefault="00E05A13" w:rsidP="00237E44">
      <w:pPr>
        <w:pStyle w:val="Propcontent"/>
        <w:rPr>
          <w:rFonts w:eastAsia="Cambria" w:cs="Cambria"/>
          <w:color w:val="auto"/>
          <w:sz w:val="22"/>
          <w:szCs w:val="20"/>
          <w:lang w:eastAsia="en-AU"/>
        </w:rPr>
      </w:pPr>
      <w:r>
        <w:rPr>
          <w:rFonts w:eastAsia="Cambria" w:cs="Cambria"/>
          <w:color w:val="auto"/>
          <w:sz w:val="22"/>
          <w:szCs w:val="20"/>
          <w:lang w:eastAsia="en-AU"/>
        </w:rPr>
        <w:t xml:space="preserve">This equates to an average total of </w:t>
      </w:r>
      <w:r w:rsidR="001A2F3A">
        <w:rPr>
          <w:rFonts w:eastAsia="Cambria" w:cs="Cambria"/>
          <w:color w:val="auto"/>
          <w:sz w:val="22"/>
          <w:szCs w:val="20"/>
          <w:lang w:eastAsia="en-AU"/>
        </w:rPr>
        <w:t>65 minutes and 5 seconds to resolve an issue by telephone.</w:t>
      </w:r>
      <w:r w:rsidR="008C4062">
        <w:rPr>
          <w:rFonts w:eastAsia="Cambria" w:cs="Cambria"/>
          <w:color w:val="auto"/>
          <w:sz w:val="22"/>
          <w:szCs w:val="20"/>
          <w:lang w:eastAsia="en-AU"/>
        </w:rPr>
        <w:t xml:space="preserve"> </w:t>
      </w:r>
    </w:p>
    <w:p w14:paraId="5BB2F8B5" w14:textId="4786CA5A" w:rsidR="007C2F55" w:rsidRDefault="007C2F55" w:rsidP="00237E44">
      <w:pPr>
        <w:pStyle w:val="Propcontent"/>
        <w:rPr>
          <w:rFonts w:eastAsia="Cambria" w:cs="Cambria"/>
          <w:color w:val="auto"/>
          <w:sz w:val="22"/>
          <w:szCs w:val="20"/>
          <w:lang w:eastAsia="en-AU"/>
        </w:rPr>
      </w:pPr>
      <w:r>
        <w:rPr>
          <w:rFonts w:eastAsia="Cambria" w:cs="Cambria"/>
          <w:color w:val="auto"/>
          <w:sz w:val="22"/>
          <w:szCs w:val="20"/>
          <w:lang w:eastAsia="en-AU"/>
        </w:rPr>
        <w:t xml:space="preserve">Nearly half (48%) were doing something else while on the phone with their provider. Most commonly this was general internet browsing (37%) or using social media (32%). </w:t>
      </w:r>
    </w:p>
    <w:p w14:paraId="36F524F1" w14:textId="0B5F5B2E" w:rsidR="007959B4" w:rsidRDefault="007959B4" w:rsidP="007959B4">
      <w:pPr>
        <w:pStyle w:val="Heading3"/>
      </w:pPr>
      <w:bookmarkStart w:id="10" w:name="_Toc44423188"/>
      <w:r>
        <w:t>Live chat</w:t>
      </w:r>
      <w:bookmarkEnd w:id="10"/>
      <w:r>
        <w:t xml:space="preserve"> </w:t>
      </w:r>
    </w:p>
    <w:p w14:paraId="6CCB6573" w14:textId="1F2262B1" w:rsidR="00690F3F" w:rsidRDefault="00690F3F" w:rsidP="00690F3F">
      <w:r>
        <w:t xml:space="preserve">On average, respondents who used live chat contacted their provider 2.3 times via this method. Two in five (42%) only used live chat once to contact their provider.  </w:t>
      </w:r>
    </w:p>
    <w:p w14:paraId="1597243B" w14:textId="0C98DF74" w:rsidR="00572A4B" w:rsidRDefault="00572A4B" w:rsidP="00572A4B">
      <w:r>
        <w:t xml:space="preserve">The average length of live chat conversations was 16 minutes and 6 seconds. The majority (63%) of the time was spent chatting with a customer service representative (10 minutes 1 second). </w:t>
      </w:r>
    </w:p>
    <w:p w14:paraId="78B6D748" w14:textId="44E91FA9" w:rsidR="008C4062" w:rsidRDefault="008C4062" w:rsidP="008C4062">
      <w:pPr>
        <w:pStyle w:val="Propcontent"/>
        <w:rPr>
          <w:rFonts w:eastAsia="Cambria" w:cs="Cambria"/>
          <w:color w:val="auto"/>
          <w:sz w:val="22"/>
          <w:szCs w:val="20"/>
          <w:lang w:eastAsia="en-AU"/>
        </w:rPr>
      </w:pPr>
      <w:r>
        <w:rPr>
          <w:rFonts w:eastAsia="Cambria" w:cs="Cambria"/>
          <w:color w:val="auto"/>
          <w:sz w:val="22"/>
          <w:szCs w:val="20"/>
          <w:lang w:eastAsia="en-AU"/>
        </w:rPr>
        <w:t xml:space="preserve">This equates to an average total of 37 minutes and 2 seconds to resolve an issue via live chat. </w:t>
      </w:r>
    </w:p>
    <w:p w14:paraId="092E68C9" w14:textId="45DE78E7" w:rsidR="00572A4B" w:rsidRPr="008C4062" w:rsidRDefault="00572A4B" w:rsidP="008C4062">
      <w:pPr>
        <w:pStyle w:val="Propcontent"/>
        <w:rPr>
          <w:rFonts w:eastAsia="Cambria" w:cs="Cambria"/>
          <w:color w:val="auto"/>
          <w:sz w:val="22"/>
          <w:szCs w:val="20"/>
          <w:lang w:eastAsia="en-AU"/>
        </w:rPr>
      </w:pPr>
      <w:r w:rsidRPr="008C4062">
        <w:rPr>
          <w:rFonts w:eastAsia="Cambria" w:cs="Cambria"/>
          <w:color w:val="auto"/>
          <w:sz w:val="22"/>
          <w:szCs w:val="20"/>
          <w:lang w:eastAsia="en-AU"/>
        </w:rPr>
        <w:lastRenderedPageBreak/>
        <w:t xml:space="preserve">Over half (53%) </w:t>
      </w:r>
      <w:r w:rsidR="00FE4900">
        <w:rPr>
          <w:rFonts w:eastAsia="Cambria" w:cs="Cambria"/>
          <w:color w:val="auto"/>
          <w:sz w:val="22"/>
          <w:szCs w:val="20"/>
          <w:lang w:eastAsia="en-AU"/>
        </w:rPr>
        <w:t xml:space="preserve">of respondents </w:t>
      </w:r>
      <w:r w:rsidR="007C2F55" w:rsidRPr="008C4062">
        <w:rPr>
          <w:rFonts w:eastAsia="Cambria" w:cs="Cambria"/>
          <w:color w:val="auto"/>
          <w:sz w:val="22"/>
          <w:szCs w:val="20"/>
          <w:lang w:eastAsia="en-AU"/>
        </w:rPr>
        <w:t xml:space="preserve">were doing something else while on live chat. Most commonly this was using social media (41%) or general internet browsing (40%). </w:t>
      </w:r>
    </w:p>
    <w:p w14:paraId="54180B8A" w14:textId="687E0426" w:rsidR="005E1044" w:rsidRDefault="005E1044" w:rsidP="005E1044">
      <w:pPr>
        <w:pStyle w:val="Heading3"/>
      </w:pPr>
      <w:bookmarkStart w:id="11" w:name="_Toc44423189"/>
      <w:r>
        <w:t>Other contact methods</w:t>
      </w:r>
      <w:bookmarkEnd w:id="11"/>
    </w:p>
    <w:p w14:paraId="52F6C910" w14:textId="617CE965" w:rsidR="00BE4EC4" w:rsidRDefault="005E1044" w:rsidP="007835D6">
      <w:r>
        <w:t xml:space="preserve">The </w:t>
      </w:r>
      <w:r w:rsidR="008730DA">
        <w:t xml:space="preserve">total </w:t>
      </w:r>
      <w:r>
        <w:t xml:space="preserve">average time consumers spent contacting their provider varied greatly by </w:t>
      </w:r>
      <w:r w:rsidR="008730DA">
        <w:t xml:space="preserve">other contact </w:t>
      </w:r>
      <w:r>
        <w:t>method</w:t>
      </w:r>
      <w:r w:rsidR="008730DA">
        <w:t>s</w:t>
      </w:r>
      <w:r>
        <w:t xml:space="preserve">: </w:t>
      </w:r>
    </w:p>
    <w:p w14:paraId="08A2F3D8" w14:textId="03263321" w:rsidR="005E1044" w:rsidRDefault="005E1044" w:rsidP="005E1044">
      <w:pPr>
        <w:pStyle w:val="BullitTEXT"/>
      </w:pPr>
      <w:r>
        <w:t xml:space="preserve">In person at a store – 32 minutes and 5 seconds </w:t>
      </w:r>
    </w:p>
    <w:p w14:paraId="6E7153FF" w14:textId="140E497E" w:rsidR="005E1044" w:rsidRDefault="005E1044" w:rsidP="005E1044">
      <w:pPr>
        <w:pStyle w:val="BullitTEXT"/>
      </w:pPr>
      <w:r>
        <w:t>Email – 19 minutes and 8 seconds</w:t>
      </w:r>
    </w:p>
    <w:p w14:paraId="0CB05620" w14:textId="25962B32" w:rsidR="005E1044" w:rsidRDefault="005E1044" w:rsidP="005E1044">
      <w:pPr>
        <w:pStyle w:val="BullitTEXT"/>
      </w:pPr>
      <w:r>
        <w:t xml:space="preserve">Web-form – 18 minutes and 8 seconds </w:t>
      </w:r>
    </w:p>
    <w:p w14:paraId="63E4C019" w14:textId="384BA5FC" w:rsidR="005E1044" w:rsidRDefault="005E1044" w:rsidP="005E1044">
      <w:pPr>
        <w:pStyle w:val="BullitTEXT"/>
      </w:pPr>
      <w:r>
        <w:t xml:space="preserve">Crowd support / community help forum - 15 minutes and 11 seconds </w:t>
      </w:r>
    </w:p>
    <w:p w14:paraId="74899606" w14:textId="6B7B83A0" w:rsidR="00844016" w:rsidRDefault="005E1044" w:rsidP="00B57B19">
      <w:pPr>
        <w:pStyle w:val="BullitTEXT"/>
      </w:pPr>
      <w:r>
        <w:t xml:space="preserve">Social media – 13 minutes and 8 seconds </w:t>
      </w:r>
    </w:p>
    <w:p w14:paraId="562D1DEF" w14:textId="77777777" w:rsidR="00CC3161" w:rsidRDefault="007835D6" w:rsidP="00653C80">
      <w:pPr>
        <w:pStyle w:val="Heading2"/>
      </w:pPr>
      <w:bookmarkStart w:id="12" w:name="_Toc44423190"/>
      <w:r>
        <w:t>Conclusions</w:t>
      </w:r>
      <w:bookmarkEnd w:id="12"/>
    </w:p>
    <w:p w14:paraId="4AA492DC" w14:textId="21D142EB" w:rsidR="007835D6" w:rsidRDefault="00CC3161" w:rsidP="00CC3161">
      <w:r>
        <w:t>Consumers remain subject to long wait times</w:t>
      </w:r>
      <w:r w:rsidR="00A0505F">
        <w:t>, particularly those who contact their providers via telephone to resolve issue</w:t>
      </w:r>
      <w:r w:rsidR="00844016">
        <w:t>s</w:t>
      </w:r>
      <w:r w:rsidR="00A0505F">
        <w:t xml:space="preserve">. </w:t>
      </w:r>
      <w:r w:rsidR="00A0505F" w:rsidRPr="00844016">
        <w:t>On average the</w:t>
      </w:r>
      <w:r w:rsidR="002E3E04" w:rsidRPr="00844016">
        <w:t>y</w:t>
      </w:r>
      <w:r w:rsidR="00A0505F" w:rsidRPr="00844016">
        <w:t xml:space="preserve"> spend a total 1 hour and 5 minutes per issue on the phone. Half (52%) of this time is spent on hold, waiting to speak to a customer service representative.</w:t>
      </w:r>
      <w:r w:rsidR="00A0505F">
        <w:t xml:space="preserve"> </w:t>
      </w:r>
    </w:p>
    <w:p w14:paraId="40D66D83" w14:textId="05B22B9F" w:rsidR="000A4286" w:rsidRDefault="000A4286" w:rsidP="00CC3161">
      <w:r>
        <w:t>In comparison, total average time spent on live chats is almost half</w:t>
      </w:r>
      <w:r w:rsidR="00844016">
        <w:t xml:space="preserve"> that</w:t>
      </w:r>
      <w:r>
        <w:t>, at 37 minutes 2 seconds. Considerably less time</w:t>
      </w:r>
      <w:r w:rsidR="006E0C21">
        <w:t xml:space="preserve"> (37%)</w:t>
      </w:r>
      <w:r>
        <w:t xml:space="preserve"> i</w:t>
      </w:r>
      <w:r w:rsidR="002E3E04">
        <w:t>s</w:t>
      </w:r>
      <w:r>
        <w:t xml:space="preserve"> spent on live chat waiting for the initial response </w:t>
      </w:r>
      <w:r w:rsidR="00844016">
        <w:t>from a customer service representative</w:t>
      </w:r>
      <w:r w:rsidRPr="00B40107">
        <w:t>.</w:t>
      </w:r>
      <w:r>
        <w:t xml:space="preserve"> </w:t>
      </w:r>
    </w:p>
    <w:p w14:paraId="243773E1" w14:textId="0BD65455" w:rsidR="00D946B0" w:rsidRDefault="00D946B0" w:rsidP="00CC3161">
      <w:r>
        <w:t xml:space="preserve">The majority (84%) of issues </w:t>
      </w:r>
      <w:r w:rsidR="008B6C84">
        <w:t>had been</w:t>
      </w:r>
      <w:r>
        <w:t xml:space="preserve"> resolved</w:t>
      </w:r>
      <w:r w:rsidR="00004C80">
        <w:t xml:space="preserve"> and 9% were ongoing at the time of the survey. </w:t>
      </w:r>
      <w:r>
        <w:t xml:space="preserve">However, it is concerning 7% of issues were abandoned by consumers without resolution. </w:t>
      </w:r>
    </w:p>
    <w:p w14:paraId="66699B11" w14:textId="1DCE11BC" w:rsidR="00F51ECD" w:rsidRDefault="00F51ECD" w:rsidP="00F51ECD">
      <w:r>
        <w:t xml:space="preserve">The number of calls it took to resolve an issue did not vary significantly between retail providers. However, calls to Vodafone were significantly shorter compared to other </w:t>
      </w:r>
      <w:r w:rsidR="005E29D4">
        <w:t>providers</w:t>
      </w:r>
      <w:r>
        <w:t xml:space="preserve">. The number and length of live chat conversations did not vary significantly by provider either. </w:t>
      </w:r>
    </w:p>
    <w:p w14:paraId="6EAC6347" w14:textId="77777777" w:rsidR="00F51ECD" w:rsidRDefault="00F51ECD" w:rsidP="00CC3161"/>
    <w:p w14:paraId="1DFE1CD2" w14:textId="10627D8A" w:rsidR="00A118D5" w:rsidRDefault="00A118D5" w:rsidP="00A118D5">
      <w:pPr>
        <w:pStyle w:val="Heading1"/>
      </w:pPr>
      <w:bookmarkStart w:id="13" w:name="_Toc44423191"/>
      <w:r>
        <w:lastRenderedPageBreak/>
        <w:t>Introduction</w:t>
      </w:r>
      <w:bookmarkEnd w:id="13"/>
      <w:r>
        <w:t xml:space="preserve"> </w:t>
      </w:r>
    </w:p>
    <w:p w14:paraId="2D76C2E4" w14:textId="22851C1B" w:rsidR="00A118D5" w:rsidRPr="00942E78" w:rsidRDefault="00A118D5" w:rsidP="00653C80">
      <w:pPr>
        <w:pStyle w:val="Heading2"/>
      </w:pPr>
      <w:bookmarkStart w:id="14" w:name="_Toc44423192"/>
      <w:r w:rsidRPr="00942E78">
        <w:t>Research Background</w:t>
      </w:r>
      <w:bookmarkEnd w:id="14"/>
      <w:r w:rsidRPr="00942E78">
        <w:t xml:space="preserve"> </w:t>
      </w:r>
    </w:p>
    <w:p w14:paraId="3158FACE" w14:textId="17B2AB42" w:rsidR="00A118D5" w:rsidRDefault="00A118D5" w:rsidP="00A118D5">
      <w:r w:rsidRPr="00942E78">
        <w:t xml:space="preserve">ACCAN </w:t>
      </w:r>
      <w:r w:rsidR="00942E78" w:rsidRPr="00942E78">
        <w:t>is concerned that</w:t>
      </w:r>
      <w:r w:rsidRPr="00942E78">
        <w:t xml:space="preserve"> consumers continue to be subjected to poor customer service outcomes. In particular, </w:t>
      </w:r>
      <w:r w:rsidR="00942E78" w:rsidRPr="00942E78">
        <w:t xml:space="preserve">consumers </w:t>
      </w:r>
      <w:r w:rsidRPr="00942E78">
        <w:t xml:space="preserve">often face extended wait times, as well as being passed between various customer service representatives when attempting to resolve a problem. </w:t>
      </w:r>
      <w:r w:rsidR="0023153D">
        <w:t>In order to quantify the cost to consumers,</w:t>
      </w:r>
      <w:r w:rsidR="006E0C21">
        <w:t xml:space="preserve"> </w:t>
      </w:r>
      <w:r w:rsidR="0023153D">
        <w:t>t</w:t>
      </w:r>
      <w:r w:rsidR="00942E78" w:rsidRPr="00942E78">
        <w:t xml:space="preserve">he </w:t>
      </w:r>
      <w:r w:rsidRPr="00942E78">
        <w:t xml:space="preserve">Synergies </w:t>
      </w:r>
      <w:r w:rsidR="00942E78" w:rsidRPr="00942E78">
        <w:t xml:space="preserve">report </w:t>
      </w:r>
      <w:r w:rsidRPr="00942E78">
        <w:t xml:space="preserve">identified three key areas where wait times </w:t>
      </w:r>
      <w:r w:rsidR="00942E78" w:rsidRPr="00942E78">
        <w:t>can be measured</w:t>
      </w:r>
      <w:r w:rsidRPr="00942E78">
        <w:t>:</w:t>
      </w:r>
    </w:p>
    <w:p w14:paraId="1A21D736" w14:textId="25FC0463" w:rsidR="00A118D5" w:rsidRDefault="00A118D5" w:rsidP="00A118D5">
      <w:pPr>
        <w:widowControl w:val="0"/>
        <w:numPr>
          <w:ilvl w:val="0"/>
          <w:numId w:val="7"/>
        </w:numPr>
        <w:ind w:left="426" w:hanging="426"/>
      </w:pPr>
      <w:r>
        <w:t>before the first contact with a customer service representative</w:t>
      </w:r>
      <w:r w:rsidR="00942E78">
        <w:t xml:space="preserve"> (</w:t>
      </w:r>
      <w:r w:rsidR="00A60953">
        <w:t>e.g.</w:t>
      </w:r>
      <w:r w:rsidR="00942E78">
        <w:t xml:space="preserve"> Waiting on hold</w:t>
      </w:r>
      <w:r w:rsidR="00D06391">
        <w:t>, or waiting for a reply</w:t>
      </w:r>
      <w:r w:rsidR="00942E78">
        <w:t>)</w:t>
      </w:r>
      <w:r>
        <w:t>;</w:t>
      </w:r>
    </w:p>
    <w:p w14:paraId="44B24A35" w14:textId="6F7D4CEA" w:rsidR="00D06391" w:rsidRDefault="00A118D5" w:rsidP="00A118D5">
      <w:pPr>
        <w:widowControl w:val="0"/>
        <w:numPr>
          <w:ilvl w:val="0"/>
          <w:numId w:val="7"/>
        </w:numPr>
        <w:ind w:left="426" w:hanging="426"/>
      </w:pPr>
      <w:r>
        <w:t xml:space="preserve">the time spent explaining </w:t>
      </w:r>
      <w:r w:rsidR="00942E78">
        <w:t xml:space="preserve">a </w:t>
      </w:r>
      <w:r>
        <w:t xml:space="preserve">problem to the initial customer service representative, </w:t>
      </w:r>
    </w:p>
    <w:p w14:paraId="700A4407" w14:textId="3E6C2C27" w:rsidR="00A118D5" w:rsidRDefault="00D06391" w:rsidP="00A118D5">
      <w:pPr>
        <w:widowControl w:val="0"/>
        <w:numPr>
          <w:ilvl w:val="0"/>
          <w:numId w:val="7"/>
        </w:numPr>
        <w:ind w:left="426" w:hanging="426"/>
      </w:pPr>
      <w:r>
        <w:t xml:space="preserve">time spent </w:t>
      </w:r>
      <w:r w:rsidR="00942E78">
        <w:t>being</w:t>
      </w:r>
      <w:r w:rsidR="00A118D5">
        <w:t xml:space="preserve"> transferred to another </w:t>
      </w:r>
      <w:r>
        <w:t xml:space="preserve">customer service </w:t>
      </w:r>
      <w:r w:rsidR="00A118D5">
        <w:t>representative</w:t>
      </w:r>
      <w:r>
        <w:t>, if the first was unable to resolve the issue</w:t>
      </w:r>
      <w:r w:rsidR="00A118D5">
        <w:t xml:space="preserve">. </w:t>
      </w:r>
    </w:p>
    <w:p w14:paraId="54E0B38F" w14:textId="0D4EF8DE" w:rsidR="00A118D5" w:rsidRDefault="00A118D5" w:rsidP="00A118D5">
      <w:r>
        <w:t>The Telecommunications Industry Ombudsman (TIO) also recognises that issue resolution continues to be a problem for consumers. While the number of complaints to the TIO has decreased over time, the complexity of complaints continues to increase</w:t>
      </w:r>
      <w:r w:rsidR="00890C34">
        <w:rPr>
          <w:rStyle w:val="FootnoteReference"/>
        </w:rPr>
        <w:footnoteReference w:id="3"/>
      </w:r>
      <w:r>
        <w:t xml:space="preserve">. The TIO has identified that because these issues are more difficult to resolve, this has a direct knock-on effect in terms of consumer wait-times.  </w:t>
      </w:r>
    </w:p>
    <w:p w14:paraId="4B5547E5" w14:textId="144709B4" w:rsidR="00A118D5" w:rsidRDefault="00A118D5" w:rsidP="00A118D5">
      <w:r>
        <w:t>The extended periods of time that are forgone by consumers to resolve these issues represent an economic loss to not only the individual consumer, but the wider Australian economy.</w:t>
      </w:r>
      <w:r w:rsidR="00275DBB">
        <w:t xml:space="preserve"> </w:t>
      </w:r>
      <w:r w:rsidR="00394F4C">
        <w:t>Time</w:t>
      </w:r>
      <w:r w:rsidR="00275DBB">
        <w:t xml:space="preserve"> spent resolving an issue represents an opportunity cost</w:t>
      </w:r>
      <w:r w:rsidR="00394F4C">
        <w:t xml:space="preserve"> as the individual could have been carrying out an alternative activity for which they value. Currently there is limited research to show how much time consumers spend trying to resolve an issue with their telecommunications provider</w:t>
      </w:r>
      <w:r w:rsidR="00A60953">
        <w:rPr>
          <w:rStyle w:val="FootnoteReference"/>
        </w:rPr>
        <w:footnoteReference w:id="4"/>
      </w:r>
      <w:r w:rsidR="00394F4C">
        <w:t xml:space="preserve">. </w:t>
      </w:r>
      <w:r>
        <w:t xml:space="preserve">Research is therefore needed to establish the average amount of time consumers spend in </w:t>
      </w:r>
      <w:r w:rsidR="00A60953">
        <w:t xml:space="preserve">an </w:t>
      </w:r>
      <w:r>
        <w:t>attempt to resolve service issue</w:t>
      </w:r>
      <w:r w:rsidR="00942E78">
        <w:t>s</w:t>
      </w:r>
      <w:r>
        <w:t>. This data will then be used by ACCAN to calculate the estimated economic cost of this time</w:t>
      </w:r>
      <w:r w:rsidR="00942E78">
        <w:t>.</w:t>
      </w:r>
    </w:p>
    <w:p w14:paraId="249AF08A" w14:textId="31B315D0" w:rsidR="00A118D5" w:rsidRDefault="00A118D5" w:rsidP="00A118D5"/>
    <w:p w14:paraId="67486DDE" w14:textId="1EFAE428" w:rsidR="00A118D5" w:rsidRPr="00B11E1C" w:rsidRDefault="00A118D5" w:rsidP="00653C80">
      <w:pPr>
        <w:pStyle w:val="Heading2"/>
      </w:pPr>
      <w:bookmarkStart w:id="15" w:name="_Toc44423193"/>
      <w:r>
        <w:lastRenderedPageBreak/>
        <w:t>Research Objectives</w:t>
      </w:r>
      <w:bookmarkEnd w:id="15"/>
      <w:r>
        <w:t xml:space="preserve"> </w:t>
      </w:r>
    </w:p>
    <w:p w14:paraId="6AB0FA6E" w14:textId="3F7F01F9" w:rsidR="00A118D5" w:rsidRDefault="00A118D5" w:rsidP="00A118D5">
      <w:r>
        <w:t xml:space="preserve">This research will establish the average amount of time consumers spend seeking to resolve service issues with their telecommunications provider. This data will be used by ACCAN to produce a set of statistically robust and defensible estimates of the cost of consumer time wasted, based on </w:t>
      </w:r>
      <w:r w:rsidR="00942E78">
        <w:t xml:space="preserve">the modelling framework </w:t>
      </w:r>
      <w:r>
        <w:t xml:space="preserve">developed by Synergies Economics. </w:t>
      </w:r>
    </w:p>
    <w:p w14:paraId="1460350A" w14:textId="3EDB06ED" w:rsidR="00A118D5" w:rsidRDefault="00A118D5" w:rsidP="00D37436">
      <w:r>
        <w:t xml:space="preserve">The specific objectives of this research </w:t>
      </w:r>
      <w:r w:rsidR="00A83848">
        <w:t>were</w:t>
      </w:r>
      <w:r>
        <w:t xml:space="preserve"> to establish: </w:t>
      </w:r>
    </w:p>
    <w:p w14:paraId="18AF91E0" w14:textId="4AE88CF4" w:rsidR="00AF3DD9" w:rsidRDefault="00AF3DD9" w:rsidP="00AF3DD9">
      <w:pPr>
        <w:widowControl w:val="0"/>
        <w:numPr>
          <w:ilvl w:val="0"/>
          <w:numId w:val="7"/>
        </w:numPr>
      </w:pPr>
      <w:r>
        <w:t>the incidence of consumers contacting their provider to resolve issues relating to various telecommunication</w:t>
      </w:r>
      <w:r w:rsidR="00A60953">
        <w:t>s</w:t>
      </w:r>
      <w:r>
        <w:t xml:space="preserve"> services</w:t>
      </w:r>
    </w:p>
    <w:p w14:paraId="5AB144E4" w14:textId="33DBF76B" w:rsidR="00AF3DD9" w:rsidRDefault="00AF3DD9" w:rsidP="00AF3DD9">
      <w:pPr>
        <w:widowControl w:val="0"/>
        <w:numPr>
          <w:ilvl w:val="1"/>
          <w:numId w:val="7"/>
        </w:numPr>
      </w:pPr>
      <w:r>
        <w:t xml:space="preserve">including the proportion that are NBN related. </w:t>
      </w:r>
    </w:p>
    <w:p w14:paraId="7F2001FB" w14:textId="77777777" w:rsidR="00D37436" w:rsidRDefault="00D37436" w:rsidP="00D37436">
      <w:pPr>
        <w:widowControl w:val="0"/>
        <w:numPr>
          <w:ilvl w:val="0"/>
          <w:numId w:val="7"/>
        </w:numPr>
      </w:pPr>
      <w:r>
        <w:t xml:space="preserve">The average amount of time a consumer spends resolving an issue with their provider </w:t>
      </w:r>
    </w:p>
    <w:p w14:paraId="307212C2" w14:textId="687F4656" w:rsidR="00D37436" w:rsidRPr="00395CC7" w:rsidRDefault="00D37436" w:rsidP="000A4B8B">
      <w:pPr>
        <w:widowControl w:val="0"/>
        <w:numPr>
          <w:ilvl w:val="0"/>
          <w:numId w:val="7"/>
        </w:numPr>
      </w:pPr>
      <w:r>
        <w:t xml:space="preserve">The average number of contacts it takes to resolve an issue </w:t>
      </w:r>
    </w:p>
    <w:p w14:paraId="69EB4073" w14:textId="77777777" w:rsidR="00D37436" w:rsidRPr="00D37436" w:rsidRDefault="00D37436" w:rsidP="00D37436"/>
    <w:p w14:paraId="3FDE2321" w14:textId="77777777" w:rsidR="003118D9" w:rsidRDefault="003118D9" w:rsidP="0004483D">
      <w:pPr>
        <w:pStyle w:val="Heading1"/>
      </w:pPr>
      <w:bookmarkStart w:id="16" w:name="_Toc44423194"/>
      <w:r>
        <w:lastRenderedPageBreak/>
        <w:t>Methodology</w:t>
      </w:r>
      <w:bookmarkEnd w:id="16"/>
    </w:p>
    <w:p w14:paraId="06A8226D" w14:textId="7B3D68D7" w:rsidR="00477643" w:rsidRPr="00477643" w:rsidRDefault="00477643" w:rsidP="00653C80">
      <w:pPr>
        <w:pStyle w:val="Heading2"/>
      </w:pPr>
      <w:bookmarkStart w:id="17" w:name="_Toc44423195"/>
      <w:r>
        <w:t>Research design</w:t>
      </w:r>
      <w:bookmarkEnd w:id="17"/>
      <w:r>
        <w:t xml:space="preserve"> </w:t>
      </w:r>
    </w:p>
    <w:p w14:paraId="47F6853A" w14:textId="6E32DA67" w:rsidR="003118D9" w:rsidRDefault="00477643" w:rsidP="00F232E1">
      <w:r>
        <w:t>This</w:t>
      </w:r>
      <w:r w:rsidR="005B3DCE">
        <w:t xml:space="preserve"> study was </w:t>
      </w:r>
      <w:r>
        <w:t>conducted via an online survey</w:t>
      </w:r>
      <w:r w:rsidR="009178A6">
        <w:t xml:space="preserve"> </w:t>
      </w:r>
      <w:r w:rsidR="005B3DCE">
        <w:t xml:space="preserve">between </w:t>
      </w:r>
      <w:r w:rsidR="009B6893">
        <w:t>2</w:t>
      </w:r>
      <w:r w:rsidR="009B6893">
        <w:rPr>
          <w:vertAlign w:val="superscript"/>
        </w:rPr>
        <w:t>nd</w:t>
      </w:r>
      <w:r w:rsidR="009178A6">
        <w:t xml:space="preserve"> April </w:t>
      </w:r>
      <w:r w:rsidR="009B6893">
        <w:t>– 6</w:t>
      </w:r>
      <w:r w:rsidR="009B6893" w:rsidRPr="009B6893">
        <w:rPr>
          <w:vertAlign w:val="superscript"/>
        </w:rPr>
        <w:t>th</w:t>
      </w:r>
      <w:r w:rsidR="009B6893">
        <w:t xml:space="preserve"> April </w:t>
      </w:r>
      <w:r w:rsidR="009178A6">
        <w:t xml:space="preserve">2020 with a total of 1,035 respondents. These respondents indicated they were </w:t>
      </w:r>
      <w:r w:rsidR="00F232E1">
        <w:t>solely or jointly</w:t>
      </w:r>
      <w:r w:rsidR="009178A6">
        <w:t xml:space="preserve"> responsible </w:t>
      </w:r>
      <w:r w:rsidR="00F232E1">
        <w:t>for communicati</w:t>
      </w:r>
      <w:r w:rsidR="0087470F">
        <w:t>ng</w:t>
      </w:r>
      <w:r w:rsidR="00F232E1">
        <w:t xml:space="preserve"> with their telecommunications provider</w:t>
      </w:r>
      <w:r w:rsidR="009178A6">
        <w:t xml:space="preserve"> and had </w:t>
      </w:r>
      <w:r w:rsidR="00F232E1">
        <w:t>contacted their provider within the last 12 months regarding a problem or issue with their service.</w:t>
      </w:r>
    </w:p>
    <w:p w14:paraId="20930433" w14:textId="25BF0309" w:rsidR="00CC3161" w:rsidRDefault="0087470F" w:rsidP="00F232E1">
      <w:r>
        <w:t xml:space="preserve">Due to the closure of many call centres caused by the COVID-19 pandemic, </w:t>
      </w:r>
      <w:r w:rsidR="00CC3161">
        <w:t xml:space="preserve">respondents were asked to comment on issues that occurred in the 12 months prior to March 2020. </w:t>
      </w:r>
    </w:p>
    <w:p w14:paraId="4011C604" w14:textId="76F63CB0" w:rsidR="00477643" w:rsidRDefault="00477643" w:rsidP="00477643">
      <w:pPr>
        <w:pStyle w:val="Heading3"/>
      </w:pPr>
      <w:bookmarkStart w:id="18" w:name="_Toc44423196"/>
      <w:r>
        <w:t>Questionnaire</w:t>
      </w:r>
      <w:bookmarkEnd w:id="18"/>
      <w:r>
        <w:t xml:space="preserve"> </w:t>
      </w:r>
    </w:p>
    <w:p w14:paraId="20650A82" w14:textId="06ED085B" w:rsidR="00EC4DFA" w:rsidRDefault="00FA5634" w:rsidP="00EC4DFA">
      <w:r>
        <w:t xml:space="preserve">The questionnaire covered a number of key </w:t>
      </w:r>
      <w:r w:rsidR="00BA3E40">
        <w:t xml:space="preserve">aspects relating to wait times and issue resolution. </w:t>
      </w:r>
      <w:r w:rsidR="00EC4DFA">
        <w:t xml:space="preserve">To aid recall, respondents were asked to focus on their most recent issue and where relevant, the most recent phone call or live chat relating to this issue. </w:t>
      </w:r>
    </w:p>
    <w:p w14:paraId="4A9F3315" w14:textId="18D213A3" w:rsidR="00BA3E40" w:rsidRDefault="00EC4DFA" w:rsidP="00EC4DFA">
      <w:r>
        <w:t>The</w:t>
      </w:r>
      <w:r w:rsidR="00BA3E40">
        <w:t xml:space="preserve"> structur</w:t>
      </w:r>
      <w:r>
        <w:t>e of the questionnaire was</w:t>
      </w:r>
      <w:r w:rsidR="00BA3E40">
        <w:t xml:space="preserve"> as follows:</w:t>
      </w:r>
    </w:p>
    <w:p w14:paraId="5F831403" w14:textId="31E609E1" w:rsidR="00477643" w:rsidRDefault="00BA3E40" w:rsidP="00EC4DFA">
      <w:pPr>
        <w:pStyle w:val="BullitTEXT"/>
      </w:pPr>
      <w:r>
        <w:t>Demographics</w:t>
      </w:r>
    </w:p>
    <w:p w14:paraId="64B6EBF4" w14:textId="4FA5C388" w:rsidR="00BA3E40" w:rsidRDefault="00BA3E40" w:rsidP="00EC4DFA">
      <w:pPr>
        <w:pStyle w:val="BullitTEXT"/>
      </w:pPr>
      <w:r>
        <w:t>Services used</w:t>
      </w:r>
    </w:p>
    <w:p w14:paraId="6115CE69" w14:textId="254B226F" w:rsidR="00BA3E40" w:rsidRDefault="00BA3E40" w:rsidP="00EC4DFA">
      <w:pPr>
        <w:pStyle w:val="BullitTEXT"/>
      </w:pPr>
      <w:r>
        <w:t xml:space="preserve">Service provider </w:t>
      </w:r>
    </w:p>
    <w:p w14:paraId="5F80CB5A" w14:textId="33982E42" w:rsidR="00BA3E40" w:rsidRDefault="00BA3E40" w:rsidP="00EC4DFA">
      <w:pPr>
        <w:pStyle w:val="BullitTEXT"/>
      </w:pPr>
      <w:r>
        <w:t>Most recent issue</w:t>
      </w:r>
    </w:p>
    <w:p w14:paraId="70336221" w14:textId="73924244" w:rsidR="00BA3E40" w:rsidRDefault="00BA3E40" w:rsidP="00EC4DFA">
      <w:pPr>
        <w:pStyle w:val="BullitTEXT"/>
      </w:pPr>
      <w:r>
        <w:t>Provider</w:t>
      </w:r>
    </w:p>
    <w:p w14:paraId="4D051F71" w14:textId="123B894E" w:rsidR="00BA3E40" w:rsidRDefault="00BA3E40" w:rsidP="00EC4DFA">
      <w:pPr>
        <w:pStyle w:val="BullitTEXT"/>
      </w:pPr>
      <w:r>
        <w:t xml:space="preserve">Service that the issue related to </w:t>
      </w:r>
    </w:p>
    <w:p w14:paraId="110F2944" w14:textId="21919352" w:rsidR="00BA3E40" w:rsidRDefault="00BA3E40" w:rsidP="00EC4DFA">
      <w:pPr>
        <w:pStyle w:val="BullitTEXT"/>
      </w:pPr>
      <w:r>
        <w:t>Contact methods used</w:t>
      </w:r>
    </w:p>
    <w:p w14:paraId="68CD7499" w14:textId="1C6B0FFB" w:rsidR="00BA3E40" w:rsidRDefault="00BA3E40" w:rsidP="00EC4DFA">
      <w:pPr>
        <w:pStyle w:val="BullitTEXT"/>
      </w:pPr>
      <w:r>
        <w:t xml:space="preserve">Number of contacts made </w:t>
      </w:r>
    </w:p>
    <w:p w14:paraId="2DB32CE3" w14:textId="647922CD" w:rsidR="00EC4DFA" w:rsidRDefault="00EC4DFA" w:rsidP="00EC4DFA">
      <w:pPr>
        <w:pStyle w:val="BullitTEXT"/>
      </w:pPr>
      <w:r>
        <w:t xml:space="preserve">Time spent contacting provider </w:t>
      </w:r>
    </w:p>
    <w:p w14:paraId="1638F322" w14:textId="41B61633" w:rsidR="00EC4DFA" w:rsidRDefault="00EC4DFA" w:rsidP="00EC4DFA">
      <w:pPr>
        <w:pStyle w:val="BullitTEXT"/>
      </w:pPr>
      <w:r>
        <w:t xml:space="preserve">Whether or not other activities were undertaken </w:t>
      </w:r>
    </w:p>
    <w:p w14:paraId="017E7E78" w14:textId="732CBDC0" w:rsidR="00EC4DFA" w:rsidRDefault="00EC4DFA" w:rsidP="00EC4DFA">
      <w:pPr>
        <w:pStyle w:val="BullitTEXT"/>
      </w:pPr>
      <w:r>
        <w:t xml:space="preserve">Issue resolution </w:t>
      </w:r>
    </w:p>
    <w:p w14:paraId="379D7E36" w14:textId="6B265A33" w:rsidR="00B57DE7" w:rsidRDefault="00B57DE7">
      <w:pPr>
        <w:spacing w:after="0" w:line="240" w:lineRule="auto"/>
      </w:pPr>
      <w:r>
        <w:br w:type="page"/>
      </w:r>
    </w:p>
    <w:p w14:paraId="5EDDD48C" w14:textId="22DA7A4D" w:rsidR="00477643" w:rsidRDefault="00477643" w:rsidP="00477643">
      <w:pPr>
        <w:pStyle w:val="Heading3"/>
      </w:pPr>
      <w:bookmarkStart w:id="19" w:name="_Toc44423197"/>
      <w:r>
        <w:lastRenderedPageBreak/>
        <w:t>Sample</w:t>
      </w:r>
      <w:bookmarkEnd w:id="19"/>
      <w:r>
        <w:t xml:space="preserve"> </w:t>
      </w:r>
    </w:p>
    <w:p w14:paraId="53FE2502" w14:textId="34776410" w:rsidR="003F4DD1" w:rsidRDefault="00B35139" w:rsidP="00292C5F">
      <w:r>
        <w:t>The distribution of the survey was representative of the Australian general population. However, given the variable nature of provider contact n</w:t>
      </w:r>
      <w:r w:rsidR="00404478">
        <w:t>o</w:t>
      </w:r>
      <w:r>
        <w:t xml:space="preserve"> quotas were placed on </w:t>
      </w:r>
      <w:r w:rsidR="00404478">
        <w:t xml:space="preserve">survey responses </w:t>
      </w:r>
      <w:r>
        <w:t>allowing us to accurately capture who in the population is contacting their</w:t>
      </w:r>
      <w:r w:rsidR="00404478">
        <w:t xml:space="preserve"> respective</w:t>
      </w:r>
      <w:r>
        <w:t xml:space="preserve"> provider. As a result, the final sample shows that provider contact is skewed slightly among younger people. However, </w:t>
      </w:r>
      <w:r w:rsidR="00B273A5">
        <w:t xml:space="preserve">provider </w:t>
      </w:r>
      <w:r>
        <w:t xml:space="preserve">contact in terms of gender and location are both representative of the Australian population. </w:t>
      </w:r>
    </w:p>
    <w:p w14:paraId="70DC4C70" w14:textId="56E670FD" w:rsidR="003F4DD1" w:rsidRDefault="003F4DD1" w:rsidP="003F4DD1">
      <w:pPr>
        <w:pStyle w:val="Caption"/>
      </w:pPr>
      <w:r w:rsidRPr="00185769">
        <w:t xml:space="preserve">Table </w:t>
      </w:r>
      <w:r w:rsidR="00D8168C">
        <w:fldChar w:fldCharType="begin"/>
      </w:r>
      <w:r w:rsidR="00D8168C">
        <w:instrText xml:space="preserve"> SEQ Table \* ARABIC </w:instrText>
      </w:r>
      <w:r w:rsidR="00D8168C">
        <w:fldChar w:fldCharType="separate"/>
      </w:r>
      <w:r w:rsidRPr="00185769">
        <w:rPr>
          <w:noProof/>
        </w:rPr>
        <w:t>1</w:t>
      </w:r>
      <w:r w:rsidR="00D8168C">
        <w:rPr>
          <w:noProof/>
        </w:rPr>
        <w:fldChar w:fldCharType="end"/>
      </w:r>
      <w:r w:rsidRPr="00185769">
        <w:rPr>
          <w:noProof/>
        </w:rPr>
        <w:t>:</w:t>
      </w:r>
      <w:r w:rsidRPr="00185769">
        <w:t xml:space="preserve"> </w:t>
      </w:r>
      <w:r w:rsidR="00185769" w:rsidRPr="00185769">
        <w:t>Sample structure</w:t>
      </w:r>
      <w:r w:rsidR="00185769">
        <w:t xml:space="preserve"> </w:t>
      </w:r>
    </w:p>
    <w:tbl>
      <w:tblPr>
        <w:tblStyle w:val="TableGrid"/>
        <w:tblW w:w="9153" w:type="dxa"/>
        <w:tblCellMar>
          <w:top w:w="113" w:type="dxa"/>
        </w:tblCellMar>
        <w:tblLook w:val="04A0" w:firstRow="1" w:lastRow="0" w:firstColumn="1" w:lastColumn="0" w:noHBand="0" w:noVBand="1"/>
      </w:tblPr>
      <w:tblGrid>
        <w:gridCol w:w="2288"/>
        <w:gridCol w:w="2102"/>
        <w:gridCol w:w="2474"/>
        <w:gridCol w:w="2289"/>
      </w:tblGrid>
      <w:tr w:rsidR="003471C9" w14:paraId="11FD629B" w14:textId="77777777" w:rsidTr="00437051">
        <w:trPr>
          <w:trHeight w:val="230"/>
        </w:trPr>
        <w:tc>
          <w:tcPr>
            <w:tcW w:w="4390" w:type="dxa"/>
            <w:gridSpan w:val="2"/>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cPr>
          <w:p w14:paraId="632A60A8" w14:textId="7B5709B0" w:rsidR="003471C9" w:rsidRPr="00E60172" w:rsidRDefault="00E60172" w:rsidP="00185769">
            <w:pPr>
              <w:rPr>
                <w:b/>
                <w:bCs/>
                <w:sz w:val="20"/>
              </w:rPr>
            </w:pPr>
            <w:r w:rsidRPr="00E60172">
              <w:rPr>
                <w:b/>
                <w:bCs/>
                <w:sz w:val="20"/>
              </w:rPr>
              <w:t>Demographic group</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vAlign w:val="center"/>
          </w:tcPr>
          <w:p w14:paraId="6BCB0331" w14:textId="7EC6B708" w:rsidR="003471C9" w:rsidRPr="003471C9" w:rsidRDefault="003471C9" w:rsidP="00185769">
            <w:pPr>
              <w:jc w:val="center"/>
              <w:rPr>
                <w:b/>
                <w:bCs/>
                <w:sz w:val="20"/>
              </w:rPr>
            </w:pPr>
            <w:r w:rsidRPr="003471C9">
              <w:rPr>
                <w:b/>
                <w:bCs/>
                <w:sz w:val="20"/>
              </w:rPr>
              <w:t>N=</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vAlign w:val="center"/>
          </w:tcPr>
          <w:p w14:paraId="664659CC" w14:textId="755953C7" w:rsidR="003471C9" w:rsidRPr="003471C9" w:rsidRDefault="003471C9" w:rsidP="00185769">
            <w:pPr>
              <w:jc w:val="center"/>
              <w:rPr>
                <w:b/>
                <w:bCs/>
                <w:sz w:val="20"/>
              </w:rPr>
            </w:pPr>
            <w:r w:rsidRPr="003471C9">
              <w:rPr>
                <w:b/>
                <w:bCs/>
                <w:sz w:val="20"/>
              </w:rPr>
              <w:t>%</w:t>
            </w:r>
          </w:p>
        </w:tc>
      </w:tr>
      <w:tr w:rsidR="00183C0C" w14:paraId="2EC45F7D" w14:textId="77777777" w:rsidTr="00437051">
        <w:trPr>
          <w:trHeight w:hRule="exact" w:val="369"/>
        </w:trPr>
        <w:tc>
          <w:tcPr>
            <w:tcW w:w="2288" w:type="dxa"/>
            <w:vMerge w:val="restart"/>
            <w:tcBorders>
              <w:top w:val="single" w:sz="4" w:space="0" w:color="FFC000" w:themeColor="accent4"/>
              <w:left w:val="single" w:sz="4" w:space="0" w:color="FFC000" w:themeColor="accent4"/>
              <w:right w:val="single" w:sz="4" w:space="0" w:color="FFC000" w:themeColor="accent4"/>
            </w:tcBorders>
          </w:tcPr>
          <w:p w14:paraId="7CAAE9C9" w14:textId="6E446A36" w:rsidR="00183C0C" w:rsidRPr="003471C9" w:rsidRDefault="00183C0C" w:rsidP="00183C0C">
            <w:pPr>
              <w:rPr>
                <w:sz w:val="20"/>
              </w:rPr>
            </w:pPr>
            <w:r w:rsidRPr="003471C9">
              <w:rPr>
                <w:sz w:val="20"/>
              </w:rPr>
              <w:t>Age</w:t>
            </w: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71D6C594" w14:textId="3D84571D" w:rsidR="00183C0C" w:rsidRPr="003471C9" w:rsidRDefault="00183C0C" w:rsidP="00183C0C">
            <w:pPr>
              <w:rPr>
                <w:sz w:val="20"/>
              </w:rPr>
            </w:pPr>
            <w:r w:rsidRPr="003471C9">
              <w:rPr>
                <w:sz w:val="20"/>
              </w:rPr>
              <w:t>18-34</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5766B2D4" w14:textId="2C4E7D76" w:rsidR="00183C0C" w:rsidRPr="003471C9" w:rsidRDefault="00183C0C" w:rsidP="003471C9">
            <w:pPr>
              <w:jc w:val="center"/>
              <w:rPr>
                <w:sz w:val="20"/>
              </w:rPr>
            </w:pPr>
            <w:r w:rsidRPr="003471C9">
              <w:rPr>
                <w:sz w:val="20"/>
              </w:rPr>
              <w:t>330</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19E756CB" w14:textId="70835E40" w:rsidR="00183C0C" w:rsidRPr="003471C9" w:rsidRDefault="00183C0C" w:rsidP="003471C9">
            <w:pPr>
              <w:jc w:val="center"/>
              <w:rPr>
                <w:sz w:val="20"/>
              </w:rPr>
            </w:pPr>
            <w:r w:rsidRPr="003471C9">
              <w:rPr>
                <w:sz w:val="20"/>
              </w:rPr>
              <w:t>32%</w:t>
            </w:r>
          </w:p>
        </w:tc>
      </w:tr>
      <w:tr w:rsidR="00183C0C" w14:paraId="63486024" w14:textId="77777777" w:rsidTr="00437051">
        <w:trPr>
          <w:trHeight w:hRule="exact" w:val="369"/>
        </w:trPr>
        <w:tc>
          <w:tcPr>
            <w:tcW w:w="2288" w:type="dxa"/>
            <w:vMerge/>
            <w:tcBorders>
              <w:left w:val="single" w:sz="4" w:space="0" w:color="FFC000" w:themeColor="accent4"/>
              <w:right w:val="single" w:sz="4" w:space="0" w:color="FFC000" w:themeColor="accent4"/>
            </w:tcBorders>
          </w:tcPr>
          <w:p w14:paraId="46AC7A98" w14:textId="77777777" w:rsidR="00183C0C" w:rsidRPr="003471C9" w:rsidRDefault="00183C0C" w:rsidP="00183C0C">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3E900598" w14:textId="190ECC7A" w:rsidR="00183C0C" w:rsidRPr="003471C9" w:rsidRDefault="00183C0C" w:rsidP="00183C0C">
            <w:pPr>
              <w:rPr>
                <w:sz w:val="20"/>
              </w:rPr>
            </w:pPr>
            <w:r w:rsidRPr="003471C9">
              <w:rPr>
                <w:sz w:val="20"/>
              </w:rPr>
              <w:t>35-44</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36336120" w14:textId="5A2FD4EF" w:rsidR="00183C0C" w:rsidRPr="003471C9" w:rsidRDefault="00183C0C" w:rsidP="003471C9">
            <w:pPr>
              <w:jc w:val="center"/>
              <w:rPr>
                <w:sz w:val="20"/>
              </w:rPr>
            </w:pPr>
            <w:r w:rsidRPr="003471C9">
              <w:rPr>
                <w:sz w:val="20"/>
              </w:rPr>
              <w:t>210</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6C21D859" w14:textId="7AC3A386" w:rsidR="00183C0C" w:rsidRPr="003471C9" w:rsidRDefault="00183C0C" w:rsidP="003471C9">
            <w:pPr>
              <w:jc w:val="center"/>
              <w:rPr>
                <w:sz w:val="20"/>
              </w:rPr>
            </w:pPr>
            <w:r w:rsidRPr="003471C9">
              <w:rPr>
                <w:sz w:val="20"/>
              </w:rPr>
              <w:t>20%</w:t>
            </w:r>
          </w:p>
        </w:tc>
      </w:tr>
      <w:tr w:rsidR="00183C0C" w14:paraId="2B3C8C75" w14:textId="77777777" w:rsidTr="00437051">
        <w:trPr>
          <w:trHeight w:hRule="exact" w:val="369"/>
        </w:trPr>
        <w:tc>
          <w:tcPr>
            <w:tcW w:w="2288" w:type="dxa"/>
            <w:vMerge/>
            <w:tcBorders>
              <w:left w:val="single" w:sz="4" w:space="0" w:color="FFC000" w:themeColor="accent4"/>
              <w:right w:val="single" w:sz="4" w:space="0" w:color="FFC000" w:themeColor="accent4"/>
            </w:tcBorders>
          </w:tcPr>
          <w:p w14:paraId="1D1ED8B3" w14:textId="77777777" w:rsidR="00183C0C" w:rsidRPr="003471C9" w:rsidRDefault="00183C0C" w:rsidP="00183C0C">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6A9D346B" w14:textId="67C72F19" w:rsidR="00183C0C" w:rsidRPr="003471C9" w:rsidRDefault="00183C0C" w:rsidP="00183C0C">
            <w:pPr>
              <w:rPr>
                <w:sz w:val="20"/>
              </w:rPr>
            </w:pPr>
            <w:r w:rsidRPr="003471C9">
              <w:rPr>
                <w:sz w:val="20"/>
              </w:rPr>
              <w:t>45-64</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2BF0E9EE" w14:textId="7808B015" w:rsidR="00183C0C" w:rsidRPr="003471C9" w:rsidRDefault="00183C0C" w:rsidP="003471C9">
            <w:pPr>
              <w:jc w:val="center"/>
              <w:rPr>
                <w:sz w:val="20"/>
              </w:rPr>
            </w:pPr>
            <w:r w:rsidRPr="003471C9">
              <w:rPr>
                <w:sz w:val="20"/>
              </w:rPr>
              <w:t>331</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544B0901" w14:textId="3E6549A2" w:rsidR="00183C0C" w:rsidRPr="003471C9" w:rsidRDefault="00183C0C" w:rsidP="003471C9">
            <w:pPr>
              <w:jc w:val="center"/>
              <w:rPr>
                <w:sz w:val="20"/>
              </w:rPr>
            </w:pPr>
            <w:r w:rsidRPr="003471C9">
              <w:rPr>
                <w:sz w:val="20"/>
              </w:rPr>
              <w:t>32%</w:t>
            </w:r>
          </w:p>
        </w:tc>
      </w:tr>
      <w:tr w:rsidR="00183C0C" w14:paraId="11F531DE" w14:textId="77777777" w:rsidTr="00437051">
        <w:trPr>
          <w:trHeight w:hRule="exact" w:val="369"/>
        </w:trPr>
        <w:tc>
          <w:tcPr>
            <w:tcW w:w="2288" w:type="dxa"/>
            <w:vMerge/>
            <w:tcBorders>
              <w:left w:val="single" w:sz="4" w:space="0" w:color="FFC000" w:themeColor="accent4"/>
              <w:bottom w:val="single" w:sz="4" w:space="0" w:color="FFC000" w:themeColor="accent4"/>
              <w:right w:val="single" w:sz="4" w:space="0" w:color="FFC000" w:themeColor="accent4"/>
            </w:tcBorders>
          </w:tcPr>
          <w:p w14:paraId="2065D42B" w14:textId="77777777" w:rsidR="00183C0C" w:rsidRPr="003471C9" w:rsidRDefault="00183C0C" w:rsidP="00183C0C">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4CE52AB6" w14:textId="5F66B68F" w:rsidR="00183C0C" w:rsidRPr="003471C9" w:rsidRDefault="00183C0C" w:rsidP="00183C0C">
            <w:pPr>
              <w:rPr>
                <w:sz w:val="20"/>
              </w:rPr>
            </w:pPr>
            <w:r w:rsidRPr="003471C9">
              <w:rPr>
                <w:sz w:val="20"/>
              </w:rPr>
              <w:t>65+</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0EA46987" w14:textId="00581EFA" w:rsidR="00183C0C" w:rsidRPr="003471C9" w:rsidRDefault="00183C0C" w:rsidP="003471C9">
            <w:pPr>
              <w:jc w:val="center"/>
              <w:rPr>
                <w:sz w:val="20"/>
              </w:rPr>
            </w:pPr>
            <w:r w:rsidRPr="003471C9">
              <w:rPr>
                <w:sz w:val="20"/>
              </w:rPr>
              <w:t>164</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5471189D" w14:textId="4EC6B2BA" w:rsidR="00183C0C" w:rsidRPr="003471C9" w:rsidRDefault="00183C0C" w:rsidP="003471C9">
            <w:pPr>
              <w:jc w:val="center"/>
              <w:rPr>
                <w:sz w:val="20"/>
              </w:rPr>
            </w:pPr>
            <w:r w:rsidRPr="003471C9">
              <w:rPr>
                <w:sz w:val="20"/>
              </w:rPr>
              <w:t>16%</w:t>
            </w:r>
          </w:p>
        </w:tc>
      </w:tr>
      <w:tr w:rsidR="00183C0C" w14:paraId="2BEC80D4" w14:textId="77777777" w:rsidTr="00437051">
        <w:trPr>
          <w:trHeight w:hRule="exact" w:val="369"/>
        </w:trPr>
        <w:tc>
          <w:tcPr>
            <w:tcW w:w="2288" w:type="dxa"/>
            <w:vMerge w:val="restart"/>
            <w:tcBorders>
              <w:top w:val="single" w:sz="4" w:space="0" w:color="FFC000" w:themeColor="accent4"/>
              <w:left w:val="single" w:sz="4" w:space="0" w:color="FFC000" w:themeColor="accent4"/>
              <w:right w:val="single" w:sz="4" w:space="0" w:color="FFC000" w:themeColor="accent4"/>
            </w:tcBorders>
          </w:tcPr>
          <w:p w14:paraId="13DA8029" w14:textId="0D255503" w:rsidR="00183C0C" w:rsidRPr="003471C9" w:rsidRDefault="00183C0C" w:rsidP="00183C0C">
            <w:pPr>
              <w:rPr>
                <w:sz w:val="20"/>
              </w:rPr>
            </w:pPr>
            <w:r w:rsidRPr="003471C9">
              <w:rPr>
                <w:sz w:val="20"/>
              </w:rPr>
              <w:t xml:space="preserve">Location </w:t>
            </w: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0686D2FD" w14:textId="55E4658E" w:rsidR="00183C0C" w:rsidRPr="003471C9" w:rsidRDefault="00183C0C" w:rsidP="00183C0C">
            <w:pPr>
              <w:rPr>
                <w:sz w:val="20"/>
              </w:rPr>
            </w:pPr>
            <w:r w:rsidRPr="003471C9">
              <w:rPr>
                <w:sz w:val="20"/>
              </w:rPr>
              <w:t xml:space="preserve">Metro </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7D58F65E" w14:textId="71BD7F08" w:rsidR="00183C0C" w:rsidRPr="003471C9" w:rsidRDefault="00183C0C" w:rsidP="003471C9">
            <w:pPr>
              <w:jc w:val="center"/>
              <w:rPr>
                <w:sz w:val="20"/>
              </w:rPr>
            </w:pPr>
            <w:r w:rsidRPr="003471C9">
              <w:rPr>
                <w:sz w:val="20"/>
              </w:rPr>
              <w:t>689</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58F078C5" w14:textId="2F859BD2" w:rsidR="00183C0C" w:rsidRPr="003471C9" w:rsidRDefault="00183C0C" w:rsidP="003471C9">
            <w:pPr>
              <w:jc w:val="center"/>
              <w:rPr>
                <w:sz w:val="20"/>
              </w:rPr>
            </w:pPr>
            <w:r w:rsidRPr="003471C9">
              <w:rPr>
                <w:sz w:val="20"/>
              </w:rPr>
              <w:t>67%</w:t>
            </w:r>
          </w:p>
        </w:tc>
      </w:tr>
      <w:tr w:rsidR="00183C0C" w14:paraId="420D67A0" w14:textId="77777777" w:rsidTr="00437051">
        <w:trPr>
          <w:trHeight w:hRule="exact" w:val="369"/>
        </w:trPr>
        <w:tc>
          <w:tcPr>
            <w:tcW w:w="2288" w:type="dxa"/>
            <w:vMerge/>
            <w:tcBorders>
              <w:left w:val="single" w:sz="4" w:space="0" w:color="FFC000" w:themeColor="accent4"/>
              <w:bottom w:val="single" w:sz="4" w:space="0" w:color="FFC000" w:themeColor="accent4"/>
              <w:right w:val="single" w:sz="4" w:space="0" w:color="FFC000" w:themeColor="accent4"/>
            </w:tcBorders>
          </w:tcPr>
          <w:p w14:paraId="7A4F0FDF" w14:textId="77777777" w:rsidR="00183C0C" w:rsidRPr="003471C9" w:rsidRDefault="00183C0C" w:rsidP="00183C0C">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4620E542" w14:textId="6C0F80DF" w:rsidR="00183C0C" w:rsidRPr="003471C9" w:rsidRDefault="00183C0C" w:rsidP="00183C0C">
            <w:pPr>
              <w:rPr>
                <w:sz w:val="20"/>
              </w:rPr>
            </w:pPr>
            <w:r w:rsidRPr="003471C9">
              <w:rPr>
                <w:sz w:val="20"/>
              </w:rPr>
              <w:t>Regional</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7707E991" w14:textId="7629BBCE" w:rsidR="00183C0C" w:rsidRPr="003471C9" w:rsidRDefault="00183C0C" w:rsidP="003471C9">
            <w:pPr>
              <w:jc w:val="center"/>
              <w:rPr>
                <w:sz w:val="20"/>
              </w:rPr>
            </w:pPr>
            <w:r w:rsidRPr="003471C9">
              <w:rPr>
                <w:sz w:val="20"/>
              </w:rPr>
              <w:t>346</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059862A8" w14:textId="33B785B5" w:rsidR="00183C0C" w:rsidRPr="003471C9" w:rsidRDefault="00183C0C" w:rsidP="003471C9">
            <w:pPr>
              <w:jc w:val="center"/>
              <w:rPr>
                <w:sz w:val="20"/>
              </w:rPr>
            </w:pPr>
            <w:r w:rsidRPr="003471C9">
              <w:rPr>
                <w:sz w:val="20"/>
              </w:rPr>
              <w:t>33%</w:t>
            </w:r>
          </w:p>
        </w:tc>
      </w:tr>
      <w:tr w:rsidR="00AD1E9B" w14:paraId="64BDC3E2" w14:textId="77777777" w:rsidTr="00437051">
        <w:trPr>
          <w:trHeight w:hRule="exact" w:val="369"/>
        </w:trPr>
        <w:tc>
          <w:tcPr>
            <w:tcW w:w="2288" w:type="dxa"/>
            <w:vMerge w:val="restart"/>
            <w:tcBorders>
              <w:top w:val="single" w:sz="4" w:space="0" w:color="FFC000" w:themeColor="accent4"/>
              <w:left w:val="single" w:sz="4" w:space="0" w:color="FFC000" w:themeColor="accent4"/>
              <w:right w:val="single" w:sz="4" w:space="0" w:color="FFC000" w:themeColor="accent4"/>
            </w:tcBorders>
          </w:tcPr>
          <w:p w14:paraId="25B2D772" w14:textId="4859D4E5" w:rsidR="00AD1E9B" w:rsidRPr="003471C9" w:rsidRDefault="00AD1E9B" w:rsidP="00AD1E9B">
            <w:pPr>
              <w:rPr>
                <w:sz w:val="20"/>
              </w:rPr>
            </w:pPr>
            <w:r>
              <w:rPr>
                <w:sz w:val="20"/>
              </w:rPr>
              <w:t xml:space="preserve">NBN connection </w:t>
            </w: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59000335" w14:textId="39492A03" w:rsidR="00AD1E9B" w:rsidRPr="003471C9" w:rsidRDefault="00AD1E9B" w:rsidP="00AD1E9B">
            <w:pPr>
              <w:rPr>
                <w:sz w:val="20"/>
              </w:rPr>
            </w:pPr>
            <w:r>
              <w:rPr>
                <w:sz w:val="20"/>
              </w:rPr>
              <w:t>Yes</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7087FD70" w14:textId="3FE78E82" w:rsidR="00AD1E9B" w:rsidRPr="003471C9" w:rsidRDefault="00AD1E9B" w:rsidP="00AD1E9B">
            <w:pPr>
              <w:jc w:val="center"/>
              <w:rPr>
                <w:sz w:val="20"/>
              </w:rPr>
            </w:pPr>
            <w:r>
              <w:rPr>
                <w:sz w:val="20"/>
              </w:rPr>
              <w:t>639</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2C12B530" w14:textId="7E554385" w:rsidR="00AD1E9B" w:rsidRPr="003471C9" w:rsidRDefault="00AD1E9B" w:rsidP="00AD1E9B">
            <w:pPr>
              <w:jc w:val="center"/>
              <w:rPr>
                <w:sz w:val="20"/>
              </w:rPr>
            </w:pPr>
            <w:r>
              <w:rPr>
                <w:sz w:val="20"/>
              </w:rPr>
              <w:t>62%</w:t>
            </w:r>
          </w:p>
        </w:tc>
      </w:tr>
      <w:tr w:rsidR="00AD1E9B" w14:paraId="359AF137" w14:textId="77777777" w:rsidTr="002E3E04">
        <w:trPr>
          <w:trHeight w:hRule="exact" w:val="369"/>
        </w:trPr>
        <w:tc>
          <w:tcPr>
            <w:tcW w:w="2288" w:type="dxa"/>
            <w:vMerge/>
            <w:tcBorders>
              <w:left w:val="single" w:sz="4" w:space="0" w:color="FFC000" w:themeColor="accent4"/>
              <w:right w:val="single" w:sz="4" w:space="0" w:color="FFC000" w:themeColor="accent4"/>
            </w:tcBorders>
          </w:tcPr>
          <w:p w14:paraId="5F109FF3" w14:textId="77777777" w:rsidR="00AD1E9B" w:rsidRPr="003471C9" w:rsidRDefault="00AD1E9B" w:rsidP="00AD1E9B">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1BD507DE" w14:textId="46DD803E" w:rsidR="00AD1E9B" w:rsidRPr="003471C9" w:rsidRDefault="00AD1E9B" w:rsidP="00AD1E9B">
            <w:pPr>
              <w:rPr>
                <w:sz w:val="20"/>
              </w:rPr>
            </w:pPr>
            <w:r>
              <w:rPr>
                <w:sz w:val="20"/>
              </w:rPr>
              <w:t>No</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569B9A47" w14:textId="73FAA365" w:rsidR="00AD1E9B" w:rsidRPr="003471C9" w:rsidRDefault="00AD1E9B" w:rsidP="00AD1E9B">
            <w:pPr>
              <w:jc w:val="center"/>
              <w:rPr>
                <w:sz w:val="20"/>
              </w:rPr>
            </w:pPr>
            <w:r>
              <w:rPr>
                <w:sz w:val="20"/>
              </w:rPr>
              <w:t>382</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2A7A6C56" w14:textId="4E62AA9F" w:rsidR="00AD1E9B" w:rsidRPr="003471C9" w:rsidRDefault="00AD1E9B" w:rsidP="00AD1E9B">
            <w:pPr>
              <w:jc w:val="center"/>
              <w:rPr>
                <w:sz w:val="20"/>
              </w:rPr>
            </w:pPr>
            <w:r>
              <w:rPr>
                <w:sz w:val="20"/>
              </w:rPr>
              <w:t>37%</w:t>
            </w:r>
          </w:p>
        </w:tc>
      </w:tr>
      <w:tr w:rsidR="00AD1E9B" w14:paraId="19264CA8" w14:textId="77777777" w:rsidTr="00437051">
        <w:trPr>
          <w:trHeight w:hRule="exact" w:val="369"/>
        </w:trPr>
        <w:tc>
          <w:tcPr>
            <w:tcW w:w="2288" w:type="dxa"/>
            <w:vMerge/>
            <w:tcBorders>
              <w:left w:val="single" w:sz="4" w:space="0" w:color="FFC000" w:themeColor="accent4"/>
              <w:bottom w:val="single" w:sz="4" w:space="0" w:color="FFC000" w:themeColor="accent4"/>
              <w:right w:val="single" w:sz="4" w:space="0" w:color="FFC000" w:themeColor="accent4"/>
            </w:tcBorders>
          </w:tcPr>
          <w:p w14:paraId="72060390" w14:textId="77777777" w:rsidR="00AD1E9B" w:rsidRPr="003471C9" w:rsidRDefault="00AD1E9B" w:rsidP="00AD1E9B">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6BC398EE" w14:textId="276A6F10" w:rsidR="00AD1E9B" w:rsidRDefault="00AD1E9B" w:rsidP="00AD1E9B">
            <w:pPr>
              <w:rPr>
                <w:sz w:val="20"/>
              </w:rPr>
            </w:pPr>
            <w:r>
              <w:rPr>
                <w:sz w:val="20"/>
              </w:rPr>
              <w:t>Don’t know</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9CED8C6" w14:textId="0996AD77" w:rsidR="00AD1E9B" w:rsidRDefault="00AD1E9B" w:rsidP="00AD1E9B">
            <w:pPr>
              <w:jc w:val="center"/>
              <w:rPr>
                <w:sz w:val="20"/>
              </w:rPr>
            </w:pPr>
            <w:r>
              <w:rPr>
                <w:sz w:val="20"/>
              </w:rPr>
              <w:t>14</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1F5EF694" w14:textId="20F34612" w:rsidR="00AD1E9B" w:rsidRPr="003471C9" w:rsidRDefault="00AD1E9B" w:rsidP="00AD1E9B">
            <w:pPr>
              <w:jc w:val="center"/>
              <w:rPr>
                <w:sz w:val="20"/>
              </w:rPr>
            </w:pPr>
            <w:r>
              <w:rPr>
                <w:sz w:val="20"/>
              </w:rPr>
              <w:t>1%</w:t>
            </w:r>
          </w:p>
        </w:tc>
      </w:tr>
      <w:tr w:rsidR="00AD1E9B" w14:paraId="3D9C5727" w14:textId="77777777" w:rsidTr="00437051">
        <w:trPr>
          <w:trHeight w:hRule="exact" w:val="369"/>
        </w:trPr>
        <w:tc>
          <w:tcPr>
            <w:tcW w:w="2288" w:type="dxa"/>
            <w:vMerge w:val="restart"/>
            <w:tcBorders>
              <w:top w:val="single" w:sz="4" w:space="0" w:color="FFC000" w:themeColor="accent4"/>
              <w:left w:val="single" w:sz="4" w:space="0" w:color="FFC000" w:themeColor="accent4"/>
              <w:right w:val="single" w:sz="4" w:space="0" w:color="FFC000" w:themeColor="accent4"/>
            </w:tcBorders>
          </w:tcPr>
          <w:p w14:paraId="05691CD8" w14:textId="51074C18" w:rsidR="00AD1E9B" w:rsidRPr="003471C9" w:rsidRDefault="00AD1E9B" w:rsidP="00AD1E9B">
            <w:pPr>
              <w:rPr>
                <w:sz w:val="20"/>
              </w:rPr>
            </w:pPr>
            <w:r w:rsidRPr="003471C9">
              <w:rPr>
                <w:sz w:val="20"/>
              </w:rPr>
              <w:t>Gender</w:t>
            </w: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2C842E5C" w14:textId="1FFF19F3" w:rsidR="00AD1E9B" w:rsidRPr="003471C9" w:rsidRDefault="00AD1E9B" w:rsidP="00AD1E9B">
            <w:pPr>
              <w:rPr>
                <w:sz w:val="20"/>
              </w:rPr>
            </w:pPr>
            <w:r w:rsidRPr="003471C9">
              <w:rPr>
                <w:sz w:val="20"/>
              </w:rPr>
              <w:t>Male</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65F3597C" w14:textId="374626B1" w:rsidR="00AD1E9B" w:rsidRPr="003471C9" w:rsidRDefault="00AD1E9B" w:rsidP="00AD1E9B">
            <w:pPr>
              <w:jc w:val="center"/>
              <w:rPr>
                <w:sz w:val="20"/>
              </w:rPr>
            </w:pPr>
            <w:r w:rsidRPr="003471C9">
              <w:rPr>
                <w:sz w:val="20"/>
              </w:rPr>
              <w:t>512</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3BCD0A0" w14:textId="413909BF" w:rsidR="00AD1E9B" w:rsidRPr="003471C9" w:rsidRDefault="00AD1E9B" w:rsidP="00AD1E9B">
            <w:pPr>
              <w:jc w:val="center"/>
              <w:rPr>
                <w:sz w:val="20"/>
              </w:rPr>
            </w:pPr>
            <w:r w:rsidRPr="003471C9">
              <w:rPr>
                <w:sz w:val="20"/>
              </w:rPr>
              <w:t>49%</w:t>
            </w:r>
          </w:p>
        </w:tc>
      </w:tr>
      <w:tr w:rsidR="00AD1E9B" w14:paraId="0D2133AD" w14:textId="77777777" w:rsidTr="00437051">
        <w:trPr>
          <w:trHeight w:hRule="exact" w:val="369"/>
        </w:trPr>
        <w:tc>
          <w:tcPr>
            <w:tcW w:w="2288" w:type="dxa"/>
            <w:vMerge/>
            <w:tcBorders>
              <w:left w:val="single" w:sz="4" w:space="0" w:color="FFC000" w:themeColor="accent4"/>
              <w:right w:val="single" w:sz="4" w:space="0" w:color="FFC000" w:themeColor="accent4"/>
            </w:tcBorders>
          </w:tcPr>
          <w:p w14:paraId="31C84285" w14:textId="77777777" w:rsidR="00AD1E9B" w:rsidRPr="003471C9" w:rsidRDefault="00AD1E9B" w:rsidP="00AD1E9B">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6AACA980" w14:textId="64566D88" w:rsidR="00AD1E9B" w:rsidRPr="003471C9" w:rsidRDefault="00AD1E9B" w:rsidP="00AD1E9B">
            <w:pPr>
              <w:rPr>
                <w:sz w:val="20"/>
              </w:rPr>
            </w:pPr>
            <w:r w:rsidRPr="003471C9">
              <w:rPr>
                <w:sz w:val="20"/>
              </w:rPr>
              <w:t>Female</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7CEF94BF" w14:textId="78FADB0C" w:rsidR="00AD1E9B" w:rsidRPr="003471C9" w:rsidRDefault="00AD1E9B" w:rsidP="00AD1E9B">
            <w:pPr>
              <w:jc w:val="center"/>
              <w:rPr>
                <w:sz w:val="20"/>
              </w:rPr>
            </w:pPr>
            <w:r w:rsidRPr="003471C9">
              <w:rPr>
                <w:sz w:val="20"/>
              </w:rPr>
              <w:t>518</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0E2A7041" w14:textId="3701465E" w:rsidR="00AD1E9B" w:rsidRPr="003471C9" w:rsidRDefault="00AD1E9B" w:rsidP="00AD1E9B">
            <w:pPr>
              <w:jc w:val="center"/>
              <w:rPr>
                <w:sz w:val="20"/>
              </w:rPr>
            </w:pPr>
            <w:r w:rsidRPr="003471C9">
              <w:rPr>
                <w:sz w:val="20"/>
              </w:rPr>
              <w:t>50%</w:t>
            </w:r>
          </w:p>
        </w:tc>
      </w:tr>
      <w:tr w:rsidR="00AD1E9B" w14:paraId="6020BA9C" w14:textId="77777777" w:rsidTr="00437051">
        <w:trPr>
          <w:trHeight w:hRule="exact" w:val="369"/>
        </w:trPr>
        <w:tc>
          <w:tcPr>
            <w:tcW w:w="2288" w:type="dxa"/>
            <w:vMerge/>
            <w:tcBorders>
              <w:left w:val="single" w:sz="4" w:space="0" w:color="FFC000" w:themeColor="accent4"/>
              <w:right w:val="single" w:sz="4" w:space="0" w:color="FFC000" w:themeColor="accent4"/>
            </w:tcBorders>
          </w:tcPr>
          <w:p w14:paraId="6F292C85" w14:textId="77777777" w:rsidR="00AD1E9B" w:rsidRPr="003471C9" w:rsidRDefault="00AD1E9B" w:rsidP="00AD1E9B">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199DE580" w14:textId="2D0A415E" w:rsidR="00AD1E9B" w:rsidRPr="003471C9" w:rsidRDefault="00AD1E9B" w:rsidP="00AD1E9B">
            <w:pPr>
              <w:rPr>
                <w:sz w:val="20"/>
              </w:rPr>
            </w:pPr>
            <w:r w:rsidRPr="003471C9">
              <w:rPr>
                <w:sz w:val="20"/>
              </w:rPr>
              <w:t>Other</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597A2AA7" w14:textId="16C3CE4E" w:rsidR="00AD1E9B" w:rsidRPr="003471C9" w:rsidRDefault="00AD1E9B" w:rsidP="00AD1E9B">
            <w:pPr>
              <w:jc w:val="center"/>
              <w:rPr>
                <w:sz w:val="20"/>
              </w:rPr>
            </w:pPr>
            <w:r w:rsidRPr="003471C9">
              <w:rPr>
                <w:sz w:val="20"/>
              </w:rPr>
              <w:t>3</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3EC329A0" w14:textId="32A1A315" w:rsidR="00AD1E9B" w:rsidRPr="003471C9" w:rsidRDefault="00AD1E9B" w:rsidP="00AD1E9B">
            <w:pPr>
              <w:jc w:val="center"/>
              <w:rPr>
                <w:sz w:val="20"/>
              </w:rPr>
            </w:pPr>
            <w:r w:rsidRPr="003471C9">
              <w:rPr>
                <w:sz w:val="20"/>
              </w:rPr>
              <w:t>0.3%</w:t>
            </w:r>
          </w:p>
        </w:tc>
      </w:tr>
      <w:tr w:rsidR="00AD1E9B" w14:paraId="4BABDFBD" w14:textId="77777777" w:rsidTr="00437051">
        <w:trPr>
          <w:trHeight w:hRule="exact" w:val="369"/>
        </w:trPr>
        <w:tc>
          <w:tcPr>
            <w:tcW w:w="2288" w:type="dxa"/>
            <w:vMerge/>
            <w:tcBorders>
              <w:left w:val="single" w:sz="4" w:space="0" w:color="FFC000" w:themeColor="accent4"/>
              <w:bottom w:val="single" w:sz="4" w:space="0" w:color="FFC000" w:themeColor="accent4"/>
              <w:right w:val="single" w:sz="4" w:space="0" w:color="FFC000" w:themeColor="accent4"/>
            </w:tcBorders>
          </w:tcPr>
          <w:p w14:paraId="0B28559E" w14:textId="77777777" w:rsidR="00AD1E9B" w:rsidRPr="003471C9" w:rsidRDefault="00AD1E9B" w:rsidP="00AD1E9B">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25694BC4" w14:textId="069CF61A" w:rsidR="00AD1E9B" w:rsidRPr="003471C9" w:rsidRDefault="00AD1E9B" w:rsidP="00AD1E9B">
            <w:pPr>
              <w:rPr>
                <w:sz w:val="20"/>
              </w:rPr>
            </w:pPr>
            <w:r w:rsidRPr="003471C9">
              <w:rPr>
                <w:sz w:val="20"/>
              </w:rPr>
              <w:t>Prefer not to say</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538C6EFA" w14:textId="70CE437A" w:rsidR="00AD1E9B" w:rsidRPr="003471C9" w:rsidRDefault="00AD1E9B" w:rsidP="00AD1E9B">
            <w:pPr>
              <w:jc w:val="center"/>
              <w:rPr>
                <w:sz w:val="20"/>
              </w:rPr>
            </w:pPr>
            <w:r w:rsidRPr="003471C9">
              <w:rPr>
                <w:sz w:val="20"/>
              </w:rPr>
              <w:t>2</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D8A3F51" w14:textId="25D5D11B" w:rsidR="00AD1E9B" w:rsidRPr="003471C9" w:rsidRDefault="00AD1E9B" w:rsidP="00AD1E9B">
            <w:pPr>
              <w:jc w:val="center"/>
              <w:rPr>
                <w:sz w:val="20"/>
              </w:rPr>
            </w:pPr>
            <w:r w:rsidRPr="003471C9">
              <w:rPr>
                <w:sz w:val="20"/>
              </w:rPr>
              <w:t>0.2%</w:t>
            </w:r>
          </w:p>
        </w:tc>
      </w:tr>
      <w:tr w:rsidR="00AD1E9B" w14:paraId="1D56B980" w14:textId="77777777" w:rsidTr="00437051">
        <w:trPr>
          <w:trHeight w:hRule="exact" w:val="369"/>
        </w:trPr>
        <w:tc>
          <w:tcPr>
            <w:tcW w:w="2288" w:type="dxa"/>
            <w:vMerge w:val="restart"/>
            <w:tcBorders>
              <w:top w:val="single" w:sz="4" w:space="0" w:color="FFC000" w:themeColor="accent4"/>
              <w:left w:val="single" w:sz="4" w:space="0" w:color="FFC000" w:themeColor="accent4"/>
              <w:right w:val="single" w:sz="4" w:space="0" w:color="FFC000" w:themeColor="accent4"/>
            </w:tcBorders>
          </w:tcPr>
          <w:p w14:paraId="6B7FFB01" w14:textId="62FCFF89" w:rsidR="00AD1E9B" w:rsidRPr="003471C9" w:rsidRDefault="00AD1E9B" w:rsidP="00AD1E9B">
            <w:pPr>
              <w:rPr>
                <w:sz w:val="20"/>
              </w:rPr>
            </w:pPr>
            <w:r w:rsidRPr="003471C9">
              <w:rPr>
                <w:sz w:val="20"/>
              </w:rPr>
              <w:t>Provider of most recent issue</w:t>
            </w: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27CD57E4" w14:textId="4D68A465" w:rsidR="00AD1E9B" w:rsidRPr="003471C9" w:rsidRDefault="00AD1E9B" w:rsidP="00AD1E9B">
            <w:pPr>
              <w:rPr>
                <w:sz w:val="20"/>
              </w:rPr>
            </w:pPr>
            <w:r w:rsidRPr="003471C9">
              <w:rPr>
                <w:sz w:val="20"/>
              </w:rPr>
              <w:t>Telstra</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0BB1897E" w14:textId="4F0ADF33" w:rsidR="00AD1E9B" w:rsidRPr="003471C9" w:rsidRDefault="00AD1E9B" w:rsidP="00AD1E9B">
            <w:pPr>
              <w:jc w:val="center"/>
              <w:rPr>
                <w:sz w:val="20"/>
              </w:rPr>
            </w:pPr>
            <w:r w:rsidRPr="003471C9">
              <w:rPr>
                <w:sz w:val="20"/>
              </w:rPr>
              <w:t>414</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34F45B13" w14:textId="1D7F9CDB" w:rsidR="00AD1E9B" w:rsidRPr="003471C9" w:rsidRDefault="00AD1E9B" w:rsidP="00AD1E9B">
            <w:pPr>
              <w:jc w:val="center"/>
              <w:rPr>
                <w:sz w:val="20"/>
              </w:rPr>
            </w:pPr>
            <w:r w:rsidRPr="003471C9">
              <w:rPr>
                <w:sz w:val="20"/>
              </w:rPr>
              <w:t>40%</w:t>
            </w:r>
          </w:p>
        </w:tc>
      </w:tr>
      <w:tr w:rsidR="00AD1E9B" w14:paraId="0BBBE228" w14:textId="77777777" w:rsidTr="00437051">
        <w:trPr>
          <w:trHeight w:hRule="exact" w:val="369"/>
        </w:trPr>
        <w:tc>
          <w:tcPr>
            <w:tcW w:w="2288" w:type="dxa"/>
            <w:vMerge/>
            <w:tcBorders>
              <w:left w:val="single" w:sz="4" w:space="0" w:color="FFC000" w:themeColor="accent4"/>
              <w:right w:val="single" w:sz="4" w:space="0" w:color="FFC000" w:themeColor="accent4"/>
            </w:tcBorders>
          </w:tcPr>
          <w:p w14:paraId="0E281A33" w14:textId="77777777" w:rsidR="00AD1E9B" w:rsidRPr="003471C9" w:rsidRDefault="00AD1E9B" w:rsidP="00AD1E9B">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3381C2D0" w14:textId="427784C4" w:rsidR="00AD1E9B" w:rsidRPr="003471C9" w:rsidRDefault="00AD1E9B" w:rsidP="00AD1E9B">
            <w:pPr>
              <w:rPr>
                <w:sz w:val="20"/>
              </w:rPr>
            </w:pPr>
            <w:r w:rsidRPr="003471C9">
              <w:rPr>
                <w:sz w:val="20"/>
              </w:rPr>
              <w:t>Optus</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141B6674" w14:textId="195F44B3" w:rsidR="00AD1E9B" w:rsidRPr="003471C9" w:rsidRDefault="00AD1E9B" w:rsidP="00AD1E9B">
            <w:pPr>
              <w:jc w:val="center"/>
              <w:rPr>
                <w:sz w:val="20"/>
              </w:rPr>
            </w:pPr>
            <w:r w:rsidRPr="003471C9">
              <w:rPr>
                <w:sz w:val="20"/>
              </w:rPr>
              <w:t>204</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7A362F27" w14:textId="43B12E7D" w:rsidR="00AD1E9B" w:rsidRPr="003471C9" w:rsidRDefault="00AD1E9B" w:rsidP="00AD1E9B">
            <w:pPr>
              <w:jc w:val="center"/>
              <w:rPr>
                <w:sz w:val="20"/>
              </w:rPr>
            </w:pPr>
            <w:r w:rsidRPr="003471C9">
              <w:rPr>
                <w:sz w:val="20"/>
              </w:rPr>
              <w:t>20%</w:t>
            </w:r>
          </w:p>
        </w:tc>
      </w:tr>
      <w:tr w:rsidR="00AD1E9B" w14:paraId="0D5A6B97" w14:textId="77777777" w:rsidTr="00437051">
        <w:trPr>
          <w:trHeight w:hRule="exact" w:val="369"/>
        </w:trPr>
        <w:tc>
          <w:tcPr>
            <w:tcW w:w="2288" w:type="dxa"/>
            <w:vMerge/>
            <w:tcBorders>
              <w:left w:val="single" w:sz="4" w:space="0" w:color="FFC000" w:themeColor="accent4"/>
              <w:right w:val="single" w:sz="4" w:space="0" w:color="FFC000" w:themeColor="accent4"/>
            </w:tcBorders>
          </w:tcPr>
          <w:p w14:paraId="0B9E7A77" w14:textId="77777777" w:rsidR="00AD1E9B" w:rsidRPr="003471C9" w:rsidRDefault="00AD1E9B" w:rsidP="00AD1E9B">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59CCE186" w14:textId="7E2D3761" w:rsidR="00AD1E9B" w:rsidRPr="003471C9" w:rsidRDefault="00AD1E9B" w:rsidP="00AD1E9B">
            <w:pPr>
              <w:rPr>
                <w:sz w:val="20"/>
              </w:rPr>
            </w:pPr>
            <w:r w:rsidRPr="003471C9">
              <w:rPr>
                <w:sz w:val="20"/>
              </w:rPr>
              <w:t>TPG / iiNET</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23F4B7A9" w14:textId="24D14033" w:rsidR="00AD1E9B" w:rsidRPr="003471C9" w:rsidRDefault="00AD1E9B" w:rsidP="00AD1E9B">
            <w:pPr>
              <w:jc w:val="center"/>
              <w:rPr>
                <w:sz w:val="20"/>
              </w:rPr>
            </w:pPr>
            <w:r w:rsidRPr="003471C9">
              <w:rPr>
                <w:sz w:val="20"/>
              </w:rPr>
              <w:t>104</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7E368A09" w14:textId="7F513C56" w:rsidR="00AD1E9B" w:rsidRPr="003471C9" w:rsidRDefault="00AD1E9B" w:rsidP="00AD1E9B">
            <w:pPr>
              <w:jc w:val="center"/>
              <w:rPr>
                <w:sz w:val="20"/>
              </w:rPr>
            </w:pPr>
            <w:r w:rsidRPr="003471C9">
              <w:rPr>
                <w:sz w:val="20"/>
              </w:rPr>
              <w:t>10%</w:t>
            </w:r>
          </w:p>
        </w:tc>
      </w:tr>
      <w:tr w:rsidR="00AD1E9B" w14:paraId="303917B7" w14:textId="77777777" w:rsidTr="00437051">
        <w:trPr>
          <w:trHeight w:hRule="exact" w:val="369"/>
        </w:trPr>
        <w:tc>
          <w:tcPr>
            <w:tcW w:w="2288" w:type="dxa"/>
            <w:vMerge/>
            <w:tcBorders>
              <w:left w:val="single" w:sz="4" w:space="0" w:color="FFC000" w:themeColor="accent4"/>
              <w:right w:val="single" w:sz="4" w:space="0" w:color="FFC000" w:themeColor="accent4"/>
            </w:tcBorders>
          </w:tcPr>
          <w:p w14:paraId="63FC8F3A" w14:textId="77777777" w:rsidR="00AD1E9B" w:rsidRPr="003471C9" w:rsidRDefault="00AD1E9B" w:rsidP="00AD1E9B">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6B0F894C" w14:textId="27B27ED3" w:rsidR="00AD1E9B" w:rsidRPr="003471C9" w:rsidRDefault="00AD1E9B" w:rsidP="00AD1E9B">
            <w:pPr>
              <w:rPr>
                <w:sz w:val="20"/>
              </w:rPr>
            </w:pPr>
            <w:r w:rsidRPr="003471C9">
              <w:rPr>
                <w:sz w:val="20"/>
              </w:rPr>
              <w:t>Vodafone</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E1311A9" w14:textId="1F421F8A" w:rsidR="00AD1E9B" w:rsidRPr="003471C9" w:rsidRDefault="00AD1E9B" w:rsidP="00AD1E9B">
            <w:pPr>
              <w:jc w:val="center"/>
              <w:rPr>
                <w:sz w:val="20"/>
              </w:rPr>
            </w:pPr>
            <w:r w:rsidRPr="003471C9">
              <w:rPr>
                <w:sz w:val="20"/>
              </w:rPr>
              <w:t>80</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C994D58" w14:textId="6A84A1A8" w:rsidR="00AD1E9B" w:rsidRPr="003471C9" w:rsidRDefault="00AD1E9B" w:rsidP="00AD1E9B">
            <w:pPr>
              <w:jc w:val="center"/>
              <w:rPr>
                <w:sz w:val="20"/>
              </w:rPr>
            </w:pPr>
            <w:r w:rsidRPr="003471C9">
              <w:rPr>
                <w:sz w:val="20"/>
              </w:rPr>
              <w:t>8%</w:t>
            </w:r>
          </w:p>
        </w:tc>
      </w:tr>
      <w:tr w:rsidR="00AD1E9B" w14:paraId="1DBB4306" w14:textId="77777777" w:rsidTr="00437051">
        <w:trPr>
          <w:trHeight w:hRule="exact" w:val="369"/>
        </w:trPr>
        <w:tc>
          <w:tcPr>
            <w:tcW w:w="2288" w:type="dxa"/>
            <w:vMerge/>
            <w:tcBorders>
              <w:left w:val="single" w:sz="4" w:space="0" w:color="FFC000" w:themeColor="accent4"/>
              <w:right w:val="single" w:sz="4" w:space="0" w:color="FFC000" w:themeColor="accent4"/>
            </w:tcBorders>
          </w:tcPr>
          <w:p w14:paraId="4C787B47" w14:textId="77777777" w:rsidR="00AD1E9B" w:rsidRPr="003471C9" w:rsidRDefault="00AD1E9B" w:rsidP="00AD1E9B">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451E1DF2" w14:textId="05B81E6D" w:rsidR="00AD1E9B" w:rsidRPr="003471C9" w:rsidRDefault="00AD1E9B" w:rsidP="00AD1E9B">
            <w:pPr>
              <w:rPr>
                <w:sz w:val="20"/>
              </w:rPr>
            </w:pPr>
            <w:r w:rsidRPr="003471C9">
              <w:rPr>
                <w:sz w:val="20"/>
              </w:rPr>
              <w:t>Belong</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2F6FADDF" w14:textId="6B8577A8" w:rsidR="00AD1E9B" w:rsidRPr="003471C9" w:rsidRDefault="00AD1E9B" w:rsidP="00AD1E9B">
            <w:pPr>
              <w:jc w:val="center"/>
              <w:rPr>
                <w:sz w:val="20"/>
              </w:rPr>
            </w:pPr>
            <w:r w:rsidRPr="003471C9">
              <w:rPr>
                <w:sz w:val="20"/>
              </w:rPr>
              <w:t>54</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6A6E1F7F" w14:textId="7D3A91F4" w:rsidR="00AD1E9B" w:rsidRPr="003471C9" w:rsidRDefault="00AD1E9B" w:rsidP="00AD1E9B">
            <w:pPr>
              <w:jc w:val="center"/>
              <w:rPr>
                <w:sz w:val="20"/>
              </w:rPr>
            </w:pPr>
            <w:r w:rsidRPr="003471C9">
              <w:rPr>
                <w:sz w:val="20"/>
              </w:rPr>
              <w:t>5%</w:t>
            </w:r>
          </w:p>
        </w:tc>
      </w:tr>
      <w:tr w:rsidR="00AD1E9B" w14:paraId="56DF95EE" w14:textId="77777777" w:rsidTr="00437051">
        <w:trPr>
          <w:trHeight w:hRule="exact" w:val="369"/>
        </w:trPr>
        <w:tc>
          <w:tcPr>
            <w:tcW w:w="2288" w:type="dxa"/>
            <w:vMerge/>
            <w:tcBorders>
              <w:left w:val="single" w:sz="4" w:space="0" w:color="FFC000" w:themeColor="accent4"/>
              <w:bottom w:val="single" w:sz="4" w:space="0" w:color="FFC000" w:themeColor="accent4"/>
              <w:right w:val="single" w:sz="4" w:space="0" w:color="FFC000" w:themeColor="accent4"/>
            </w:tcBorders>
          </w:tcPr>
          <w:p w14:paraId="340708A2" w14:textId="77777777" w:rsidR="00AD1E9B" w:rsidRPr="003471C9" w:rsidRDefault="00AD1E9B" w:rsidP="00AD1E9B">
            <w:pPr>
              <w:rPr>
                <w:sz w:val="20"/>
              </w:rPr>
            </w:pPr>
          </w:p>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0CE30552" w14:textId="0373F0CD" w:rsidR="00AD1E9B" w:rsidRPr="003471C9" w:rsidRDefault="00AD1E9B" w:rsidP="00AD1E9B">
            <w:pPr>
              <w:rPr>
                <w:sz w:val="20"/>
              </w:rPr>
            </w:pPr>
            <w:r w:rsidRPr="003471C9">
              <w:rPr>
                <w:sz w:val="20"/>
              </w:rPr>
              <w:t xml:space="preserve">Dodo / </w:t>
            </w:r>
            <w:proofErr w:type="spellStart"/>
            <w:r w:rsidRPr="003471C9">
              <w:rPr>
                <w:sz w:val="20"/>
              </w:rPr>
              <w:t>iPrimus</w:t>
            </w:r>
            <w:proofErr w:type="spellEnd"/>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7C4FE5CA" w14:textId="5BBB6BFF" w:rsidR="00AD1E9B" w:rsidRPr="003471C9" w:rsidRDefault="00AD1E9B" w:rsidP="00AD1E9B">
            <w:pPr>
              <w:jc w:val="center"/>
              <w:rPr>
                <w:sz w:val="20"/>
              </w:rPr>
            </w:pPr>
            <w:r w:rsidRPr="003471C9">
              <w:rPr>
                <w:sz w:val="20"/>
              </w:rPr>
              <w:t>48</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202F6FC5" w14:textId="4AFE3B5F" w:rsidR="00AD1E9B" w:rsidRPr="003471C9" w:rsidRDefault="00AD1E9B" w:rsidP="00AD1E9B">
            <w:pPr>
              <w:jc w:val="center"/>
              <w:rPr>
                <w:sz w:val="20"/>
              </w:rPr>
            </w:pPr>
            <w:r w:rsidRPr="003471C9">
              <w:rPr>
                <w:sz w:val="20"/>
              </w:rPr>
              <w:t>5%</w:t>
            </w:r>
          </w:p>
        </w:tc>
      </w:tr>
      <w:tr w:rsidR="00AD1E9B" w14:paraId="01B72172" w14:textId="77777777" w:rsidTr="00437051">
        <w:trPr>
          <w:trHeight w:hRule="exact" w:val="369"/>
        </w:trPr>
        <w:tc>
          <w:tcPr>
            <w:tcW w:w="2288" w:type="dxa"/>
            <w:vMerge/>
            <w:tcBorders>
              <w:left w:val="single" w:sz="4" w:space="0" w:color="FFC000" w:themeColor="accent4"/>
              <w:bottom w:val="single" w:sz="4" w:space="0" w:color="FFC000" w:themeColor="accent4"/>
              <w:right w:val="single" w:sz="4" w:space="0" w:color="FFC000" w:themeColor="accent4"/>
            </w:tcBorders>
          </w:tcPr>
          <w:p w14:paraId="46CD9D58" w14:textId="77777777" w:rsidR="00AD1E9B" w:rsidRDefault="00AD1E9B" w:rsidP="00AD1E9B"/>
        </w:tc>
        <w:tc>
          <w:tcPr>
            <w:tcW w:w="21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591A210B" w14:textId="48A8FB3C" w:rsidR="00AD1E9B" w:rsidRPr="003471C9" w:rsidRDefault="00AD1E9B" w:rsidP="00AD1E9B">
            <w:pPr>
              <w:rPr>
                <w:sz w:val="20"/>
              </w:rPr>
            </w:pPr>
            <w:r w:rsidRPr="003471C9">
              <w:rPr>
                <w:sz w:val="20"/>
              </w:rPr>
              <w:t>Other</w:t>
            </w:r>
          </w:p>
        </w:tc>
        <w:tc>
          <w:tcPr>
            <w:tcW w:w="24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5A7293C3" w14:textId="3938E973" w:rsidR="00AD1E9B" w:rsidRPr="003471C9" w:rsidRDefault="00AD1E9B" w:rsidP="00AD1E9B">
            <w:pPr>
              <w:jc w:val="center"/>
              <w:rPr>
                <w:sz w:val="20"/>
              </w:rPr>
            </w:pPr>
            <w:r>
              <w:rPr>
                <w:sz w:val="20"/>
              </w:rPr>
              <w:t>131</w:t>
            </w:r>
          </w:p>
        </w:tc>
        <w:tc>
          <w:tcPr>
            <w:tcW w:w="228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789B87D6" w14:textId="2F114BA3" w:rsidR="00AD1E9B" w:rsidRPr="003471C9" w:rsidRDefault="00AD1E9B" w:rsidP="00AD1E9B">
            <w:pPr>
              <w:jc w:val="center"/>
              <w:rPr>
                <w:sz w:val="20"/>
              </w:rPr>
            </w:pPr>
            <w:r>
              <w:rPr>
                <w:sz w:val="20"/>
              </w:rPr>
              <w:t>13</w:t>
            </w:r>
            <w:r w:rsidRPr="003471C9">
              <w:rPr>
                <w:sz w:val="20"/>
              </w:rPr>
              <w:t>%</w:t>
            </w:r>
          </w:p>
        </w:tc>
      </w:tr>
    </w:tbl>
    <w:p w14:paraId="5A82139C" w14:textId="5FCF43C5" w:rsidR="00F30A34" w:rsidRPr="00185769" w:rsidRDefault="00F30A34" w:rsidP="00185769">
      <w:r>
        <w:br/>
      </w:r>
    </w:p>
    <w:p w14:paraId="3100D75C" w14:textId="58E33B17" w:rsidR="00477643" w:rsidRDefault="00477643" w:rsidP="00477643">
      <w:pPr>
        <w:pStyle w:val="Heading3"/>
      </w:pPr>
      <w:bookmarkStart w:id="20" w:name="_Toc44423198"/>
      <w:r>
        <w:lastRenderedPageBreak/>
        <w:t>Tests of statistical significance and their reliability</w:t>
      </w:r>
      <w:bookmarkEnd w:id="20"/>
      <w:r>
        <w:t xml:space="preserve"> </w:t>
      </w:r>
    </w:p>
    <w:p w14:paraId="205EB727" w14:textId="52023815" w:rsidR="00477643" w:rsidRDefault="003B7CFE" w:rsidP="00477643">
      <w:r>
        <w:t>Where appropriate, t</w:t>
      </w:r>
      <w:r w:rsidR="00477643" w:rsidRPr="00477643">
        <w:t>ests for statistical significance have been conducted on particular subgroups of interest including:</w:t>
      </w:r>
    </w:p>
    <w:p w14:paraId="4716C496" w14:textId="253DF71D" w:rsidR="00477643" w:rsidRDefault="00441844" w:rsidP="00441844">
      <w:pPr>
        <w:pStyle w:val="BullitTEXT"/>
      </w:pPr>
      <w:r>
        <w:t>Provider</w:t>
      </w:r>
      <w:r w:rsidR="00297222">
        <w:t xml:space="preserve"> (most recent issue)</w:t>
      </w:r>
      <w:r>
        <w:t xml:space="preserve"> </w:t>
      </w:r>
    </w:p>
    <w:p w14:paraId="40C0A24F" w14:textId="7002A21A" w:rsidR="00441844" w:rsidRDefault="00441844" w:rsidP="00441844">
      <w:pPr>
        <w:pStyle w:val="BullitTEXT"/>
      </w:pPr>
      <w:r>
        <w:t>Age group</w:t>
      </w:r>
    </w:p>
    <w:p w14:paraId="3011B6BC" w14:textId="6BDE4D13" w:rsidR="00441844" w:rsidRDefault="00441844" w:rsidP="00441844">
      <w:pPr>
        <w:pStyle w:val="BullitTEXT"/>
      </w:pPr>
      <w:r>
        <w:t>Gender</w:t>
      </w:r>
    </w:p>
    <w:p w14:paraId="2E5934FD" w14:textId="0416E307" w:rsidR="00441844" w:rsidRDefault="00441844" w:rsidP="00441844">
      <w:pPr>
        <w:pStyle w:val="BullitTEXT"/>
      </w:pPr>
      <w:r>
        <w:t>Location (metro or regional)</w:t>
      </w:r>
    </w:p>
    <w:p w14:paraId="7D104254" w14:textId="4A3B4B5C" w:rsidR="00441844" w:rsidRDefault="00441844" w:rsidP="00441844">
      <w:pPr>
        <w:pStyle w:val="BullitTEXT"/>
      </w:pPr>
      <w:r>
        <w:t xml:space="preserve">Non-English-speaking background </w:t>
      </w:r>
    </w:p>
    <w:p w14:paraId="39249D98" w14:textId="2D3BF3BF" w:rsidR="00441844" w:rsidRDefault="00441844" w:rsidP="00441844">
      <w:pPr>
        <w:pStyle w:val="BullitTEXT"/>
      </w:pPr>
      <w:r>
        <w:t xml:space="preserve">Disability or impairment </w:t>
      </w:r>
    </w:p>
    <w:p w14:paraId="21C6E6C6" w14:textId="77777777" w:rsidR="003B7CFE" w:rsidRDefault="003B7CFE" w:rsidP="00066F38"/>
    <w:p w14:paraId="2DA12CEC" w14:textId="54B5A49F" w:rsidR="00066F38" w:rsidRDefault="00066F38" w:rsidP="00066F38">
      <w:r>
        <w:t>Unless stated otherwise</w:t>
      </w:r>
      <w:r w:rsidR="00146D83">
        <w:t xml:space="preserve"> in the report</w:t>
      </w:r>
      <w:r>
        <w:t>, significance testing has been conducted against the total</w:t>
      </w:r>
      <w:r w:rsidR="00146D83">
        <w:t xml:space="preserve"> rather than within sub-groups</w:t>
      </w:r>
      <w:r>
        <w:t xml:space="preserve">. </w:t>
      </w:r>
    </w:p>
    <w:p w14:paraId="1F9C826F" w14:textId="3D059223" w:rsidR="00477643" w:rsidRDefault="00477643" w:rsidP="00477643">
      <w:r>
        <w:t xml:space="preserve">Tests have been undertaken at a 95% confidence </w:t>
      </w:r>
      <w:r w:rsidRPr="00B92BF5">
        <w:t xml:space="preserve">level. The margin of error associated with the sample </w:t>
      </w:r>
      <w:r w:rsidR="00B92BF5" w:rsidRPr="00B92BF5">
        <w:t xml:space="preserve">size of </w:t>
      </w:r>
      <w:r w:rsidRPr="00B92BF5">
        <w:t>n=10</w:t>
      </w:r>
      <w:r w:rsidR="00B92BF5" w:rsidRPr="00B92BF5">
        <w:t>35</w:t>
      </w:r>
      <w:r w:rsidRPr="00B92BF5">
        <w:t>, is ±3.1 with a 95% confidence interval.</w:t>
      </w:r>
      <w:r>
        <w:t xml:space="preserve"> If there is a statistically significant difference between the result for a particular group and the result for the wider population, we can be confident that this difference has not occurred by chance, rather that it reflects a genuine difference among that group compared to the wider population.</w:t>
      </w:r>
    </w:p>
    <w:p w14:paraId="7F41E258" w14:textId="606A9ADA" w:rsidR="00477643" w:rsidRDefault="00477643" w:rsidP="00477643"/>
    <w:p w14:paraId="1E7C0716" w14:textId="51DA2A34" w:rsidR="00D21BA0" w:rsidRDefault="00D21BA0" w:rsidP="00D21BA0">
      <w:pPr>
        <w:pStyle w:val="Heading3"/>
      </w:pPr>
      <w:bookmarkStart w:id="21" w:name="_Toc44423199"/>
      <w:r>
        <w:t>Calculation of total time spent</w:t>
      </w:r>
      <w:bookmarkEnd w:id="21"/>
      <w:r>
        <w:t xml:space="preserve"> </w:t>
      </w:r>
    </w:p>
    <w:p w14:paraId="6C3CFC79" w14:textId="14FA1B25" w:rsidR="008730DA" w:rsidRDefault="00D21BA0" w:rsidP="00D21BA0">
      <w:r>
        <w:t xml:space="preserve">By taking an approach that only required respondents to recall their most </w:t>
      </w:r>
      <w:r w:rsidR="00D91FD8">
        <w:t xml:space="preserve">recent </w:t>
      </w:r>
      <w:r>
        <w:t xml:space="preserve">telephone call or live chat, total time spent per contact method has been extrapolated using the average time spent on the most recent contact and multiplied by the average number of contacts via </w:t>
      </w:r>
      <w:r w:rsidR="008730DA">
        <w:t xml:space="preserve">telephone or live chat. </w:t>
      </w:r>
    </w:p>
    <w:p w14:paraId="0E00B978" w14:textId="74FCA9F1" w:rsidR="00D21BA0" w:rsidRDefault="008730DA" w:rsidP="00D21BA0">
      <w:r>
        <w:t>For other contact methods, total estimated time was captured in the survey</w:t>
      </w:r>
      <w:r w:rsidR="00B20E32">
        <w:t xml:space="preserve">. </w:t>
      </w:r>
      <w:r w:rsidR="00D21BA0">
        <w:t xml:space="preserve"> </w:t>
      </w:r>
    </w:p>
    <w:p w14:paraId="71533C5E" w14:textId="77777777" w:rsidR="0053032D" w:rsidRDefault="0053032D" w:rsidP="0053032D">
      <w:pPr>
        <w:pStyle w:val="Propcontent"/>
      </w:pPr>
    </w:p>
    <w:p w14:paraId="70F425B4" w14:textId="7B045C3B" w:rsidR="005F2E4C" w:rsidRDefault="005F2E4C" w:rsidP="00653C80">
      <w:pPr>
        <w:pStyle w:val="Heading2"/>
      </w:pPr>
      <w:bookmarkStart w:id="22" w:name="_Toc44423200"/>
      <w:r>
        <w:t>Interpreting this report</w:t>
      </w:r>
      <w:bookmarkEnd w:id="22"/>
      <w:r>
        <w:t xml:space="preserve"> </w:t>
      </w:r>
    </w:p>
    <w:p w14:paraId="75D86BBB" w14:textId="77777777" w:rsidR="005F2E4C" w:rsidRDefault="005F2E4C" w:rsidP="005F2E4C">
      <w:r w:rsidRPr="00477643">
        <w:t>Please note results in figures may not sum to 100% due to rounding. Likewise, commentary referencing sums of figure proportions may differ by +/- 1% due to rounding.</w:t>
      </w:r>
    </w:p>
    <w:p w14:paraId="0CF36468" w14:textId="705FA50C" w:rsidR="00477643" w:rsidRDefault="00477643" w:rsidP="00477643"/>
    <w:p w14:paraId="19AE2007" w14:textId="77777777" w:rsidR="00D37436" w:rsidRDefault="00D37436" w:rsidP="00D37436"/>
    <w:p w14:paraId="16F00EA0" w14:textId="5938CF3E" w:rsidR="0004483D" w:rsidRDefault="0004483D" w:rsidP="00162F04">
      <w:pPr>
        <w:pStyle w:val="Heading1"/>
      </w:pPr>
      <w:bookmarkStart w:id="23" w:name="_Toc44423201"/>
      <w:r>
        <w:lastRenderedPageBreak/>
        <w:t>Results</w:t>
      </w:r>
      <w:bookmarkEnd w:id="23"/>
    </w:p>
    <w:p w14:paraId="5D95549D" w14:textId="61D0549B" w:rsidR="00C73FAC" w:rsidRDefault="00C73FAC" w:rsidP="00653C80">
      <w:pPr>
        <w:pStyle w:val="Heading2"/>
        <w:rPr>
          <w:lang w:val="en-US" w:eastAsia="ja-JP"/>
        </w:rPr>
      </w:pPr>
      <w:bookmarkStart w:id="24" w:name="_Toc44423202"/>
      <w:r>
        <w:rPr>
          <w:lang w:val="en-US" w:eastAsia="ja-JP"/>
        </w:rPr>
        <w:t>Contact with provider</w:t>
      </w:r>
      <w:bookmarkEnd w:id="24"/>
      <w:r>
        <w:rPr>
          <w:lang w:val="en-US" w:eastAsia="ja-JP"/>
        </w:rPr>
        <w:t xml:space="preserve"> </w:t>
      </w:r>
    </w:p>
    <w:p w14:paraId="081CA85F" w14:textId="08927FDB" w:rsidR="00653C80" w:rsidRDefault="00653C80" w:rsidP="00C73FAC">
      <w:pPr>
        <w:rPr>
          <w:lang w:val="en-US" w:eastAsia="ja-JP"/>
        </w:rPr>
      </w:pPr>
      <w:r>
        <w:rPr>
          <w:lang w:val="en-US" w:eastAsia="ja-JP"/>
        </w:rPr>
        <w:t xml:space="preserve">Over one third (35%) of consumers contacted their service provider about a problem or issue in the period between </w:t>
      </w:r>
      <w:r w:rsidRPr="00653C80">
        <w:rPr>
          <w:lang w:val="en-US" w:eastAsia="ja-JP"/>
        </w:rPr>
        <w:t>February 2019 and February 2020</w:t>
      </w:r>
      <w:r>
        <w:rPr>
          <w:lang w:val="en-US" w:eastAsia="ja-JP"/>
        </w:rPr>
        <w:t xml:space="preserve">. </w:t>
      </w:r>
      <w:r w:rsidR="009C01A6">
        <w:rPr>
          <w:lang w:val="en-US" w:eastAsia="ja-JP"/>
        </w:rPr>
        <w:t xml:space="preserve">Customers of Belong (37%) were the most likely to have contacted their provider. While Vodafone (23%) and Amaysim (23%) customers were significantly less likely to have contacted these providers. </w:t>
      </w:r>
    </w:p>
    <w:p w14:paraId="377B81C0" w14:textId="51D4BE1B" w:rsidR="00653C80" w:rsidRDefault="00C73FAC" w:rsidP="00653C80">
      <w:pPr>
        <w:pStyle w:val="Caption"/>
      </w:pPr>
      <w:bookmarkStart w:id="25" w:name="_Toc44423159"/>
      <w:r w:rsidRPr="007B7AD5">
        <w:t xml:space="preserve">Figure </w:t>
      </w:r>
      <w:r w:rsidR="00D8168C">
        <w:fldChar w:fldCharType="begin"/>
      </w:r>
      <w:r w:rsidR="00D8168C">
        <w:instrText xml:space="preserve"> SEQ Figure \* ARABIC </w:instrText>
      </w:r>
      <w:r w:rsidR="00D8168C">
        <w:fldChar w:fldCharType="separate"/>
      </w:r>
      <w:r>
        <w:rPr>
          <w:noProof/>
        </w:rPr>
        <w:t>1</w:t>
      </w:r>
      <w:r w:rsidR="00D8168C">
        <w:rPr>
          <w:noProof/>
        </w:rPr>
        <w:fldChar w:fldCharType="end"/>
      </w:r>
      <w:r w:rsidRPr="007B7AD5">
        <w:t xml:space="preserve">: </w:t>
      </w:r>
      <w:r w:rsidR="00653C80">
        <w:t>Providers contacted b</w:t>
      </w:r>
      <w:r w:rsidR="00653C80" w:rsidRPr="00653C80">
        <w:t>etween February 2019 and February 2020</w:t>
      </w:r>
      <w:bookmarkEnd w:id="25"/>
      <w:r w:rsidR="00653C80" w:rsidRPr="00653C80">
        <w:t xml:space="preserve"> </w:t>
      </w:r>
    </w:p>
    <w:p w14:paraId="2E89E84F" w14:textId="39DAD1B3" w:rsidR="00C73FAC" w:rsidRDefault="00653C80" w:rsidP="00653C80">
      <w:pPr>
        <w:pStyle w:val="Caption"/>
        <w:rPr>
          <w:lang w:val="en-US" w:eastAsia="ja-JP"/>
        </w:rPr>
      </w:pPr>
      <w:r>
        <w:rPr>
          <w:noProof/>
        </w:rPr>
        <mc:AlternateContent>
          <mc:Choice Requires="wps">
            <w:drawing>
              <wp:anchor distT="0" distB="0" distL="114300" distR="114300" simplePos="0" relativeHeight="251659264" behindDoc="0" locked="0" layoutInCell="1" allowOverlap="1" wp14:anchorId="1AAB8304" wp14:editId="2BDB24EE">
                <wp:simplePos x="0" y="0"/>
                <wp:positionH relativeFrom="column">
                  <wp:posOffset>376555</wp:posOffset>
                </wp:positionH>
                <wp:positionV relativeFrom="paragraph">
                  <wp:posOffset>445135</wp:posOffset>
                </wp:positionV>
                <wp:extent cx="47148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14875" cy="0"/>
                        </a:xfrm>
                        <a:prstGeom prst="line">
                          <a:avLst/>
                        </a:prstGeom>
                        <a:ln w="19050">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5864AF"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5pt,35.05pt" to="400.9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" strokecolor="#aeaaaa [2414]" strokeweight="1.5pt">
                <v:stroke dashstyle="1 1" joinstyle="miter"/>
              </v:line>
            </w:pict>
          </mc:Fallback>
        </mc:AlternateContent>
      </w:r>
      <w:r w:rsidR="00C73FAC">
        <w:rPr>
          <w:noProof/>
        </w:rPr>
        <w:drawing>
          <wp:inline distT="0" distB="0" distL="0" distR="0" wp14:anchorId="11936260" wp14:editId="6CDE8D22">
            <wp:extent cx="5400040" cy="3714750"/>
            <wp:effectExtent l="0" t="0" r="10160" b="0"/>
            <wp:docPr id="1" name="Chart 1" descr="A bar chart displaying the proportion customers of each service provider that have made contact about a problem or issu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DC3472" w14:textId="716D919A" w:rsidR="00C73FAC" w:rsidRDefault="00C73FAC" w:rsidP="00C73FAC">
      <w:pPr>
        <w:rPr>
          <w:i/>
          <w:iCs/>
          <w:sz w:val="18"/>
          <w:szCs w:val="18"/>
        </w:rPr>
      </w:pPr>
      <w:r w:rsidRPr="00C73FAC">
        <w:rPr>
          <w:i/>
          <w:iCs/>
          <w:sz w:val="18"/>
          <w:szCs w:val="18"/>
        </w:rPr>
        <w:t>A8. Between February 2019 and February 2020 which, if any, of your providers did you contact with a problem or issue relating to your service? Base: All respondents, including those who screened out of survey</w:t>
      </w:r>
      <w:r w:rsidR="00653C80">
        <w:rPr>
          <w:i/>
          <w:iCs/>
          <w:sz w:val="18"/>
          <w:szCs w:val="18"/>
        </w:rPr>
        <w:t xml:space="preserve"> for not making contact with their provider(s)</w:t>
      </w:r>
      <w:r w:rsidRPr="00C73FAC">
        <w:rPr>
          <w:i/>
          <w:iCs/>
          <w:sz w:val="18"/>
          <w:szCs w:val="18"/>
        </w:rPr>
        <w:t xml:space="preserve"> n=2994. </w:t>
      </w:r>
      <w:r w:rsidR="00653C80">
        <w:rPr>
          <w:i/>
          <w:iCs/>
          <w:sz w:val="18"/>
          <w:szCs w:val="18"/>
        </w:rPr>
        <w:t>Note only providers with n=</w:t>
      </w:r>
      <w:r w:rsidR="009C01A6">
        <w:rPr>
          <w:i/>
          <w:iCs/>
          <w:sz w:val="18"/>
          <w:szCs w:val="18"/>
        </w:rPr>
        <w:t>50</w:t>
      </w:r>
      <w:r w:rsidR="00653C80">
        <w:rPr>
          <w:i/>
          <w:iCs/>
          <w:sz w:val="18"/>
          <w:szCs w:val="18"/>
        </w:rPr>
        <w:t xml:space="preserve"> or more respondents displayed on chart. </w:t>
      </w:r>
    </w:p>
    <w:p w14:paraId="5D048664" w14:textId="77777777" w:rsidR="004621E8" w:rsidRDefault="004621E8" w:rsidP="004621E8"/>
    <w:p w14:paraId="2FB8D6F0" w14:textId="0B7D326F" w:rsidR="00D37436" w:rsidRPr="00B11E1C" w:rsidRDefault="00E66BD7" w:rsidP="00653C80">
      <w:pPr>
        <w:pStyle w:val="Heading2"/>
      </w:pPr>
      <w:bookmarkStart w:id="26" w:name="_Toc44423203"/>
      <w:r>
        <w:lastRenderedPageBreak/>
        <w:t>Most recent issue</w:t>
      </w:r>
      <w:bookmarkEnd w:id="26"/>
    </w:p>
    <w:p w14:paraId="3B35C3D9" w14:textId="0AA622A6" w:rsidR="00A34D59" w:rsidRDefault="00BD3096" w:rsidP="00A34D59">
      <w:r>
        <w:t xml:space="preserve">The most recent issue respondents had experienced </w:t>
      </w:r>
      <w:r w:rsidR="00264A75">
        <w:t>varied greatly</w:t>
      </w:r>
      <w:r w:rsidR="00095A04">
        <w:t xml:space="preserve"> by technology</w:t>
      </w:r>
      <w:r w:rsidR="00D91FD8">
        <w:t>:</w:t>
      </w:r>
      <w:r w:rsidR="00264A75">
        <w:t xml:space="preserve"> 34% were related to their mobile phones, while a further 32% were related to their fixed line internet service. </w:t>
      </w:r>
    </w:p>
    <w:p w14:paraId="22B4B998" w14:textId="00A99301" w:rsidR="00942DD7" w:rsidRDefault="00942DD7" w:rsidP="00A34D59">
      <w:r>
        <w:t>One in ten (10%) of the most recent issues were related to landline services.</w:t>
      </w:r>
    </w:p>
    <w:p w14:paraId="52172277" w14:textId="4D13592A" w:rsidR="00A34D59" w:rsidRDefault="00A34D59" w:rsidP="00A34D59">
      <w:pPr>
        <w:pStyle w:val="Caption"/>
      </w:pPr>
      <w:bookmarkStart w:id="27" w:name="_Toc44423160"/>
      <w:r w:rsidRPr="007B7AD5">
        <w:t xml:space="preserve">Figure </w:t>
      </w:r>
      <w:r w:rsidR="00D8168C">
        <w:fldChar w:fldCharType="begin"/>
      </w:r>
      <w:r w:rsidR="00D8168C">
        <w:instrText xml:space="preserve"> SEQ Figure \* ARABIC </w:instrText>
      </w:r>
      <w:r w:rsidR="00D8168C">
        <w:fldChar w:fldCharType="separate"/>
      </w:r>
      <w:r w:rsidR="002D7666">
        <w:rPr>
          <w:noProof/>
        </w:rPr>
        <w:t>2</w:t>
      </w:r>
      <w:r w:rsidR="00D8168C">
        <w:rPr>
          <w:noProof/>
        </w:rPr>
        <w:fldChar w:fldCharType="end"/>
      </w:r>
      <w:r w:rsidRPr="007B7AD5">
        <w:t xml:space="preserve">: </w:t>
      </w:r>
      <w:r w:rsidR="00E66BD7">
        <w:t>Subject of most recent service issue</w:t>
      </w:r>
      <w:bookmarkEnd w:id="27"/>
    </w:p>
    <w:p w14:paraId="7465DC29" w14:textId="50387A76" w:rsidR="00947A59" w:rsidRPr="00947A59" w:rsidRDefault="00947A59" w:rsidP="00947A59">
      <w:r>
        <w:rPr>
          <w:noProof/>
        </w:rPr>
        <w:drawing>
          <wp:inline distT="0" distB="0" distL="0" distR="0" wp14:anchorId="21BEE127" wp14:editId="60A1765E">
            <wp:extent cx="5514975" cy="3150235"/>
            <wp:effectExtent l="0" t="0" r="9525" b="12065"/>
            <wp:docPr id="5" name="Chart 5" descr="A bar chart displaying the subject of the most recent service issue. Mobile phone 34%, fixed line internet service 32%, fixed wireless internet service 12%, landline 10%, mobile internet service 10%, fixed satellite internet service 1%, satellite phone 1%.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9209F8" w14:textId="77777777" w:rsidR="00A34D59" w:rsidRPr="00A34D59" w:rsidRDefault="00A34D59" w:rsidP="00A34D59">
      <w:pPr>
        <w:rPr>
          <w:i/>
          <w:iCs/>
          <w:sz w:val="18"/>
          <w:szCs w:val="18"/>
        </w:rPr>
      </w:pPr>
      <w:r w:rsidRPr="00A34D59">
        <w:rPr>
          <w:i/>
          <w:iCs/>
          <w:sz w:val="18"/>
          <w:szCs w:val="18"/>
        </w:rPr>
        <w:t>B1. Was this issue related to your…? Base: All respondents n=1,035</w:t>
      </w:r>
    </w:p>
    <w:p w14:paraId="74B08039" w14:textId="24603DD7" w:rsidR="00491A65" w:rsidRDefault="00491A65" w:rsidP="00491A65">
      <w:r>
        <w:t xml:space="preserve">Young people (18-34), were </w:t>
      </w:r>
      <w:r w:rsidR="00264A75">
        <w:t xml:space="preserve">significantly more likely to have most recently experienced an issue with their mobile service (44%). While those aged over 65 were significantly more likely to have experienced their most recent issue with their fixed line internet service (48%) or their landline (18%).  </w:t>
      </w:r>
    </w:p>
    <w:p w14:paraId="11CCDBCF" w14:textId="5075BF73" w:rsidR="00491A65" w:rsidRDefault="00491A65" w:rsidP="00491A65"/>
    <w:p w14:paraId="503E71F2" w14:textId="6E1FCA48" w:rsidR="00BD3096" w:rsidRDefault="00BD3096" w:rsidP="00A25FCB">
      <w:pPr>
        <w:pStyle w:val="Heading3"/>
      </w:pPr>
      <w:bookmarkStart w:id="28" w:name="_Toc44423204"/>
      <w:r>
        <w:lastRenderedPageBreak/>
        <w:t xml:space="preserve">NBN related </w:t>
      </w:r>
      <w:r w:rsidR="00E66BD7">
        <w:t>issues</w:t>
      </w:r>
      <w:bookmarkEnd w:id="28"/>
    </w:p>
    <w:p w14:paraId="36424EFC" w14:textId="582BF393" w:rsidR="00BD3096" w:rsidRPr="00BD3096" w:rsidRDefault="00264A75" w:rsidP="00A25FCB">
      <w:pPr>
        <w:keepNext/>
      </w:pPr>
      <w:r w:rsidRPr="00E60172">
        <w:t xml:space="preserve">Among those who experienced an issue with their </w:t>
      </w:r>
      <w:r w:rsidR="00E60172" w:rsidRPr="00E60172">
        <w:t>landline phone, fixed line</w:t>
      </w:r>
      <w:r w:rsidRPr="00E60172">
        <w:t>,</w:t>
      </w:r>
      <w:r w:rsidR="00E60172" w:rsidRPr="00E60172">
        <w:t xml:space="preserve"> fixed wireless</w:t>
      </w:r>
      <w:r w:rsidRPr="00E60172">
        <w:t>, or</w:t>
      </w:r>
      <w:r w:rsidR="00E60172" w:rsidRPr="00E60172">
        <w:t xml:space="preserve"> fixed satellite</w:t>
      </w:r>
      <w:r w:rsidRPr="00E60172">
        <w:t xml:space="preserve"> internet service, 71% of issues were related to the NBN.</w:t>
      </w:r>
      <w:r>
        <w:t xml:space="preserve"> </w:t>
      </w:r>
    </w:p>
    <w:p w14:paraId="1EEAECB2" w14:textId="6D9D40A3" w:rsidR="00A34D59" w:rsidRDefault="00A34D59" w:rsidP="00A25FCB">
      <w:pPr>
        <w:pStyle w:val="Caption"/>
        <w:keepNext/>
      </w:pPr>
      <w:bookmarkStart w:id="29" w:name="_Toc44423161"/>
      <w:r w:rsidRPr="007B7AD5">
        <w:t xml:space="preserve">Figure </w:t>
      </w:r>
      <w:r w:rsidR="00D8168C">
        <w:fldChar w:fldCharType="begin"/>
      </w:r>
      <w:r w:rsidR="00D8168C">
        <w:instrText xml:space="preserve"> SEQ Figure \* ARABIC </w:instrText>
      </w:r>
      <w:r w:rsidR="00D8168C">
        <w:fldChar w:fldCharType="separate"/>
      </w:r>
      <w:r w:rsidR="002D7666">
        <w:rPr>
          <w:noProof/>
        </w:rPr>
        <w:t>3</w:t>
      </w:r>
      <w:r w:rsidR="00D8168C">
        <w:rPr>
          <w:noProof/>
        </w:rPr>
        <w:fldChar w:fldCharType="end"/>
      </w:r>
      <w:r w:rsidRPr="007B7AD5">
        <w:t xml:space="preserve">: </w:t>
      </w:r>
      <w:r w:rsidR="00BD3096">
        <w:t>NBN related issues</w:t>
      </w:r>
      <w:bookmarkEnd w:id="29"/>
      <w:r w:rsidR="00BD3096">
        <w:t xml:space="preserve"> </w:t>
      </w:r>
    </w:p>
    <w:p w14:paraId="3AC0E074" w14:textId="146FA5A6" w:rsidR="0069572B" w:rsidRPr="0069572B" w:rsidRDefault="0069572B" w:rsidP="00A25FCB">
      <w:pPr>
        <w:keepNext/>
      </w:pPr>
      <w:r>
        <w:rPr>
          <w:noProof/>
        </w:rPr>
        <w:drawing>
          <wp:inline distT="0" distB="0" distL="0" distR="0" wp14:anchorId="1A328D2D" wp14:editId="6245AC93">
            <wp:extent cx="5641675" cy="2251075"/>
            <wp:effectExtent l="0" t="0" r="16510" b="15875"/>
            <wp:docPr id="19" name="Chart 19" descr="A pie chart displaying the proportion of respondents who had internet ssues relating to the NBN.  71% yes and 29% no.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873B63" w14:textId="5FE4A3AB" w:rsidR="00A34D59" w:rsidRDefault="00A34D59" w:rsidP="00A25FCB">
      <w:pPr>
        <w:keepNext/>
        <w:rPr>
          <w:i/>
          <w:iCs/>
          <w:sz w:val="18"/>
          <w:szCs w:val="18"/>
        </w:rPr>
      </w:pPr>
      <w:r w:rsidRPr="00A34D59">
        <w:rPr>
          <w:i/>
          <w:iCs/>
          <w:sz w:val="18"/>
          <w:szCs w:val="18"/>
        </w:rPr>
        <w:t>B2. And was the issue about the NBN?</w:t>
      </w:r>
      <w:r w:rsidR="00E60172">
        <w:rPr>
          <w:i/>
          <w:iCs/>
          <w:sz w:val="18"/>
          <w:szCs w:val="18"/>
        </w:rPr>
        <w:t xml:space="preserve"> Base: Experienced an issue with </w:t>
      </w:r>
      <w:r w:rsidR="00E60172" w:rsidRPr="00E60172">
        <w:rPr>
          <w:i/>
          <w:iCs/>
          <w:sz w:val="18"/>
          <w:szCs w:val="18"/>
        </w:rPr>
        <w:t>landline phone, fixed line, fixed wireless, or fixed satellite internet service n=572</w:t>
      </w:r>
    </w:p>
    <w:p w14:paraId="4A57B2C7" w14:textId="7FD94700" w:rsidR="00A34D59" w:rsidRDefault="004F344B" w:rsidP="00A25FCB">
      <w:pPr>
        <w:keepNext/>
      </w:pPr>
      <w:r>
        <w:t xml:space="preserve">It should be noted the prevalence of NBN issues did not vary significantly by provider or location. </w:t>
      </w:r>
    </w:p>
    <w:p w14:paraId="178333FA" w14:textId="19AB462D" w:rsidR="001C458A" w:rsidRDefault="00704B32">
      <w:pPr>
        <w:spacing w:after="0" w:line="240" w:lineRule="auto"/>
      </w:pPr>
      <w:r>
        <w:br w:type="page"/>
      </w:r>
    </w:p>
    <w:p w14:paraId="4F2EB7BD" w14:textId="0A049F09" w:rsidR="00A30001" w:rsidRPr="00A30001" w:rsidRDefault="00A30001" w:rsidP="00A25FCB">
      <w:pPr>
        <w:pStyle w:val="Heading4"/>
      </w:pPr>
      <w:r>
        <w:lastRenderedPageBreak/>
        <w:t>Contact methods used</w:t>
      </w:r>
    </w:p>
    <w:p w14:paraId="74AC237C" w14:textId="77777777" w:rsidR="00704B32" w:rsidRDefault="002E53FF" w:rsidP="00A25FCB">
      <w:pPr>
        <w:pStyle w:val="Propcontent"/>
        <w:keepNext/>
        <w:rPr>
          <w:rFonts w:eastAsia="Cambria" w:cs="Cambria"/>
          <w:color w:val="auto"/>
          <w:sz w:val="22"/>
          <w:szCs w:val="20"/>
          <w:lang w:eastAsia="en-AU"/>
        </w:rPr>
      </w:pPr>
      <w:r>
        <w:rPr>
          <w:rFonts w:eastAsia="Cambria" w:cs="Cambria"/>
          <w:color w:val="auto"/>
          <w:sz w:val="22"/>
          <w:szCs w:val="20"/>
          <w:lang w:eastAsia="en-AU"/>
        </w:rPr>
        <w:t>Speaking over the p</w:t>
      </w:r>
      <w:r w:rsidR="00482750">
        <w:rPr>
          <w:rFonts w:eastAsia="Cambria" w:cs="Cambria"/>
          <w:color w:val="auto"/>
          <w:sz w:val="22"/>
          <w:szCs w:val="20"/>
          <w:lang w:eastAsia="en-AU"/>
        </w:rPr>
        <w:t>hone was the most commonly used contact method, with t</w:t>
      </w:r>
      <w:r w:rsidR="00D37436" w:rsidRPr="00D37436">
        <w:rPr>
          <w:rFonts w:eastAsia="Cambria" w:cs="Cambria"/>
          <w:color w:val="auto"/>
          <w:sz w:val="22"/>
          <w:szCs w:val="20"/>
          <w:lang w:eastAsia="en-AU"/>
        </w:rPr>
        <w:t xml:space="preserve">hree quarters (74%) </w:t>
      </w:r>
      <w:r w:rsidR="00482750">
        <w:rPr>
          <w:rFonts w:eastAsia="Cambria" w:cs="Cambria"/>
          <w:color w:val="auto"/>
          <w:sz w:val="22"/>
          <w:szCs w:val="20"/>
          <w:lang w:eastAsia="en-AU"/>
        </w:rPr>
        <w:t xml:space="preserve">of respondents indicating they </w:t>
      </w:r>
      <w:r w:rsidR="00D37436" w:rsidRPr="00D37436">
        <w:rPr>
          <w:rFonts w:eastAsia="Cambria" w:cs="Cambria"/>
          <w:color w:val="auto"/>
          <w:sz w:val="22"/>
          <w:szCs w:val="20"/>
          <w:lang w:eastAsia="en-AU"/>
        </w:rPr>
        <w:t>contacted their provider by phone</w:t>
      </w:r>
      <w:r w:rsidR="00482750">
        <w:rPr>
          <w:rFonts w:eastAsia="Cambria" w:cs="Cambria"/>
          <w:color w:val="auto"/>
          <w:sz w:val="22"/>
          <w:szCs w:val="20"/>
          <w:lang w:eastAsia="en-AU"/>
        </w:rPr>
        <w:t>.</w:t>
      </w:r>
      <w:r w:rsidR="00704B32">
        <w:rPr>
          <w:rFonts w:eastAsia="Cambria" w:cs="Cambria"/>
          <w:color w:val="auto"/>
          <w:sz w:val="22"/>
          <w:szCs w:val="20"/>
          <w:lang w:eastAsia="en-AU"/>
        </w:rPr>
        <w:t xml:space="preserve"> </w:t>
      </w:r>
    </w:p>
    <w:p w14:paraId="15261590" w14:textId="372DD75F" w:rsidR="00482750" w:rsidRDefault="00396879" w:rsidP="00A25FCB">
      <w:pPr>
        <w:pStyle w:val="Propcontent"/>
        <w:keepNext/>
        <w:rPr>
          <w:rFonts w:eastAsia="Cambria" w:cs="Cambria"/>
          <w:color w:val="auto"/>
          <w:sz w:val="22"/>
          <w:szCs w:val="20"/>
          <w:lang w:eastAsia="en-AU"/>
        </w:rPr>
      </w:pPr>
      <w:r>
        <w:rPr>
          <w:rFonts w:eastAsia="Cambria" w:cs="Cambria"/>
          <w:color w:val="auto"/>
          <w:sz w:val="22"/>
          <w:szCs w:val="20"/>
          <w:lang w:eastAsia="en-AU"/>
        </w:rPr>
        <w:t>Phone contact was significantly higher among TPG/iiNet customers (88%) and lower among Optus customers (68%).</w:t>
      </w:r>
    </w:p>
    <w:p w14:paraId="35019AD7" w14:textId="43C48843" w:rsidR="00482750" w:rsidRPr="00D37436" w:rsidRDefault="00482750" w:rsidP="00A25FCB">
      <w:pPr>
        <w:pStyle w:val="Propcontent"/>
        <w:keepNext/>
        <w:rPr>
          <w:rFonts w:eastAsia="Cambria" w:cs="Cambria"/>
          <w:color w:val="auto"/>
          <w:sz w:val="22"/>
          <w:szCs w:val="20"/>
          <w:lang w:eastAsia="en-AU"/>
        </w:rPr>
      </w:pPr>
      <w:r>
        <w:rPr>
          <w:rFonts w:eastAsia="Cambria" w:cs="Cambria"/>
          <w:color w:val="auto"/>
          <w:sz w:val="22"/>
          <w:szCs w:val="20"/>
          <w:lang w:eastAsia="en-AU"/>
        </w:rPr>
        <w:t>Live chat was used by 25% to contact their provider, increasing significantly among Optus customers</w:t>
      </w:r>
      <w:r w:rsidR="00CC06F1">
        <w:rPr>
          <w:rFonts w:eastAsia="Cambria" w:cs="Cambria"/>
          <w:color w:val="auto"/>
          <w:sz w:val="22"/>
          <w:szCs w:val="20"/>
          <w:lang w:eastAsia="en-AU"/>
        </w:rPr>
        <w:t xml:space="preserve"> to 43%. </w:t>
      </w:r>
      <w:r>
        <w:rPr>
          <w:rFonts w:eastAsia="Cambria" w:cs="Cambria"/>
          <w:color w:val="auto"/>
          <w:sz w:val="22"/>
          <w:szCs w:val="20"/>
          <w:lang w:eastAsia="en-AU"/>
        </w:rPr>
        <w:t xml:space="preserve"> </w:t>
      </w:r>
    </w:p>
    <w:p w14:paraId="5DA11A09" w14:textId="0500BA49" w:rsidR="00D37436" w:rsidRDefault="00D37436" w:rsidP="00704B32">
      <w:pPr>
        <w:pStyle w:val="Propcontent"/>
        <w:keepNext/>
        <w:rPr>
          <w:rFonts w:eastAsia="Cambria" w:cs="Cambria"/>
          <w:color w:val="auto"/>
          <w:sz w:val="22"/>
          <w:szCs w:val="20"/>
          <w:lang w:eastAsia="en-AU"/>
        </w:rPr>
      </w:pPr>
      <w:r w:rsidRPr="00D37436">
        <w:rPr>
          <w:rFonts w:eastAsia="Cambria" w:cs="Cambria"/>
          <w:color w:val="auto"/>
          <w:sz w:val="22"/>
          <w:szCs w:val="20"/>
          <w:lang w:eastAsia="en-AU"/>
        </w:rPr>
        <w:t>One in ten (10%) visited a store, although this was significantly higher among Vodafone customers (25%)</w:t>
      </w:r>
      <w:r w:rsidR="007C7996">
        <w:rPr>
          <w:rFonts w:eastAsia="Cambria" w:cs="Cambria"/>
          <w:color w:val="auto"/>
          <w:sz w:val="22"/>
          <w:szCs w:val="20"/>
          <w:lang w:eastAsia="en-AU"/>
        </w:rPr>
        <w:t xml:space="preserve">. </w:t>
      </w:r>
    </w:p>
    <w:p w14:paraId="07F727B0" w14:textId="77777777" w:rsidR="00704B32" w:rsidRPr="00704B32" w:rsidRDefault="00704B32" w:rsidP="00704B32">
      <w:pPr>
        <w:pStyle w:val="Propcontent"/>
        <w:keepNext/>
        <w:rPr>
          <w:rFonts w:eastAsia="Cambria" w:cs="Cambria"/>
          <w:color w:val="auto"/>
          <w:sz w:val="22"/>
          <w:szCs w:val="20"/>
          <w:lang w:eastAsia="en-AU"/>
        </w:rPr>
      </w:pPr>
    </w:p>
    <w:p w14:paraId="718034E3" w14:textId="2060B14D" w:rsidR="00D37436" w:rsidRDefault="00D37436" w:rsidP="00A25FCB">
      <w:pPr>
        <w:pStyle w:val="Caption"/>
        <w:keepNext/>
      </w:pPr>
      <w:bookmarkStart w:id="30" w:name="_Toc44423162"/>
      <w:r w:rsidRPr="007B7AD5">
        <w:t xml:space="preserve">Figure </w:t>
      </w:r>
      <w:r w:rsidR="00D8168C">
        <w:fldChar w:fldCharType="begin"/>
      </w:r>
      <w:r w:rsidR="00D8168C">
        <w:instrText xml:space="preserve"> SEQ Figure \* ARABIC </w:instrText>
      </w:r>
      <w:r w:rsidR="00D8168C">
        <w:fldChar w:fldCharType="separate"/>
      </w:r>
      <w:r w:rsidR="002D7666">
        <w:rPr>
          <w:noProof/>
        </w:rPr>
        <w:t>4</w:t>
      </w:r>
      <w:r w:rsidR="00D8168C">
        <w:rPr>
          <w:noProof/>
        </w:rPr>
        <w:fldChar w:fldCharType="end"/>
      </w:r>
      <w:r w:rsidRPr="007B7AD5">
        <w:t xml:space="preserve">: </w:t>
      </w:r>
      <w:r w:rsidR="00482750">
        <w:t>Methods of contact</w:t>
      </w:r>
      <w:bookmarkEnd w:id="30"/>
      <w:r w:rsidR="00482750">
        <w:t xml:space="preserve"> </w:t>
      </w:r>
    </w:p>
    <w:p w14:paraId="6D51BD54" w14:textId="7FC49509" w:rsidR="00B703CB" w:rsidRPr="00B703CB" w:rsidRDefault="00B703CB" w:rsidP="00A25FCB">
      <w:pPr>
        <w:keepNext/>
      </w:pPr>
      <w:r>
        <w:rPr>
          <w:noProof/>
        </w:rPr>
        <w:drawing>
          <wp:inline distT="0" distB="0" distL="0" distR="0" wp14:anchorId="339683EA" wp14:editId="30071132">
            <wp:extent cx="5667375" cy="3590925"/>
            <wp:effectExtent l="0" t="0" r="9525" b="9525"/>
            <wp:docPr id="6" name="Chart 6" descr="A bar chart display the methods that were used to contact the provider about the most recent issue. By phone 74%, using a live chat 25%, by email 14%, in person at a store 10%, by submitting a web-form on their website 9%, online community help forum 5%, social media 4%, some other way 1%.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C2CFBB" w14:textId="77777777" w:rsidR="00D37436" w:rsidRPr="00D37436" w:rsidRDefault="00D37436" w:rsidP="00A25FCB">
      <w:pPr>
        <w:keepNext/>
        <w:rPr>
          <w:i/>
          <w:iCs/>
          <w:sz w:val="18"/>
          <w:szCs w:val="18"/>
        </w:rPr>
      </w:pPr>
      <w:r w:rsidRPr="00D37436">
        <w:rPr>
          <w:i/>
          <w:iCs/>
          <w:sz w:val="18"/>
          <w:szCs w:val="18"/>
        </w:rPr>
        <w:t>B3. Which method(s) did you use to contact [PROVIDER] about your most recent issue? Base: All respondents n=1,035</w:t>
      </w:r>
    </w:p>
    <w:p w14:paraId="3F8FAC11" w14:textId="3301E149" w:rsidR="00D37436" w:rsidRPr="00D37436" w:rsidRDefault="00D37436" w:rsidP="00A25FCB">
      <w:pPr>
        <w:pStyle w:val="Propcontent"/>
        <w:keepNext/>
        <w:spacing w:after="80"/>
        <w:rPr>
          <w:rFonts w:eastAsia="Cambria" w:cs="Cambria"/>
          <w:color w:val="auto"/>
          <w:sz w:val="22"/>
          <w:szCs w:val="20"/>
          <w:lang w:eastAsia="en-AU"/>
        </w:rPr>
      </w:pPr>
      <w:r w:rsidRPr="00D37436">
        <w:rPr>
          <w:rFonts w:eastAsia="Cambria" w:cs="Cambria"/>
          <w:color w:val="auto"/>
          <w:sz w:val="22"/>
          <w:szCs w:val="20"/>
          <w:lang w:eastAsia="en-AU"/>
        </w:rPr>
        <w:t>Young people, aged 18-34, were less inclined to contact their provider by phone (69%)</w:t>
      </w:r>
      <w:r w:rsidR="002E53FF">
        <w:rPr>
          <w:rFonts w:eastAsia="Cambria" w:cs="Cambria"/>
          <w:color w:val="auto"/>
          <w:sz w:val="22"/>
          <w:szCs w:val="20"/>
          <w:lang w:eastAsia="en-AU"/>
        </w:rPr>
        <w:t xml:space="preserve"> </w:t>
      </w:r>
      <w:r w:rsidR="00681A8E">
        <w:rPr>
          <w:rFonts w:eastAsia="Cambria" w:cs="Cambria"/>
          <w:color w:val="auto"/>
          <w:sz w:val="22"/>
          <w:szCs w:val="20"/>
          <w:lang w:eastAsia="en-AU"/>
        </w:rPr>
        <w:t>than other respondents</w:t>
      </w:r>
      <w:r w:rsidRPr="00D37436">
        <w:rPr>
          <w:rFonts w:eastAsia="Cambria" w:cs="Cambria"/>
          <w:color w:val="auto"/>
          <w:sz w:val="22"/>
          <w:szCs w:val="20"/>
          <w:lang w:eastAsia="en-AU"/>
        </w:rPr>
        <w:t>. Instead they were significantly more likely to use the following online methods:</w:t>
      </w:r>
    </w:p>
    <w:p w14:paraId="05C8D548" w14:textId="77777777" w:rsidR="00D37436" w:rsidRDefault="00D37436" w:rsidP="00A25FCB">
      <w:pPr>
        <w:keepNext/>
        <w:numPr>
          <w:ilvl w:val="0"/>
          <w:numId w:val="7"/>
        </w:numPr>
      </w:pPr>
      <w:r>
        <w:t>Email (19%)</w:t>
      </w:r>
    </w:p>
    <w:p w14:paraId="04AADB1D" w14:textId="77777777" w:rsidR="00D37436" w:rsidRDefault="00D37436" w:rsidP="00A25FCB">
      <w:pPr>
        <w:keepNext/>
        <w:numPr>
          <w:ilvl w:val="0"/>
          <w:numId w:val="7"/>
        </w:numPr>
      </w:pPr>
      <w:r>
        <w:t>Web-form (12%)</w:t>
      </w:r>
    </w:p>
    <w:p w14:paraId="29A4A49A" w14:textId="77777777" w:rsidR="00D37436" w:rsidRDefault="00D37436" w:rsidP="00A25FCB">
      <w:pPr>
        <w:keepNext/>
        <w:numPr>
          <w:ilvl w:val="0"/>
          <w:numId w:val="7"/>
        </w:numPr>
      </w:pPr>
      <w:r>
        <w:lastRenderedPageBreak/>
        <w:t>Crowd support or community forum (8%)</w:t>
      </w:r>
    </w:p>
    <w:p w14:paraId="73875B6B" w14:textId="65886D70" w:rsidR="00BE5AF9" w:rsidRDefault="00D37436" w:rsidP="00A25FCB">
      <w:pPr>
        <w:keepNext/>
        <w:numPr>
          <w:ilvl w:val="0"/>
          <w:numId w:val="7"/>
        </w:numPr>
      </w:pPr>
      <w:r>
        <w:t>Social media (7%)</w:t>
      </w:r>
    </w:p>
    <w:p w14:paraId="1E4A4146" w14:textId="6E9BBC88" w:rsidR="00396879" w:rsidRDefault="00396879" w:rsidP="00312C22">
      <w:pPr>
        <w:widowControl w:val="0"/>
      </w:pPr>
      <w:r>
        <w:t xml:space="preserve">While not statistically significant, use of live chat was slightly higher among those aged 18-34 (29%) and 35-44 (30%). </w:t>
      </w:r>
    </w:p>
    <w:p w14:paraId="679C9A6D" w14:textId="77777777" w:rsidR="009471A4" w:rsidRDefault="009471A4" w:rsidP="00312C22">
      <w:pPr>
        <w:widowControl w:val="0"/>
      </w:pPr>
    </w:p>
    <w:p w14:paraId="7D278B42" w14:textId="77777777" w:rsidR="00312C22" w:rsidRDefault="00312C22" w:rsidP="00312C22">
      <w:pPr>
        <w:pStyle w:val="Heading4"/>
      </w:pPr>
      <w:r>
        <w:t xml:space="preserve">Number of different contact methods used </w:t>
      </w:r>
    </w:p>
    <w:p w14:paraId="005E0AB1" w14:textId="4DB6FB0F" w:rsidR="00312C22" w:rsidRDefault="00312C22" w:rsidP="00F511E0">
      <w:r>
        <w:t>When contacting their provider about their most recent issue, the majority (73%) of respondents only utilised one contact method.</w:t>
      </w:r>
      <w:r w:rsidR="00F511E0">
        <w:t xml:space="preserve"> </w:t>
      </w:r>
    </w:p>
    <w:p w14:paraId="32CCC6A6" w14:textId="3F6FCE8D" w:rsidR="00312C22" w:rsidRDefault="00312C22" w:rsidP="00312C22">
      <w:pPr>
        <w:pStyle w:val="Caption"/>
      </w:pPr>
      <w:bookmarkStart w:id="31" w:name="_Toc44423163"/>
      <w:r w:rsidRPr="007B7AD5">
        <w:t xml:space="preserve">Figure </w:t>
      </w:r>
      <w:r w:rsidR="00D8168C">
        <w:fldChar w:fldCharType="begin"/>
      </w:r>
      <w:r w:rsidR="00D8168C">
        <w:instrText xml:space="preserve"> SEQ Figure \* ARABIC </w:instrText>
      </w:r>
      <w:r w:rsidR="00D8168C">
        <w:fldChar w:fldCharType="separate"/>
      </w:r>
      <w:r w:rsidR="002D7666">
        <w:rPr>
          <w:noProof/>
        </w:rPr>
        <w:t>5</w:t>
      </w:r>
      <w:r w:rsidR="00D8168C">
        <w:rPr>
          <w:noProof/>
        </w:rPr>
        <w:fldChar w:fldCharType="end"/>
      </w:r>
      <w:r w:rsidRPr="007B7AD5">
        <w:t xml:space="preserve">: </w:t>
      </w:r>
      <w:r>
        <w:t>Number of contact methods used</w:t>
      </w:r>
      <w:bookmarkEnd w:id="31"/>
      <w:r>
        <w:t xml:space="preserve"> </w:t>
      </w:r>
    </w:p>
    <w:p w14:paraId="74ED976F" w14:textId="77777777" w:rsidR="00312C22" w:rsidRPr="00B703CB" w:rsidRDefault="00312C22" w:rsidP="00312C22">
      <w:r>
        <w:rPr>
          <w:noProof/>
        </w:rPr>
        <w:drawing>
          <wp:inline distT="0" distB="0" distL="0" distR="0" wp14:anchorId="38FD8C8D" wp14:editId="74F614EC">
            <wp:extent cx="5667375" cy="2216989"/>
            <wp:effectExtent l="0" t="0" r="9525" b="12065"/>
            <wp:docPr id="25" name="Chart 25" descr="A bar chart displaying the number of methods respondents used to contact their provider about the issue. 1 contact method 73%, 2 contact methods 17%, 3 contact methods 7%, 4 or more contact method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D77057" w14:textId="77777777" w:rsidR="00312C22" w:rsidRPr="00D37436" w:rsidRDefault="00312C22" w:rsidP="00312C22">
      <w:pPr>
        <w:rPr>
          <w:i/>
          <w:iCs/>
          <w:sz w:val="18"/>
          <w:szCs w:val="18"/>
        </w:rPr>
      </w:pPr>
      <w:r>
        <w:rPr>
          <w:i/>
          <w:iCs/>
          <w:sz w:val="18"/>
          <w:szCs w:val="18"/>
        </w:rPr>
        <w:t xml:space="preserve">DATA IS A SUM OF QUESTION </w:t>
      </w:r>
      <w:r w:rsidRPr="00D37436">
        <w:rPr>
          <w:i/>
          <w:iCs/>
          <w:sz w:val="18"/>
          <w:szCs w:val="18"/>
        </w:rPr>
        <w:t xml:space="preserve">B3 </w:t>
      </w:r>
      <w:r>
        <w:rPr>
          <w:i/>
          <w:iCs/>
          <w:sz w:val="18"/>
          <w:szCs w:val="18"/>
        </w:rPr>
        <w:t>(</w:t>
      </w:r>
      <w:r w:rsidRPr="00D37436">
        <w:rPr>
          <w:i/>
          <w:iCs/>
          <w:sz w:val="18"/>
          <w:szCs w:val="18"/>
        </w:rPr>
        <w:t>Which method(s) did you use to contact [PROVIDER] about your most recent issue</w:t>
      </w:r>
      <w:r>
        <w:rPr>
          <w:i/>
          <w:iCs/>
          <w:sz w:val="18"/>
          <w:szCs w:val="18"/>
        </w:rPr>
        <w:t>0)</w:t>
      </w:r>
      <w:r w:rsidRPr="00D37436">
        <w:rPr>
          <w:i/>
          <w:iCs/>
          <w:sz w:val="18"/>
          <w:szCs w:val="18"/>
        </w:rPr>
        <w:t>? Base: All respondents n=1,035</w:t>
      </w:r>
    </w:p>
    <w:p w14:paraId="75A5A210" w14:textId="549F2D19" w:rsidR="00BE5AF9" w:rsidRDefault="00F511E0" w:rsidP="00066F38">
      <w:r>
        <w:t xml:space="preserve">TPG/iiNET customers were significantly more likely to contact the provider by one method only (88%), which was </w:t>
      </w:r>
      <w:r w:rsidR="00066F38">
        <w:t xml:space="preserve">typically </w:t>
      </w:r>
      <w:r>
        <w:t xml:space="preserve">phone (88%).  </w:t>
      </w:r>
    </w:p>
    <w:p w14:paraId="7991EA6D" w14:textId="38A9635D" w:rsidR="00066F38" w:rsidRDefault="00066F38" w:rsidP="00066F38">
      <w:r>
        <w:t xml:space="preserve">Optus customers were significantly more likely to contact the provider via </w:t>
      </w:r>
      <w:r w:rsidR="00F86AEA">
        <w:t>two different</w:t>
      </w:r>
      <w:r>
        <w:t xml:space="preserve"> methods (24%). </w:t>
      </w:r>
    </w:p>
    <w:p w14:paraId="7765E77C" w14:textId="1EC33788" w:rsidR="00E9476F" w:rsidRDefault="00E9476F">
      <w:pPr>
        <w:spacing w:after="0" w:line="240" w:lineRule="auto"/>
      </w:pPr>
      <w:r>
        <w:br w:type="page"/>
      </w:r>
    </w:p>
    <w:p w14:paraId="34991BF0" w14:textId="0548488D" w:rsidR="0073713C" w:rsidRDefault="0073713C" w:rsidP="0073713C">
      <w:pPr>
        <w:pStyle w:val="Heading4"/>
      </w:pPr>
      <w:r>
        <w:lastRenderedPageBreak/>
        <w:t>Number of times provider was contacted</w:t>
      </w:r>
    </w:p>
    <w:p w14:paraId="5532AA48" w14:textId="38A44658" w:rsidR="0073713C" w:rsidRPr="0073713C" w:rsidRDefault="0073713C" w:rsidP="0073713C">
      <w:pPr>
        <w:pStyle w:val="Caption"/>
        <w:rPr>
          <w:b w:val="0"/>
          <w:bCs w:val="0"/>
          <w:sz w:val="22"/>
        </w:rPr>
      </w:pPr>
      <w:r w:rsidRPr="0073713C">
        <w:rPr>
          <w:b w:val="0"/>
          <w:bCs w:val="0"/>
          <w:sz w:val="22"/>
        </w:rPr>
        <w:t>On average, consumers contacted their provider 2.</w:t>
      </w:r>
      <w:r w:rsidR="00D8168C">
        <w:rPr>
          <w:b w:val="0"/>
          <w:bCs w:val="0"/>
          <w:sz w:val="22"/>
        </w:rPr>
        <w:t>3</w:t>
      </w:r>
      <w:r w:rsidRPr="0073713C">
        <w:rPr>
          <w:b w:val="0"/>
          <w:bCs w:val="0"/>
          <w:sz w:val="22"/>
        </w:rPr>
        <w:t xml:space="preserve"> times about their most recent issue. </w:t>
      </w:r>
      <w:bookmarkStart w:id="32" w:name="_GoBack"/>
      <w:r>
        <w:rPr>
          <w:b w:val="0"/>
          <w:bCs w:val="0"/>
          <w:sz w:val="22"/>
        </w:rPr>
        <w:t xml:space="preserve">Fewer than half (40%) were able to resolve their </w:t>
      </w:r>
      <w:bookmarkEnd w:id="32"/>
      <w:r>
        <w:rPr>
          <w:b w:val="0"/>
          <w:bCs w:val="0"/>
          <w:sz w:val="22"/>
        </w:rPr>
        <w:t xml:space="preserve">issue in the first contact. Eighteen percent reported contacting their provider 5 or more times to resolve their issue. </w:t>
      </w:r>
    </w:p>
    <w:p w14:paraId="05FB9E8D" w14:textId="50196740" w:rsidR="0073713C" w:rsidRDefault="0073713C" w:rsidP="0073713C">
      <w:pPr>
        <w:pStyle w:val="Caption"/>
      </w:pPr>
      <w:r w:rsidRPr="007B7AD5">
        <w:t xml:space="preserve">Figure </w:t>
      </w:r>
      <w:r w:rsidR="00D8168C">
        <w:fldChar w:fldCharType="begin"/>
      </w:r>
      <w:r w:rsidR="00D8168C">
        <w:instrText xml:space="preserve"> SEQ Figure \* ARABIC </w:instrText>
      </w:r>
      <w:r w:rsidR="00D8168C">
        <w:fldChar w:fldCharType="separate"/>
      </w:r>
      <w:r>
        <w:rPr>
          <w:noProof/>
        </w:rPr>
        <w:t>6</w:t>
      </w:r>
      <w:r w:rsidR="00D8168C">
        <w:rPr>
          <w:noProof/>
        </w:rPr>
        <w:fldChar w:fldCharType="end"/>
      </w:r>
      <w:r w:rsidRPr="007B7AD5">
        <w:t xml:space="preserve">: </w:t>
      </w:r>
      <w:r>
        <w:t>Number of contacts made about the issue</w:t>
      </w:r>
    </w:p>
    <w:p w14:paraId="17A4FEF4" w14:textId="3244D0E4" w:rsidR="0073713C" w:rsidRPr="0073713C" w:rsidRDefault="0073713C" w:rsidP="0073713C">
      <w:r>
        <w:rPr>
          <w:noProof/>
        </w:rPr>
        <w:drawing>
          <wp:inline distT="0" distB="0" distL="0" distR="0" wp14:anchorId="150E7BF2" wp14:editId="2F584534">
            <wp:extent cx="5400040" cy="2112217"/>
            <wp:effectExtent l="0" t="0" r="10160" b="2540"/>
            <wp:docPr id="4" name="Chart 4" descr="A bar chart displaying the number of times consumers contacted their provider about the issu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64FA2B" w14:textId="6DA5093B" w:rsidR="0073713C" w:rsidRDefault="0073713C" w:rsidP="0073713C">
      <w:pPr>
        <w:rPr>
          <w:i/>
          <w:iCs/>
          <w:sz w:val="18"/>
          <w:szCs w:val="18"/>
        </w:rPr>
      </w:pPr>
      <w:r>
        <w:rPr>
          <w:i/>
          <w:iCs/>
          <w:sz w:val="18"/>
          <w:szCs w:val="18"/>
        </w:rPr>
        <w:t xml:space="preserve">DATA IS A SUM OF QUESTION </w:t>
      </w:r>
      <w:r w:rsidRPr="00D37436">
        <w:rPr>
          <w:i/>
          <w:iCs/>
          <w:sz w:val="18"/>
          <w:szCs w:val="18"/>
        </w:rPr>
        <w:t>B</w:t>
      </w:r>
      <w:r>
        <w:rPr>
          <w:i/>
          <w:iCs/>
          <w:sz w:val="18"/>
          <w:szCs w:val="18"/>
        </w:rPr>
        <w:t xml:space="preserve">4 </w:t>
      </w:r>
      <w:r w:rsidRPr="0073713C">
        <w:rPr>
          <w:i/>
          <w:iCs/>
          <w:sz w:val="18"/>
          <w:szCs w:val="18"/>
        </w:rPr>
        <w:t>How many times did you contact your provider about your most recent issue via…?</w:t>
      </w:r>
      <w:r>
        <w:rPr>
          <w:i/>
          <w:iCs/>
          <w:sz w:val="18"/>
          <w:szCs w:val="18"/>
        </w:rPr>
        <w:t xml:space="preserve"> </w:t>
      </w:r>
      <w:r w:rsidRPr="00D37436">
        <w:rPr>
          <w:i/>
          <w:iCs/>
          <w:sz w:val="18"/>
          <w:szCs w:val="18"/>
        </w:rPr>
        <w:t>Base: All respondents n=1,03</w:t>
      </w:r>
      <w:r>
        <w:rPr>
          <w:i/>
          <w:iCs/>
          <w:sz w:val="18"/>
          <w:szCs w:val="18"/>
        </w:rPr>
        <w:t>2 (Excluding outliers)</w:t>
      </w:r>
    </w:p>
    <w:p w14:paraId="67F1C0AC" w14:textId="77777777" w:rsidR="003F56C3" w:rsidRDefault="003F56C3" w:rsidP="0073713C">
      <w:pPr>
        <w:pStyle w:val="Question"/>
        <w:rPr>
          <w:rFonts w:ascii="Arial" w:eastAsia="Cambria" w:hAnsi="Arial" w:cs="Cambria"/>
          <w:szCs w:val="20"/>
          <w:lang w:val="en-AU" w:eastAsia="en-AU"/>
        </w:rPr>
      </w:pPr>
    </w:p>
    <w:p w14:paraId="115EDD8B" w14:textId="5738F0F6" w:rsidR="003F56C3" w:rsidRDefault="00EA7264" w:rsidP="00EA7264">
      <w:pPr>
        <w:pStyle w:val="NoSpacing"/>
        <w:spacing w:line="276" w:lineRule="auto"/>
      </w:pPr>
      <w:r>
        <w:t>Of concern, t</w:t>
      </w:r>
      <w:r w:rsidR="003F56C3">
        <w:t>hose with a disability or impairment</w:t>
      </w:r>
      <w:r>
        <w:t xml:space="preserve"> contacted their provider 4.1 times on average, significantly higher than those without, who made 2.7 contacts. </w:t>
      </w:r>
    </w:p>
    <w:p w14:paraId="019B6049" w14:textId="77777777" w:rsidR="003F56C3" w:rsidRDefault="003F56C3" w:rsidP="0073713C">
      <w:pPr>
        <w:pStyle w:val="Question"/>
        <w:rPr>
          <w:rFonts w:ascii="Arial" w:eastAsia="Cambria" w:hAnsi="Arial" w:cs="Cambria"/>
          <w:szCs w:val="20"/>
          <w:lang w:val="en-AU" w:eastAsia="en-AU"/>
        </w:rPr>
      </w:pPr>
    </w:p>
    <w:p w14:paraId="3630CD3D" w14:textId="407987E3" w:rsidR="0073713C" w:rsidRPr="003F56C3" w:rsidRDefault="003F56C3" w:rsidP="0073713C">
      <w:pPr>
        <w:pStyle w:val="Question"/>
        <w:rPr>
          <w:rFonts w:ascii="Arial" w:eastAsia="Cambria" w:hAnsi="Arial" w:cs="Cambria"/>
          <w:szCs w:val="20"/>
          <w:lang w:val="en-AU" w:eastAsia="en-AU"/>
        </w:rPr>
      </w:pPr>
      <w:r w:rsidRPr="003F56C3">
        <w:rPr>
          <w:rFonts w:ascii="Arial" w:eastAsia="Cambria" w:hAnsi="Arial" w:cs="Cambria"/>
          <w:szCs w:val="20"/>
          <w:lang w:val="en-AU" w:eastAsia="en-AU"/>
        </w:rPr>
        <w:t xml:space="preserve">There were no significant differences between providers. </w:t>
      </w:r>
    </w:p>
    <w:p w14:paraId="53577446" w14:textId="77777777" w:rsidR="003F56C3" w:rsidRDefault="003F56C3" w:rsidP="0073713C">
      <w:pPr>
        <w:pStyle w:val="Question"/>
      </w:pPr>
    </w:p>
    <w:p w14:paraId="549700D9" w14:textId="77777777" w:rsidR="0073713C" w:rsidRDefault="0073713C" w:rsidP="00066F38"/>
    <w:p w14:paraId="18BFD71E" w14:textId="5A4AF58A" w:rsidR="00BE5AF9" w:rsidRDefault="00BE5AF9" w:rsidP="00A25FCB">
      <w:pPr>
        <w:pStyle w:val="Heading4"/>
      </w:pPr>
      <w:r>
        <w:lastRenderedPageBreak/>
        <w:t xml:space="preserve">Phone contact </w:t>
      </w:r>
    </w:p>
    <w:p w14:paraId="2FC37FC0" w14:textId="4BEFE465" w:rsidR="00A504FF" w:rsidRDefault="00987447" w:rsidP="00A25FCB">
      <w:pPr>
        <w:keepNext/>
      </w:pPr>
      <w:r>
        <w:t xml:space="preserve">On average, respondents contacted their provider 2.4 times by phone about their most recent issue. Over one third (37%) only needed to phone their provider once. </w:t>
      </w:r>
    </w:p>
    <w:p w14:paraId="4651A0C5" w14:textId="3328E361" w:rsidR="00987447" w:rsidRDefault="00987447" w:rsidP="00A25FCB">
      <w:pPr>
        <w:keepNext/>
      </w:pPr>
      <w:r>
        <w:t>One in ten (11%) were unable to recall how many times they contact</w:t>
      </w:r>
      <w:r w:rsidR="0002125F">
        <w:t>ed</w:t>
      </w:r>
      <w:r>
        <w:t xml:space="preserve"> their provider. </w:t>
      </w:r>
    </w:p>
    <w:p w14:paraId="0E52280D" w14:textId="498E04F8" w:rsidR="00F62EDD" w:rsidRDefault="00F62EDD" w:rsidP="00A25FCB">
      <w:pPr>
        <w:pStyle w:val="Caption"/>
        <w:keepNext/>
      </w:pPr>
      <w:bookmarkStart w:id="33" w:name="_Toc44423164"/>
      <w:r w:rsidRPr="007B7AD5">
        <w:t xml:space="preserve">Figure </w:t>
      </w:r>
      <w:r w:rsidR="00D8168C">
        <w:fldChar w:fldCharType="begin"/>
      </w:r>
      <w:r w:rsidR="00D8168C">
        <w:instrText xml:space="preserve"> SEQ Figure \* ARABIC </w:instrText>
      </w:r>
      <w:r w:rsidR="00D8168C">
        <w:fldChar w:fldCharType="separate"/>
      </w:r>
      <w:r w:rsidR="002D7666">
        <w:rPr>
          <w:noProof/>
        </w:rPr>
        <w:t>6</w:t>
      </w:r>
      <w:r w:rsidR="00D8168C">
        <w:rPr>
          <w:noProof/>
        </w:rPr>
        <w:fldChar w:fldCharType="end"/>
      </w:r>
      <w:r w:rsidRPr="007B7AD5">
        <w:t xml:space="preserve">: </w:t>
      </w:r>
      <w:r w:rsidR="00987447">
        <w:t xml:space="preserve">Number of phone calls </w:t>
      </w:r>
      <w:r w:rsidR="00A42C8C">
        <w:t>with provider</w:t>
      </w:r>
      <w:bookmarkEnd w:id="33"/>
    </w:p>
    <w:p w14:paraId="122C448B" w14:textId="7AA2F837" w:rsidR="00722FDB" w:rsidRPr="00722FDB" w:rsidRDefault="00A169DA" w:rsidP="00A25FCB">
      <w:pPr>
        <w:keepNext/>
      </w:pPr>
      <w:r>
        <w:rPr>
          <w:noProof/>
        </w:rPr>
        <w:drawing>
          <wp:inline distT="0" distB="0" distL="0" distR="0" wp14:anchorId="5919453F" wp14:editId="5DAE5CEC">
            <wp:extent cx="5391150" cy="2466975"/>
            <wp:effectExtent l="0" t="0" r="0" b="9525"/>
            <wp:docPr id="8" name="Chart 8" descr="A pie chart displaying the number of phone calls respondents made to their provider about their most recent issue. 1 phone call 37%, 2 phone calls 24%, 3 phone calls 12%, 4 or more phone calls 16%, don't know 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5A7EF2" w14:textId="36A77769" w:rsidR="00722FDB" w:rsidRDefault="00722FDB" w:rsidP="00A25FCB">
      <w:pPr>
        <w:keepNext/>
      </w:pPr>
      <w:r w:rsidRPr="00D67BFB">
        <w:rPr>
          <w:i/>
          <w:iCs/>
          <w:sz w:val="18"/>
          <w:szCs w:val="18"/>
        </w:rPr>
        <w:t>B4</w:t>
      </w:r>
      <w:r>
        <w:rPr>
          <w:i/>
          <w:iCs/>
          <w:sz w:val="18"/>
          <w:szCs w:val="18"/>
        </w:rPr>
        <w:t>.</w:t>
      </w:r>
      <w:r w:rsidRPr="00D67BFB">
        <w:rPr>
          <w:i/>
          <w:iCs/>
          <w:sz w:val="18"/>
          <w:szCs w:val="18"/>
        </w:rPr>
        <w:t xml:space="preserve"> How many times did you contact </w:t>
      </w:r>
      <w:r>
        <w:rPr>
          <w:i/>
          <w:iCs/>
          <w:sz w:val="18"/>
          <w:szCs w:val="18"/>
        </w:rPr>
        <w:t>[PROVIDER]</w:t>
      </w:r>
      <w:r w:rsidRPr="00D67BFB">
        <w:rPr>
          <w:i/>
          <w:iCs/>
          <w:sz w:val="18"/>
          <w:szCs w:val="18"/>
        </w:rPr>
        <w:t xml:space="preserve"> about your most recent issue via</w:t>
      </w:r>
      <w:r w:rsidRPr="00AC385A">
        <w:rPr>
          <w:i/>
          <w:iCs/>
          <w:sz w:val="18"/>
          <w:szCs w:val="18"/>
        </w:rPr>
        <w:t xml:space="preserve">…? Base: </w:t>
      </w:r>
      <w:r w:rsidR="00987447">
        <w:rPr>
          <w:i/>
          <w:iCs/>
          <w:sz w:val="18"/>
          <w:szCs w:val="18"/>
        </w:rPr>
        <w:t>Contacted provider by phone n=771</w:t>
      </w:r>
    </w:p>
    <w:p w14:paraId="30355ADE" w14:textId="307ED3EB" w:rsidR="00987447" w:rsidRDefault="00987447" w:rsidP="00A25FCB">
      <w:pPr>
        <w:keepNext/>
      </w:pPr>
      <w:r>
        <w:t>It should be noted the number of calls did not vary significantly by provider</w:t>
      </w:r>
      <w:r w:rsidR="00EB3912">
        <w:t xml:space="preserve"> or demographic subgroup</w:t>
      </w:r>
      <w:r>
        <w:t xml:space="preserve">. </w:t>
      </w:r>
    </w:p>
    <w:p w14:paraId="29020439" w14:textId="4D68B5C7" w:rsidR="004F344B" w:rsidRDefault="009471A4" w:rsidP="009471A4">
      <w:pPr>
        <w:spacing w:after="0" w:line="240" w:lineRule="auto"/>
      </w:pPr>
      <w:r>
        <w:br w:type="page"/>
      </w:r>
    </w:p>
    <w:p w14:paraId="2E8FE64D" w14:textId="651075EC" w:rsidR="00A768A8" w:rsidRDefault="00184246" w:rsidP="00A768A8">
      <w:pPr>
        <w:pStyle w:val="Heading5"/>
      </w:pPr>
      <w:r>
        <w:lastRenderedPageBreak/>
        <w:t xml:space="preserve">Time spent on the phone </w:t>
      </w:r>
    </w:p>
    <w:p w14:paraId="74C37E75" w14:textId="59C6942C" w:rsidR="00A768A8" w:rsidRDefault="00255B4B" w:rsidP="00A768A8">
      <w:r>
        <w:t xml:space="preserve">Respondents who contacted their provider via phone spent an average of 27 minutes and 7 seconds on their most recent call. Just over half (52%) of the time was spent on hold, waiting to speak to a customer service representative. </w:t>
      </w:r>
    </w:p>
    <w:p w14:paraId="322F397F" w14:textId="7D0E4B00" w:rsidR="00A25FCB" w:rsidRDefault="00184246" w:rsidP="00A768A8">
      <w:r>
        <w:t xml:space="preserve">With an average 2.4 calls made, this equates to a total of 1 hour and 5 minutes spent on the phone to resolve an issue. </w:t>
      </w:r>
    </w:p>
    <w:p w14:paraId="56B5349E" w14:textId="1CD090F1" w:rsidR="00C56DAF" w:rsidRDefault="00C56DAF" w:rsidP="00DC30E4">
      <w:pPr>
        <w:pStyle w:val="Caption"/>
        <w:keepNext/>
      </w:pPr>
      <w:bookmarkStart w:id="34" w:name="_Toc44423165"/>
      <w:r w:rsidRPr="007B7AD5">
        <w:t xml:space="preserve">Figure </w:t>
      </w:r>
      <w:r w:rsidR="00D8168C">
        <w:fldChar w:fldCharType="begin"/>
      </w:r>
      <w:r w:rsidR="00D8168C">
        <w:instrText xml:space="preserve"> SEQ Figure \* ARABIC </w:instrText>
      </w:r>
      <w:r w:rsidR="00D8168C">
        <w:fldChar w:fldCharType="separate"/>
      </w:r>
      <w:r w:rsidR="002D7666">
        <w:rPr>
          <w:noProof/>
        </w:rPr>
        <w:t>7</w:t>
      </w:r>
      <w:r w:rsidR="00D8168C">
        <w:rPr>
          <w:noProof/>
        </w:rPr>
        <w:fldChar w:fldCharType="end"/>
      </w:r>
      <w:r w:rsidRPr="007B7AD5">
        <w:t xml:space="preserve">: </w:t>
      </w:r>
      <w:r w:rsidR="00531056">
        <w:t xml:space="preserve">Average time spent </w:t>
      </w:r>
      <w:r w:rsidR="00320836">
        <w:t>on most recent call</w:t>
      </w:r>
      <w:bookmarkEnd w:id="34"/>
      <w:r w:rsidR="00320836">
        <w:t xml:space="preserve"> </w:t>
      </w:r>
      <w:r w:rsidR="00531056">
        <w:t xml:space="preserve"> </w:t>
      </w:r>
    </w:p>
    <w:p w14:paraId="6A659941" w14:textId="02ED7BB5" w:rsidR="00C56DAF" w:rsidRDefault="00DC30E4" w:rsidP="00DC30E4">
      <w:pPr>
        <w:keepNext/>
      </w:pPr>
      <w:r>
        <w:rPr>
          <w:noProof/>
        </w:rPr>
        <w:drawing>
          <wp:inline distT="0" distB="0" distL="0" distR="0" wp14:anchorId="6BAF79FC" wp14:editId="59711FCC">
            <wp:extent cx="5915025" cy="2063721"/>
            <wp:effectExtent l="19050" t="19050" r="9525" b="13335"/>
            <wp:docPr id="49" name="Picture 49" descr="A mini infographic with a clock that says the average length of call was 27 minutes and 7 seconds. A telephone and clock that shows an average of 14 minutes and 6 seconds of that time was spent on hold, while 13 minutes and 1 second was time spent with a customer service represent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0840" cy="2069239"/>
                    </a:xfrm>
                    <a:prstGeom prst="rect">
                      <a:avLst/>
                    </a:prstGeom>
                    <a:ln>
                      <a:solidFill>
                        <a:schemeClr val="bg1">
                          <a:lumMod val="85000"/>
                        </a:schemeClr>
                      </a:solidFill>
                    </a:ln>
                  </pic:spPr>
                </pic:pic>
              </a:graphicData>
            </a:graphic>
          </wp:inline>
        </w:drawing>
      </w:r>
    </w:p>
    <w:p w14:paraId="375521AB" w14:textId="47F507B0" w:rsidR="00A768A8" w:rsidRDefault="00A768A8" w:rsidP="00DC30E4">
      <w:pPr>
        <w:keepNext/>
        <w:rPr>
          <w:i/>
          <w:iCs/>
          <w:sz w:val="18"/>
          <w:szCs w:val="18"/>
        </w:rPr>
      </w:pPr>
      <w:r w:rsidRPr="00C56DAF">
        <w:rPr>
          <w:i/>
          <w:iCs/>
          <w:sz w:val="18"/>
          <w:szCs w:val="18"/>
        </w:rPr>
        <w:t>B6</w:t>
      </w:r>
      <w:r w:rsidR="00C56DAF">
        <w:rPr>
          <w:i/>
          <w:iCs/>
          <w:sz w:val="18"/>
          <w:szCs w:val="18"/>
        </w:rPr>
        <w:t>.</w:t>
      </w:r>
      <w:r w:rsidRPr="00C56DAF">
        <w:rPr>
          <w:i/>
          <w:iCs/>
          <w:sz w:val="18"/>
          <w:szCs w:val="18"/>
        </w:rPr>
        <w:t xml:space="preserve"> Thinking about your most recent phone call, </w:t>
      </w:r>
      <w:r w:rsidR="00C56DAF" w:rsidRPr="00C56DAF">
        <w:rPr>
          <w:i/>
          <w:iCs/>
          <w:sz w:val="18"/>
          <w:szCs w:val="18"/>
        </w:rPr>
        <w:t>approximately</w:t>
      </w:r>
      <w:r w:rsidRPr="00C56DAF">
        <w:rPr>
          <w:i/>
          <w:iCs/>
          <w:sz w:val="18"/>
          <w:szCs w:val="18"/>
        </w:rPr>
        <w:t xml:space="preserve"> how many minutes did you spend on the call?</w:t>
      </w:r>
      <w:r w:rsidR="00D9612C">
        <w:rPr>
          <w:i/>
          <w:iCs/>
          <w:sz w:val="18"/>
          <w:szCs w:val="18"/>
        </w:rPr>
        <w:t xml:space="preserve"> Base: Contacted provider by phone n=771</w:t>
      </w:r>
      <w:r w:rsidR="00C56DAF">
        <w:rPr>
          <w:i/>
          <w:iCs/>
          <w:sz w:val="18"/>
          <w:szCs w:val="18"/>
        </w:rPr>
        <w:br/>
      </w:r>
      <w:r w:rsidR="00C56DAF" w:rsidRPr="00C56DAF">
        <w:rPr>
          <w:i/>
          <w:iCs/>
          <w:sz w:val="18"/>
          <w:szCs w:val="18"/>
        </w:rPr>
        <w:t>B7</w:t>
      </w:r>
      <w:r w:rsidR="00C56DAF">
        <w:rPr>
          <w:i/>
          <w:iCs/>
          <w:sz w:val="18"/>
          <w:szCs w:val="18"/>
        </w:rPr>
        <w:t>.</w:t>
      </w:r>
      <w:r w:rsidR="00C56DAF" w:rsidRPr="00C56DAF">
        <w:rPr>
          <w:i/>
          <w:iCs/>
          <w:sz w:val="18"/>
          <w:szCs w:val="18"/>
        </w:rPr>
        <w:t xml:space="preserve"> And during this phone call, approximately how much time did you spend on hold, waiting to speak with a customer service representative?</w:t>
      </w:r>
      <w:r w:rsidRPr="00C56DAF">
        <w:rPr>
          <w:i/>
          <w:iCs/>
          <w:sz w:val="18"/>
          <w:szCs w:val="18"/>
        </w:rPr>
        <w:t xml:space="preserve"> </w:t>
      </w:r>
      <w:r w:rsidRPr="00BE5AF9">
        <w:rPr>
          <w:i/>
          <w:iCs/>
          <w:sz w:val="18"/>
          <w:szCs w:val="18"/>
        </w:rPr>
        <w:t>Base: Contacted provider by phone n=771</w:t>
      </w:r>
    </w:p>
    <w:p w14:paraId="473A2B82" w14:textId="20FB832B" w:rsidR="001414D5" w:rsidRDefault="001414D5" w:rsidP="001414D5">
      <w:r>
        <w:t>On average</w:t>
      </w:r>
      <w:r w:rsidR="00255B4B">
        <w:t>,</w:t>
      </w:r>
      <w:r>
        <w:t xml:space="preserve"> calls to Vodafone were</w:t>
      </w:r>
      <w:r w:rsidR="00255B4B">
        <w:t xml:space="preserve"> significantly shorter, with their customers spending just 15 minutes and 8 seconds on their most recent call</w:t>
      </w:r>
      <w:r w:rsidR="0073262E">
        <w:t xml:space="preserve">, as displayed in </w:t>
      </w:r>
      <w:r w:rsidR="007F22F0">
        <w:t>the table</w:t>
      </w:r>
      <w:r w:rsidR="0073262E">
        <w:t xml:space="preserve"> below. </w:t>
      </w:r>
    </w:p>
    <w:p w14:paraId="4CC2CD18" w14:textId="1BE38A72" w:rsidR="0073262E" w:rsidRDefault="0073262E" w:rsidP="0073262E">
      <w:pPr>
        <w:pStyle w:val="Caption"/>
      </w:pPr>
      <w:r w:rsidRPr="00185769">
        <w:t xml:space="preserve">Table </w:t>
      </w:r>
      <w:r w:rsidR="00D8168C">
        <w:fldChar w:fldCharType="begin"/>
      </w:r>
      <w:r w:rsidR="00D8168C">
        <w:instrText xml:space="preserve"> SEQ Table \* ARABIC </w:instrText>
      </w:r>
      <w:r w:rsidR="00D8168C">
        <w:fldChar w:fldCharType="separate"/>
      </w:r>
      <w:r>
        <w:rPr>
          <w:noProof/>
        </w:rPr>
        <w:t>2</w:t>
      </w:r>
      <w:r w:rsidR="00D8168C">
        <w:rPr>
          <w:noProof/>
        </w:rPr>
        <w:fldChar w:fldCharType="end"/>
      </w:r>
      <w:r w:rsidRPr="00185769">
        <w:rPr>
          <w:noProof/>
        </w:rPr>
        <w:t>:</w:t>
      </w:r>
      <w:r w:rsidRPr="00185769">
        <w:t xml:space="preserve"> </w:t>
      </w:r>
      <w:r>
        <w:t>Averag</w:t>
      </w:r>
      <w:r w:rsidR="00FD4B43">
        <w:t>e</w:t>
      </w:r>
      <w:r>
        <w:t xml:space="preserve"> length</w:t>
      </w:r>
      <w:r w:rsidR="00FD4B43">
        <w:t xml:space="preserve"> of call</w:t>
      </w:r>
      <w:r>
        <w:t xml:space="preserve"> by provider</w:t>
      </w:r>
    </w:p>
    <w:tbl>
      <w:tblPr>
        <w:tblStyle w:val="ListTable3-Accent4"/>
        <w:tblW w:w="8504" w:type="dxa"/>
        <w:tblLayout w:type="fixed"/>
        <w:tblCellMar>
          <w:top w:w="113" w:type="dxa"/>
        </w:tblCellMar>
        <w:tblLook w:val="04A0" w:firstRow="1" w:lastRow="0" w:firstColumn="1" w:lastColumn="0" w:noHBand="0" w:noVBand="1"/>
      </w:tblPr>
      <w:tblGrid>
        <w:gridCol w:w="1701"/>
        <w:gridCol w:w="1984"/>
        <w:gridCol w:w="1984"/>
        <w:gridCol w:w="2835"/>
      </w:tblGrid>
      <w:tr w:rsidR="002C3CC2" w14:paraId="560F0759" w14:textId="1A1EE7CD" w:rsidTr="002C3CC2">
        <w:trPr>
          <w:cnfStyle w:val="100000000000" w:firstRow="1" w:lastRow="0" w:firstColumn="0" w:lastColumn="0" w:oddVBand="0" w:evenVBand="0" w:oddHBand="0" w:evenHBand="0" w:firstRowFirstColumn="0" w:firstRowLastColumn="0" w:lastRowFirstColumn="0" w:lastRowLastColumn="0"/>
          <w:trHeight w:hRule="exact" w:val="658"/>
        </w:trPr>
        <w:tc>
          <w:tcPr>
            <w:cnfStyle w:val="001000000100" w:firstRow="0" w:lastRow="0" w:firstColumn="1" w:lastColumn="0" w:oddVBand="0" w:evenVBand="0" w:oddHBand="0" w:evenHBand="0" w:firstRowFirstColumn="1" w:firstRowLastColumn="0" w:lastRowFirstColumn="0" w:lastRowLastColumn="0"/>
            <w:tcW w:w="1701" w:type="dxa"/>
            <w:tcBorders>
              <w:right w:val="single" w:sz="4" w:space="0" w:color="FEC92F"/>
            </w:tcBorders>
            <w:vAlign w:val="center"/>
          </w:tcPr>
          <w:p w14:paraId="5CF07709" w14:textId="110036D9" w:rsidR="002C3CC2" w:rsidRPr="00497B82" w:rsidRDefault="002C3CC2" w:rsidP="00497B82">
            <w:pPr>
              <w:rPr>
                <w:rFonts w:cs="Arial"/>
                <w:color w:val="262626" w:themeColor="text1" w:themeTint="D9"/>
                <w:sz w:val="20"/>
              </w:rPr>
            </w:pPr>
            <w:r w:rsidRPr="00497B82">
              <w:rPr>
                <w:rFonts w:cs="Arial"/>
                <w:color w:val="262626" w:themeColor="text1" w:themeTint="D9"/>
                <w:sz w:val="20"/>
              </w:rPr>
              <w:t xml:space="preserve">Provider </w:t>
            </w:r>
          </w:p>
        </w:tc>
        <w:tc>
          <w:tcPr>
            <w:tcW w:w="1984" w:type="dxa"/>
            <w:tcBorders>
              <w:right w:val="single" w:sz="4" w:space="0" w:color="FEC92F"/>
            </w:tcBorders>
            <w:vAlign w:val="center"/>
          </w:tcPr>
          <w:p w14:paraId="5DEB027C" w14:textId="16ED1710" w:rsidR="002C3CC2" w:rsidRDefault="002C3CC2" w:rsidP="002C3CC2">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sz w:val="20"/>
              </w:rPr>
            </w:pPr>
            <w:r>
              <w:rPr>
                <w:rFonts w:cs="Arial"/>
                <w:color w:val="262626" w:themeColor="text1" w:themeTint="D9"/>
                <w:sz w:val="20"/>
              </w:rPr>
              <w:t>Average hold time per call</w:t>
            </w:r>
          </w:p>
        </w:tc>
        <w:tc>
          <w:tcPr>
            <w:tcW w:w="1984" w:type="dxa"/>
            <w:tcBorders>
              <w:left w:val="single" w:sz="4" w:space="0" w:color="FEC92F"/>
            </w:tcBorders>
            <w:vAlign w:val="center"/>
          </w:tcPr>
          <w:p w14:paraId="101378D4" w14:textId="12D86C69" w:rsidR="002C3CC2" w:rsidRPr="00497B82" w:rsidRDefault="002C3CC2" w:rsidP="002C3CC2">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sz w:val="20"/>
              </w:rPr>
            </w:pPr>
            <w:r>
              <w:rPr>
                <w:rFonts w:cs="Arial"/>
                <w:color w:val="262626" w:themeColor="text1" w:themeTint="D9"/>
                <w:sz w:val="20"/>
              </w:rPr>
              <w:t>Average length of call</w:t>
            </w:r>
          </w:p>
        </w:tc>
        <w:tc>
          <w:tcPr>
            <w:tcW w:w="2835" w:type="dxa"/>
            <w:tcBorders>
              <w:left w:val="single" w:sz="4" w:space="0" w:color="FEC92F"/>
            </w:tcBorders>
          </w:tcPr>
          <w:p w14:paraId="2EAF72F9" w14:textId="0EDE9DD6" w:rsidR="002C3CC2" w:rsidRDefault="002C3CC2" w:rsidP="00497B82">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sz w:val="20"/>
              </w:rPr>
            </w:pPr>
            <w:r>
              <w:rPr>
                <w:rFonts w:cs="Arial"/>
                <w:color w:val="262626" w:themeColor="text1" w:themeTint="D9"/>
                <w:sz w:val="20"/>
              </w:rPr>
              <w:t>Total average time spent on phone with provider*</w:t>
            </w:r>
          </w:p>
        </w:tc>
      </w:tr>
      <w:tr w:rsidR="002C3CC2" w14:paraId="36D6C553" w14:textId="1BDA8995" w:rsidTr="00637267">
        <w:trPr>
          <w:cnfStyle w:val="000000100000" w:firstRow="0" w:lastRow="0" w:firstColumn="0" w:lastColumn="0" w:oddVBand="0" w:evenVBand="0" w:oddHBand="1" w:evenHBand="0" w:firstRowFirstColumn="0" w:firstRowLastColumn="0" w:lastRowFirstColumn="0" w:lastRowLastColumn="0"/>
          <w:trHeight w:hRule="exact" w:val="381"/>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EC92F"/>
            </w:tcBorders>
            <w:vAlign w:val="center"/>
          </w:tcPr>
          <w:p w14:paraId="1999D33A" w14:textId="47D2A9E5" w:rsidR="002C3CC2" w:rsidRPr="00497B82" w:rsidRDefault="002C3CC2" w:rsidP="00497B82">
            <w:pPr>
              <w:rPr>
                <w:rFonts w:cs="Arial"/>
                <w:b w:val="0"/>
                <w:bCs w:val="0"/>
                <w:sz w:val="20"/>
              </w:rPr>
            </w:pPr>
            <w:r w:rsidRPr="00497B82">
              <w:rPr>
                <w:rFonts w:cs="Arial"/>
                <w:b w:val="0"/>
                <w:bCs w:val="0"/>
                <w:color w:val="000000"/>
                <w:sz w:val="20"/>
              </w:rPr>
              <w:t xml:space="preserve">TPG / </w:t>
            </w:r>
            <w:proofErr w:type="spellStart"/>
            <w:r w:rsidRPr="00497B82">
              <w:rPr>
                <w:rFonts w:cs="Arial"/>
                <w:b w:val="0"/>
                <w:bCs w:val="0"/>
                <w:color w:val="000000"/>
                <w:sz w:val="20"/>
              </w:rPr>
              <w:t>iiNET</w:t>
            </w:r>
            <w:proofErr w:type="spellEnd"/>
          </w:p>
        </w:tc>
        <w:tc>
          <w:tcPr>
            <w:tcW w:w="1984" w:type="dxa"/>
            <w:tcBorders>
              <w:right w:val="single" w:sz="4" w:space="0" w:color="FEC92F"/>
            </w:tcBorders>
            <w:vAlign w:val="center"/>
          </w:tcPr>
          <w:p w14:paraId="5B654437" w14:textId="235D1802" w:rsidR="002C3CC2" w:rsidRDefault="00637267" w:rsidP="0063726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14:05</w:t>
            </w:r>
          </w:p>
        </w:tc>
        <w:tc>
          <w:tcPr>
            <w:tcW w:w="1984" w:type="dxa"/>
            <w:tcBorders>
              <w:left w:val="single" w:sz="4" w:space="0" w:color="FEC92F"/>
            </w:tcBorders>
            <w:vAlign w:val="center"/>
          </w:tcPr>
          <w:p w14:paraId="3D490F25" w14:textId="1BCB255E" w:rsidR="002C3CC2" w:rsidRPr="0073262E" w:rsidRDefault="002C3CC2" w:rsidP="00637267">
            <w:pPr>
              <w:jc w:val="center"/>
              <w:cnfStyle w:val="000000100000" w:firstRow="0" w:lastRow="0" w:firstColumn="0" w:lastColumn="0" w:oddVBand="0" w:evenVBand="0" w:oddHBand="1" w:evenHBand="0" w:firstRowFirstColumn="0" w:firstRowLastColumn="0" w:lastRowFirstColumn="0" w:lastRowLastColumn="0"/>
              <w:rPr>
                <w:rFonts w:cs="Arial"/>
                <w:sz w:val="20"/>
              </w:rPr>
            </w:pPr>
            <w:r>
              <w:rPr>
                <w:rFonts w:ascii="Calibri" w:hAnsi="Calibri"/>
                <w:color w:val="000000"/>
                <w:szCs w:val="22"/>
              </w:rPr>
              <w:t>31:06</w:t>
            </w:r>
          </w:p>
        </w:tc>
        <w:tc>
          <w:tcPr>
            <w:tcW w:w="2835" w:type="dxa"/>
            <w:tcBorders>
              <w:left w:val="single" w:sz="4" w:space="0" w:color="FEC92F"/>
            </w:tcBorders>
            <w:vAlign w:val="center"/>
          </w:tcPr>
          <w:p w14:paraId="29DCEBC7" w14:textId="1F381E27" w:rsidR="002C3CC2" w:rsidRDefault="002C3CC2" w:rsidP="0063726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1:14:38</w:t>
            </w:r>
          </w:p>
        </w:tc>
      </w:tr>
      <w:tr w:rsidR="002C3CC2" w14:paraId="224471B5" w14:textId="1B4DF22F" w:rsidTr="00637267">
        <w:trPr>
          <w:trHeight w:hRule="exact" w:val="381"/>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EC92F"/>
            </w:tcBorders>
            <w:vAlign w:val="center"/>
          </w:tcPr>
          <w:p w14:paraId="685CD48C" w14:textId="77CC9EA3" w:rsidR="002C3CC2" w:rsidRPr="00497B82" w:rsidRDefault="002C3CC2" w:rsidP="00497B82">
            <w:pPr>
              <w:rPr>
                <w:rFonts w:cs="Arial"/>
                <w:b w:val="0"/>
                <w:bCs w:val="0"/>
                <w:sz w:val="20"/>
              </w:rPr>
            </w:pPr>
            <w:r w:rsidRPr="00497B82">
              <w:rPr>
                <w:rFonts w:cs="Arial"/>
                <w:b w:val="0"/>
                <w:bCs w:val="0"/>
                <w:color w:val="000000"/>
                <w:sz w:val="20"/>
              </w:rPr>
              <w:t>Telstra</w:t>
            </w:r>
          </w:p>
        </w:tc>
        <w:tc>
          <w:tcPr>
            <w:tcW w:w="1984" w:type="dxa"/>
            <w:tcBorders>
              <w:right w:val="single" w:sz="4" w:space="0" w:color="FEC92F"/>
            </w:tcBorders>
            <w:vAlign w:val="center"/>
          </w:tcPr>
          <w:p w14:paraId="552CA681" w14:textId="28307901" w:rsidR="002C3CC2" w:rsidRDefault="00637267" w:rsidP="0063726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Pr>
                <w:rFonts w:ascii="Calibri" w:hAnsi="Calibri"/>
                <w:color w:val="000000"/>
                <w:szCs w:val="22"/>
              </w:rPr>
              <w:t>15:06</w:t>
            </w:r>
          </w:p>
        </w:tc>
        <w:tc>
          <w:tcPr>
            <w:tcW w:w="1984" w:type="dxa"/>
            <w:tcBorders>
              <w:left w:val="single" w:sz="4" w:space="0" w:color="FEC92F"/>
            </w:tcBorders>
            <w:vAlign w:val="center"/>
          </w:tcPr>
          <w:p w14:paraId="4C52DF11" w14:textId="56F6CD3E" w:rsidR="002C3CC2" w:rsidRPr="0073262E" w:rsidRDefault="002C3CC2" w:rsidP="00637267">
            <w:pPr>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ascii="Calibri" w:hAnsi="Calibri"/>
                <w:color w:val="000000"/>
                <w:szCs w:val="22"/>
              </w:rPr>
              <w:t>30:06</w:t>
            </w:r>
          </w:p>
        </w:tc>
        <w:tc>
          <w:tcPr>
            <w:tcW w:w="2835" w:type="dxa"/>
            <w:tcBorders>
              <w:left w:val="single" w:sz="4" w:space="0" w:color="FEC92F"/>
            </w:tcBorders>
            <w:vAlign w:val="center"/>
          </w:tcPr>
          <w:p w14:paraId="1850B417" w14:textId="3EBFE522" w:rsidR="002C3CC2" w:rsidRDefault="002C3CC2" w:rsidP="0063726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Pr>
                <w:rFonts w:ascii="Calibri" w:hAnsi="Calibri"/>
                <w:color w:val="000000"/>
                <w:szCs w:val="22"/>
              </w:rPr>
              <w:t>1:12:14</w:t>
            </w:r>
          </w:p>
        </w:tc>
      </w:tr>
      <w:tr w:rsidR="002C3CC2" w14:paraId="306EC033" w14:textId="6B19A6FA" w:rsidTr="00637267">
        <w:trPr>
          <w:cnfStyle w:val="000000100000" w:firstRow="0" w:lastRow="0" w:firstColumn="0" w:lastColumn="0" w:oddVBand="0" w:evenVBand="0" w:oddHBand="1" w:evenHBand="0" w:firstRowFirstColumn="0" w:firstRowLastColumn="0" w:lastRowFirstColumn="0" w:lastRowLastColumn="0"/>
          <w:trHeight w:hRule="exact" w:val="381"/>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EC92F"/>
            </w:tcBorders>
            <w:vAlign w:val="center"/>
          </w:tcPr>
          <w:p w14:paraId="36CB0120" w14:textId="7FEEDB5B" w:rsidR="002C3CC2" w:rsidRPr="00497B82" w:rsidRDefault="002C3CC2" w:rsidP="00A25FCB">
            <w:pPr>
              <w:rPr>
                <w:rFonts w:cs="Arial"/>
                <w:b w:val="0"/>
                <w:bCs w:val="0"/>
                <w:sz w:val="20"/>
              </w:rPr>
            </w:pPr>
            <w:r w:rsidRPr="00497B82">
              <w:rPr>
                <w:rFonts w:cs="Arial"/>
                <w:b w:val="0"/>
                <w:bCs w:val="0"/>
                <w:color w:val="000000"/>
                <w:sz w:val="20"/>
              </w:rPr>
              <w:t>Optus</w:t>
            </w:r>
          </w:p>
        </w:tc>
        <w:tc>
          <w:tcPr>
            <w:tcW w:w="1984" w:type="dxa"/>
            <w:tcBorders>
              <w:right w:val="single" w:sz="4" w:space="0" w:color="FEC92F"/>
            </w:tcBorders>
            <w:vAlign w:val="center"/>
          </w:tcPr>
          <w:p w14:paraId="6CFB3A8D" w14:textId="1883696A" w:rsidR="002C3CC2" w:rsidRDefault="00637267" w:rsidP="0063726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16:05</w:t>
            </w:r>
          </w:p>
        </w:tc>
        <w:tc>
          <w:tcPr>
            <w:tcW w:w="1984" w:type="dxa"/>
            <w:tcBorders>
              <w:left w:val="single" w:sz="4" w:space="0" w:color="FEC92F"/>
            </w:tcBorders>
            <w:vAlign w:val="center"/>
          </w:tcPr>
          <w:p w14:paraId="24F6F055" w14:textId="2CFC7AAE" w:rsidR="002C3CC2" w:rsidRPr="0073262E" w:rsidRDefault="002C3CC2" w:rsidP="00637267">
            <w:pPr>
              <w:jc w:val="center"/>
              <w:cnfStyle w:val="000000100000" w:firstRow="0" w:lastRow="0" w:firstColumn="0" w:lastColumn="0" w:oddVBand="0" w:evenVBand="0" w:oddHBand="1" w:evenHBand="0" w:firstRowFirstColumn="0" w:firstRowLastColumn="0" w:lastRowFirstColumn="0" w:lastRowLastColumn="0"/>
              <w:rPr>
                <w:rFonts w:cs="Arial"/>
                <w:sz w:val="20"/>
              </w:rPr>
            </w:pPr>
            <w:r>
              <w:rPr>
                <w:rFonts w:ascii="Calibri" w:hAnsi="Calibri"/>
                <w:color w:val="000000"/>
                <w:szCs w:val="22"/>
              </w:rPr>
              <w:t>27:06</w:t>
            </w:r>
          </w:p>
        </w:tc>
        <w:tc>
          <w:tcPr>
            <w:tcW w:w="2835" w:type="dxa"/>
            <w:tcBorders>
              <w:left w:val="single" w:sz="4" w:space="0" w:color="FEC92F"/>
            </w:tcBorders>
            <w:vAlign w:val="center"/>
          </w:tcPr>
          <w:p w14:paraId="5227AFBE" w14:textId="7485FD23" w:rsidR="002C3CC2" w:rsidRDefault="002C3CC2" w:rsidP="0063726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1:07:45</w:t>
            </w:r>
          </w:p>
        </w:tc>
      </w:tr>
      <w:tr w:rsidR="002C3CC2" w14:paraId="1E4F9B8E" w14:textId="578DEDA7" w:rsidTr="00637267">
        <w:trPr>
          <w:trHeight w:hRule="exact" w:val="381"/>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EC92F"/>
            </w:tcBorders>
            <w:vAlign w:val="center"/>
          </w:tcPr>
          <w:p w14:paraId="23D03DC5" w14:textId="096233EA" w:rsidR="002C3CC2" w:rsidRPr="00497B82" w:rsidRDefault="002C3CC2" w:rsidP="00A25FCB">
            <w:pPr>
              <w:rPr>
                <w:rFonts w:cs="Arial"/>
                <w:b w:val="0"/>
                <w:bCs w:val="0"/>
                <w:sz w:val="20"/>
              </w:rPr>
            </w:pPr>
            <w:r w:rsidRPr="00497B82">
              <w:rPr>
                <w:rFonts w:cs="Arial"/>
                <w:b w:val="0"/>
                <w:bCs w:val="0"/>
                <w:color w:val="000000"/>
                <w:sz w:val="20"/>
              </w:rPr>
              <w:t>Belong</w:t>
            </w:r>
          </w:p>
        </w:tc>
        <w:tc>
          <w:tcPr>
            <w:tcW w:w="1984" w:type="dxa"/>
            <w:tcBorders>
              <w:right w:val="single" w:sz="4" w:space="0" w:color="FEC92F"/>
            </w:tcBorders>
            <w:vAlign w:val="center"/>
          </w:tcPr>
          <w:p w14:paraId="57D7D5CA" w14:textId="37A056DF" w:rsidR="002C3CC2" w:rsidRDefault="00637267" w:rsidP="0063726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Pr>
                <w:rFonts w:ascii="Calibri" w:hAnsi="Calibri"/>
                <w:color w:val="000000"/>
                <w:szCs w:val="22"/>
              </w:rPr>
              <w:t>15:05</w:t>
            </w:r>
          </w:p>
        </w:tc>
        <w:tc>
          <w:tcPr>
            <w:tcW w:w="1984" w:type="dxa"/>
            <w:tcBorders>
              <w:left w:val="single" w:sz="4" w:space="0" w:color="FEC92F"/>
            </w:tcBorders>
            <w:vAlign w:val="center"/>
          </w:tcPr>
          <w:p w14:paraId="06DE6EDC" w14:textId="7D022F27" w:rsidR="002C3CC2" w:rsidRPr="0073262E" w:rsidRDefault="002C3CC2" w:rsidP="00637267">
            <w:pPr>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ascii="Calibri" w:hAnsi="Calibri"/>
                <w:color w:val="000000"/>
                <w:szCs w:val="22"/>
              </w:rPr>
              <w:t>25:07</w:t>
            </w:r>
          </w:p>
        </w:tc>
        <w:tc>
          <w:tcPr>
            <w:tcW w:w="2835" w:type="dxa"/>
            <w:tcBorders>
              <w:left w:val="single" w:sz="4" w:space="0" w:color="FEC92F"/>
            </w:tcBorders>
            <w:vAlign w:val="center"/>
          </w:tcPr>
          <w:p w14:paraId="7AE31381" w14:textId="224E2992" w:rsidR="002C3CC2" w:rsidRDefault="002C3CC2" w:rsidP="0063726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Pr>
                <w:rFonts w:ascii="Calibri" w:hAnsi="Calibri"/>
                <w:color w:val="000000"/>
                <w:szCs w:val="22"/>
              </w:rPr>
              <w:t>1:02:47</w:t>
            </w:r>
          </w:p>
        </w:tc>
      </w:tr>
      <w:tr w:rsidR="002C3CC2" w14:paraId="71A4A2D9" w14:textId="74703505" w:rsidTr="00637267">
        <w:trPr>
          <w:cnfStyle w:val="000000100000" w:firstRow="0" w:lastRow="0" w:firstColumn="0" w:lastColumn="0" w:oddVBand="0" w:evenVBand="0" w:oddHBand="1" w:evenHBand="0" w:firstRowFirstColumn="0" w:firstRowLastColumn="0" w:lastRowFirstColumn="0" w:lastRowLastColumn="0"/>
          <w:trHeight w:hRule="exact" w:val="381"/>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EC92F"/>
            </w:tcBorders>
            <w:vAlign w:val="center"/>
          </w:tcPr>
          <w:p w14:paraId="6F0F61D0" w14:textId="176E433F" w:rsidR="002C3CC2" w:rsidRPr="00497B82" w:rsidRDefault="002C3CC2" w:rsidP="00A25FCB">
            <w:pPr>
              <w:rPr>
                <w:rFonts w:cs="Arial"/>
                <w:b w:val="0"/>
                <w:bCs w:val="0"/>
                <w:sz w:val="20"/>
              </w:rPr>
            </w:pPr>
            <w:r w:rsidRPr="00497B82">
              <w:rPr>
                <w:rFonts w:cs="Arial"/>
                <w:b w:val="0"/>
                <w:bCs w:val="0"/>
                <w:color w:val="000000"/>
                <w:sz w:val="20"/>
              </w:rPr>
              <w:t xml:space="preserve">Dodo / </w:t>
            </w:r>
            <w:proofErr w:type="spellStart"/>
            <w:r w:rsidRPr="00497B82">
              <w:rPr>
                <w:rFonts w:cs="Arial"/>
                <w:b w:val="0"/>
                <w:bCs w:val="0"/>
                <w:color w:val="000000"/>
                <w:sz w:val="20"/>
              </w:rPr>
              <w:t>iPrimus</w:t>
            </w:r>
            <w:proofErr w:type="spellEnd"/>
          </w:p>
        </w:tc>
        <w:tc>
          <w:tcPr>
            <w:tcW w:w="1984" w:type="dxa"/>
            <w:tcBorders>
              <w:right w:val="single" w:sz="4" w:space="0" w:color="FEC92F"/>
            </w:tcBorders>
            <w:vAlign w:val="center"/>
          </w:tcPr>
          <w:p w14:paraId="1ECE3CD3" w14:textId="6FFE0123" w:rsidR="002C3CC2" w:rsidRDefault="00637267" w:rsidP="0063726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13:05</w:t>
            </w:r>
          </w:p>
        </w:tc>
        <w:tc>
          <w:tcPr>
            <w:tcW w:w="1984" w:type="dxa"/>
            <w:tcBorders>
              <w:left w:val="single" w:sz="4" w:space="0" w:color="FEC92F"/>
            </w:tcBorders>
            <w:vAlign w:val="center"/>
          </w:tcPr>
          <w:p w14:paraId="3C28507D" w14:textId="0E319282" w:rsidR="002C3CC2" w:rsidRPr="0073262E" w:rsidRDefault="002C3CC2" w:rsidP="00637267">
            <w:pPr>
              <w:jc w:val="center"/>
              <w:cnfStyle w:val="000000100000" w:firstRow="0" w:lastRow="0" w:firstColumn="0" w:lastColumn="0" w:oddVBand="0" w:evenVBand="0" w:oddHBand="1" w:evenHBand="0" w:firstRowFirstColumn="0" w:firstRowLastColumn="0" w:lastRowFirstColumn="0" w:lastRowLastColumn="0"/>
              <w:rPr>
                <w:rFonts w:cs="Arial"/>
                <w:sz w:val="20"/>
              </w:rPr>
            </w:pPr>
            <w:r>
              <w:rPr>
                <w:rFonts w:ascii="Calibri" w:hAnsi="Calibri"/>
                <w:color w:val="000000"/>
                <w:szCs w:val="22"/>
              </w:rPr>
              <w:t>23:07</w:t>
            </w:r>
          </w:p>
        </w:tc>
        <w:tc>
          <w:tcPr>
            <w:tcW w:w="2835" w:type="dxa"/>
            <w:tcBorders>
              <w:left w:val="single" w:sz="4" w:space="0" w:color="FEC92F"/>
            </w:tcBorders>
            <w:vAlign w:val="center"/>
          </w:tcPr>
          <w:p w14:paraId="0FAEF615" w14:textId="71C9009F" w:rsidR="002C3CC2" w:rsidRDefault="002C3CC2" w:rsidP="0063726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t>1:00:06</w:t>
            </w:r>
          </w:p>
        </w:tc>
      </w:tr>
      <w:tr w:rsidR="002C3CC2" w14:paraId="29273B93" w14:textId="46234172" w:rsidTr="00637267">
        <w:trPr>
          <w:trHeight w:hRule="exact" w:val="381"/>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FEC92F"/>
            </w:tcBorders>
            <w:vAlign w:val="center"/>
          </w:tcPr>
          <w:p w14:paraId="7EA4CC00" w14:textId="7C1673F1" w:rsidR="002C3CC2" w:rsidRPr="00497B82" w:rsidRDefault="002C3CC2" w:rsidP="00A25FCB">
            <w:pPr>
              <w:rPr>
                <w:rFonts w:cs="Arial"/>
                <w:b w:val="0"/>
                <w:bCs w:val="0"/>
                <w:sz w:val="20"/>
              </w:rPr>
            </w:pPr>
            <w:r w:rsidRPr="00497B82">
              <w:rPr>
                <w:rFonts w:cs="Arial"/>
                <w:b w:val="0"/>
                <w:bCs w:val="0"/>
                <w:color w:val="000000"/>
                <w:sz w:val="20"/>
              </w:rPr>
              <w:t>Vodafone</w:t>
            </w:r>
          </w:p>
        </w:tc>
        <w:tc>
          <w:tcPr>
            <w:tcW w:w="1984" w:type="dxa"/>
            <w:tcBorders>
              <w:right w:val="single" w:sz="4" w:space="0" w:color="FEC92F"/>
            </w:tcBorders>
            <w:vAlign w:val="center"/>
          </w:tcPr>
          <w:p w14:paraId="4908B630" w14:textId="25653257" w:rsidR="002C3CC2" w:rsidRDefault="00637267" w:rsidP="0063726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Pr>
                <w:rFonts w:ascii="Calibri" w:hAnsi="Calibri"/>
                <w:color w:val="000000"/>
                <w:szCs w:val="22"/>
              </w:rPr>
              <w:t>9:08</w:t>
            </w:r>
          </w:p>
        </w:tc>
        <w:tc>
          <w:tcPr>
            <w:tcW w:w="1984" w:type="dxa"/>
            <w:tcBorders>
              <w:left w:val="single" w:sz="4" w:space="0" w:color="FEC92F"/>
            </w:tcBorders>
            <w:vAlign w:val="center"/>
          </w:tcPr>
          <w:p w14:paraId="13331131" w14:textId="69003BF3" w:rsidR="002C3CC2" w:rsidRPr="0073262E" w:rsidRDefault="002C3CC2" w:rsidP="00637267">
            <w:pPr>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ascii="Calibri" w:hAnsi="Calibri"/>
                <w:color w:val="000000"/>
                <w:szCs w:val="22"/>
              </w:rPr>
              <w:t>15:08</w:t>
            </w:r>
          </w:p>
        </w:tc>
        <w:tc>
          <w:tcPr>
            <w:tcW w:w="2835" w:type="dxa"/>
            <w:tcBorders>
              <w:left w:val="single" w:sz="4" w:space="0" w:color="FEC92F"/>
            </w:tcBorders>
            <w:vAlign w:val="center"/>
          </w:tcPr>
          <w:p w14:paraId="519286A2" w14:textId="5555AF9D" w:rsidR="002C3CC2" w:rsidRDefault="002C3CC2" w:rsidP="0063726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Pr>
                <w:rFonts w:ascii="Calibri" w:hAnsi="Calibri"/>
                <w:color w:val="000000"/>
                <w:szCs w:val="22"/>
              </w:rPr>
              <w:t>0:34:48</w:t>
            </w:r>
          </w:p>
        </w:tc>
      </w:tr>
    </w:tbl>
    <w:p w14:paraId="0CEFE851" w14:textId="4C11EBF1" w:rsidR="0073262E" w:rsidRPr="0073262E" w:rsidRDefault="0073262E" w:rsidP="0073262E">
      <w:pPr>
        <w:rPr>
          <w:i/>
          <w:iCs/>
          <w:sz w:val="18"/>
          <w:szCs w:val="16"/>
        </w:rPr>
      </w:pPr>
      <w:r w:rsidRPr="0073262E">
        <w:rPr>
          <w:i/>
          <w:iCs/>
          <w:sz w:val="18"/>
          <w:szCs w:val="16"/>
        </w:rPr>
        <w:t xml:space="preserve">Note: Table only displays providers with n=30 or more respondents </w:t>
      </w:r>
      <w:r w:rsidR="00A25FCB">
        <w:rPr>
          <w:i/>
          <w:iCs/>
          <w:sz w:val="18"/>
          <w:szCs w:val="16"/>
        </w:rPr>
        <w:br/>
      </w:r>
      <w:r w:rsidR="002C3CC2">
        <w:rPr>
          <w:i/>
          <w:iCs/>
          <w:sz w:val="18"/>
          <w:szCs w:val="16"/>
        </w:rPr>
        <w:t>*</w:t>
      </w:r>
      <w:r w:rsidR="00A25FCB">
        <w:rPr>
          <w:i/>
          <w:iCs/>
          <w:sz w:val="18"/>
          <w:szCs w:val="16"/>
        </w:rPr>
        <w:t>Total based on average number of calls to provider</w:t>
      </w:r>
    </w:p>
    <w:p w14:paraId="571AC3A8" w14:textId="77777777" w:rsidR="00A25FCB" w:rsidRPr="00C56DAF" w:rsidRDefault="00A25FCB" w:rsidP="001414D5"/>
    <w:p w14:paraId="7D66F05D" w14:textId="4B9855FA" w:rsidR="00A768A8" w:rsidRPr="00A768A8" w:rsidRDefault="00A768A8" w:rsidP="00A768A8">
      <w:pPr>
        <w:pStyle w:val="Heading5"/>
      </w:pPr>
      <w:r>
        <w:lastRenderedPageBreak/>
        <w:t xml:space="preserve">Other activities </w:t>
      </w:r>
      <w:r w:rsidR="0012034D">
        <w:t>while on the phone</w:t>
      </w:r>
    </w:p>
    <w:p w14:paraId="59A2FDFA" w14:textId="385D1C25" w:rsidR="00BE5AF9" w:rsidRDefault="00BE5AF9" w:rsidP="00BE5AF9">
      <w:r>
        <w:t xml:space="preserve">Nearly half (48%) </w:t>
      </w:r>
      <w:r w:rsidR="00457AC8">
        <w:t xml:space="preserve">of respondents </w:t>
      </w:r>
      <w:r>
        <w:t>indicated they were doing something else while they were on the phone with their provider.</w:t>
      </w:r>
      <w:r w:rsidR="00D10796">
        <w:t xml:space="preserve"> </w:t>
      </w:r>
      <w:r w:rsidR="00BE34BB">
        <w:t>Among those who were doing something else this commonly included</w:t>
      </w:r>
      <w:r w:rsidR="00D10796">
        <w:t xml:space="preserve"> </w:t>
      </w:r>
      <w:r w:rsidR="00BE34BB">
        <w:t xml:space="preserve">general internet browsing (37%), using social media (32%) and working (29%). </w:t>
      </w:r>
    </w:p>
    <w:p w14:paraId="539F47A3" w14:textId="77777777" w:rsidR="00A504FF" w:rsidRDefault="00A504FF" w:rsidP="00BE5AF9"/>
    <w:p w14:paraId="3F670681" w14:textId="24D22BDB" w:rsidR="00BC633B" w:rsidRDefault="00BC633B" w:rsidP="00BC633B">
      <w:pPr>
        <w:pStyle w:val="Caption"/>
        <w:keepNext/>
      </w:pPr>
      <w:bookmarkStart w:id="35" w:name="_Toc44423166"/>
      <w:r w:rsidRPr="007B7AD5">
        <w:t xml:space="preserve">Figure </w:t>
      </w:r>
      <w:r w:rsidR="00D8168C">
        <w:fldChar w:fldCharType="begin"/>
      </w:r>
      <w:r w:rsidR="00D8168C">
        <w:instrText xml:space="preserve"> SEQ Figure \* ARABIC </w:instrText>
      </w:r>
      <w:r w:rsidR="00D8168C">
        <w:fldChar w:fldCharType="separate"/>
      </w:r>
      <w:r w:rsidR="002D7666">
        <w:rPr>
          <w:noProof/>
        </w:rPr>
        <w:t>8</w:t>
      </w:r>
      <w:r w:rsidR="00D8168C">
        <w:rPr>
          <w:noProof/>
        </w:rPr>
        <w:fldChar w:fldCharType="end"/>
      </w:r>
      <w:r w:rsidRPr="007B7AD5">
        <w:t xml:space="preserve">: </w:t>
      </w:r>
      <w:r w:rsidR="00320836">
        <w:t>Other activities undertaken</w:t>
      </w:r>
      <w:r w:rsidR="00A83055">
        <w:t xml:space="preserve"> while on the most recent call</w:t>
      </w:r>
      <w:bookmarkEnd w:id="35"/>
    </w:p>
    <w:p w14:paraId="0A2FC2FD" w14:textId="028B2238" w:rsidR="002C29E2" w:rsidRDefault="00E77658" w:rsidP="00E77658">
      <w:r w:rsidRPr="00E77658">
        <w:rPr>
          <w:noProof/>
        </w:rPr>
        <w:drawing>
          <wp:inline distT="0" distB="0" distL="0" distR="0" wp14:anchorId="72A1D2CC" wp14:editId="6F04E114">
            <wp:extent cx="5981700" cy="2788271"/>
            <wp:effectExtent l="19050" t="19050" r="19050" b="12700"/>
            <wp:docPr id="18" name="Picture 18" descr="Pie chart that shows 48% were doing something else while on the call. Bar chart showing what they were doing. General internet browsing 37%, using social media 32%, working 29%, watching something on TV or a streaming service 27%, household activities 8%, other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90039" cy="2792158"/>
                    </a:xfrm>
                    <a:prstGeom prst="rect">
                      <a:avLst/>
                    </a:prstGeom>
                    <a:ln>
                      <a:solidFill>
                        <a:schemeClr val="bg1">
                          <a:lumMod val="75000"/>
                        </a:schemeClr>
                      </a:solidFill>
                    </a:ln>
                  </pic:spPr>
                </pic:pic>
              </a:graphicData>
            </a:graphic>
          </wp:inline>
        </w:drawing>
      </w:r>
    </w:p>
    <w:p w14:paraId="6D315883" w14:textId="77777777" w:rsidR="00BE5AF9" w:rsidRPr="00BE5AF9" w:rsidRDefault="00BE5AF9" w:rsidP="00BC633B">
      <w:pPr>
        <w:keepNext/>
        <w:rPr>
          <w:i/>
          <w:iCs/>
          <w:sz w:val="18"/>
          <w:szCs w:val="18"/>
        </w:rPr>
      </w:pPr>
      <w:r w:rsidRPr="00BE5AF9">
        <w:rPr>
          <w:i/>
          <w:iCs/>
          <w:sz w:val="18"/>
          <w:szCs w:val="18"/>
        </w:rPr>
        <w:t>B8. Were you doing anything while you were on the phone with [PROVIDER]? Base: Contacted provider by phone n=771</w:t>
      </w:r>
      <w:r w:rsidRPr="00BE5AF9">
        <w:rPr>
          <w:i/>
          <w:iCs/>
          <w:sz w:val="18"/>
          <w:szCs w:val="18"/>
        </w:rPr>
        <w:br/>
        <w:t>B9. What were you doing?  Base: Was doing something else while on the phone n=372</w:t>
      </w:r>
    </w:p>
    <w:p w14:paraId="191D8E42" w14:textId="345CA1F0" w:rsidR="00BE5AF9" w:rsidRDefault="00BE5AF9" w:rsidP="00BE5AF9">
      <w:r>
        <w:t>Young people</w:t>
      </w:r>
      <w:r w:rsidR="00536065">
        <w:t xml:space="preserve"> aged 18-34</w:t>
      </w:r>
      <w:r>
        <w:t xml:space="preserve"> were more likely to be doing something else while the phone with their provider (62%), with this most common activity being using social media (47%). </w:t>
      </w:r>
    </w:p>
    <w:p w14:paraId="60BD47E1" w14:textId="233826EB" w:rsidR="0012034D" w:rsidRDefault="00225C42" w:rsidP="00BE5AF9">
      <w:r>
        <w:t xml:space="preserve">Women were also significantly more likely to indicate they were doing something else while on the phone with their provider (53%), with this most likely to be using social media (38%). </w:t>
      </w:r>
      <w:r w:rsidR="00E87FD3">
        <w:t xml:space="preserve">Whereas men were significantly more likely to have been working while on the call (35%) compared to 24% of women. </w:t>
      </w:r>
    </w:p>
    <w:p w14:paraId="3C39C30A" w14:textId="77777777" w:rsidR="0012034D" w:rsidRDefault="0012034D">
      <w:pPr>
        <w:spacing w:after="0" w:line="240" w:lineRule="auto"/>
      </w:pPr>
      <w:r>
        <w:br w:type="page"/>
      </w:r>
    </w:p>
    <w:p w14:paraId="3F4351A1" w14:textId="77777777" w:rsidR="00BE5AF9" w:rsidRDefault="00BE5AF9" w:rsidP="00BE5AF9">
      <w:pPr>
        <w:pStyle w:val="Heading4"/>
      </w:pPr>
      <w:r>
        <w:lastRenderedPageBreak/>
        <w:t>Live chat</w:t>
      </w:r>
    </w:p>
    <w:p w14:paraId="149F5CD7" w14:textId="11888D4D" w:rsidR="00BE5AF9" w:rsidRDefault="00AD16DD" w:rsidP="00BE5AF9">
      <w:r>
        <w:t xml:space="preserve">On average, respondents who used live chat contacted their provider 2.3 times via this method. Two in five (42%) </w:t>
      </w:r>
      <w:r w:rsidR="007632CC">
        <w:t>had only one</w:t>
      </w:r>
      <w:r>
        <w:t xml:space="preserve"> live chat with their provider</w:t>
      </w:r>
    </w:p>
    <w:p w14:paraId="6CACAEFA" w14:textId="2EB7949A" w:rsidR="00722FDB" w:rsidRDefault="00722FDB" w:rsidP="00722FDB">
      <w:pPr>
        <w:pStyle w:val="Caption"/>
        <w:keepNext/>
      </w:pPr>
      <w:bookmarkStart w:id="36" w:name="_Toc44423167"/>
      <w:r w:rsidRPr="007B7AD5">
        <w:t xml:space="preserve">Figure </w:t>
      </w:r>
      <w:r w:rsidR="00D8168C">
        <w:fldChar w:fldCharType="begin"/>
      </w:r>
      <w:r w:rsidR="00D8168C">
        <w:instrText xml:space="preserve"> SEQ Figure \* ARABIC </w:instrText>
      </w:r>
      <w:r w:rsidR="00D8168C">
        <w:fldChar w:fldCharType="separate"/>
      </w:r>
      <w:r w:rsidR="002D7666">
        <w:rPr>
          <w:noProof/>
        </w:rPr>
        <w:t>9</w:t>
      </w:r>
      <w:r w:rsidR="00D8168C">
        <w:rPr>
          <w:noProof/>
        </w:rPr>
        <w:fldChar w:fldCharType="end"/>
      </w:r>
      <w:r w:rsidRPr="007B7AD5">
        <w:t>:</w:t>
      </w:r>
      <w:r>
        <w:t xml:space="preserve"> </w:t>
      </w:r>
      <w:r w:rsidR="00A42C8C">
        <w:t>Number of live chat conversations with provider</w:t>
      </w:r>
      <w:bookmarkEnd w:id="36"/>
    </w:p>
    <w:p w14:paraId="1605E06A" w14:textId="50851AC0" w:rsidR="00A42C8C" w:rsidRPr="00A42C8C" w:rsidRDefault="00A42C8C" w:rsidP="00A42C8C">
      <w:r>
        <w:rPr>
          <w:noProof/>
        </w:rPr>
        <w:drawing>
          <wp:inline distT="0" distB="0" distL="0" distR="0" wp14:anchorId="1D60108B" wp14:editId="4A749D41">
            <wp:extent cx="5343525" cy="1933575"/>
            <wp:effectExtent l="0" t="0" r="9525" b="9525"/>
            <wp:docPr id="24" name="Chart 24" descr="Pie chart displaying the number of live chat conversations respondents had with their provider about their most recent issue. 1 live chat 42%, 2 25%, 3 12%, 4 or more 16%, don't know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1BBC1B2" w14:textId="3CFE51E0" w:rsidR="00722FDB" w:rsidRDefault="00722FDB" w:rsidP="00BE5AF9">
      <w:pPr>
        <w:rPr>
          <w:i/>
          <w:iCs/>
          <w:sz w:val="18"/>
          <w:szCs w:val="18"/>
        </w:rPr>
      </w:pPr>
      <w:r w:rsidRPr="00D67BFB">
        <w:rPr>
          <w:i/>
          <w:iCs/>
          <w:sz w:val="18"/>
          <w:szCs w:val="18"/>
        </w:rPr>
        <w:t>B4</w:t>
      </w:r>
      <w:r>
        <w:rPr>
          <w:i/>
          <w:iCs/>
          <w:sz w:val="18"/>
          <w:szCs w:val="18"/>
        </w:rPr>
        <w:t>.</w:t>
      </w:r>
      <w:r w:rsidRPr="00D67BFB">
        <w:rPr>
          <w:i/>
          <w:iCs/>
          <w:sz w:val="18"/>
          <w:szCs w:val="18"/>
        </w:rPr>
        <w:t xml:space="preserve"> How many times did you contact </w:t>
      </w:r>
      <w:r>
        <w:rPr>
          <w:i/>
          <w:iCs/>
          <w:sz w:val="18"/>
          <w:szCs w:val="18"/>
        </w:rPr>
        <w:t>[PROVIDER]</w:t>
      </w:r>
      <w:r w:rsidRPr="00D67BFB">
        <w:rPr>
          <w:i/>
          <w:iCs/>
          <w:sz w:val="18"/>
          <w:szCs w:val="18"/>
        </w:rPr>
        <w:t xml:space="preserve"> about your most recent issue via</w:t>
      </w:r>
      <w:r>
        <w:rPr>
          <w:i/>
          <w:iCs/>
          <w:sz w:val="18"/>
          <w:szCs w:val="18"/>
        </w:rPr>
        <w:t>…</w:t>
      </w:r>
      <w:r w:rsidRPr="00A42C8C">
        <w:rPr>
          <w:i/>
          <w:iCs/>
          <w:sz w:val="18"/>
          <w:szCs w:val="18"/>
        </w:rPr>
        <w:t>? Base</w:t>
      </w:r>
      <w:r w:rsidR="00A42C8C" w:rsidRPr="00A42C8C">
        <w:rPr>
          <w:i/>
          <w:iCs/>
          <w:sz w:val="18"/>
          <w:szCs w:val="18"/>
        </w:rPr>
        <w:t>: Used</w:t>
      </w:r>
      <w:r w:rsidR="00A42C8C">
        <w:rPr>
          <w:i/>
          <w:iCs/>
          <w:sz w:val="18"/>
          <w:szCs w:val="18"/>
        </w:rPr>
        <w:t xml:space="preserve"> live chat to contact provider n=261</w:t>
      </w:r>
    </w:p>
    <w:p w14:paraId="0397C111" w14:textId="72BD0BD4" w:rsidR="0026774C" w:rsidRDefault="000E4F1C" w:rsidP="00BE5AF9">
      <w:r>
        <w:t>The</w:t>
      </w:r>
      <w:r w:rsidR="0026774C">
        <w:t xml:space="preserve"> number of </w:t>
      </w:r>
      <w:r w:rsidR="0012034D">
        <w:t xml:space="preserve">live chat conversations required </w:t>
      </w:r>
      <w:r w:rsidR="0026774C">
        <w:t>did not vary significantly by provider.</w:t>
      </w:r>
    </w:p>
    <w:p w14:paraId="37F222EB" w14:textId="7114DCCD" w:rsidR="00A504FF" w:rsidRDefault="00A504FF" w:rsidP="00A504FF">
      <w:pPr>
        <w:pStyle w:val="Heading5"/>
      </w:pPr>
      <w:r>
        <w:t xml:space="preserve">Length of live chat </w:t>
      </w:r>
    </w:p>
    <w:p w14:paraId="5101E6C9" w14:textId="2DEA5340" w:rsidR="00FA2CB8" w:rsidRDefault="00FA2CB8" w:rsidP="00A504FF">
      <w:r>
        <w:t xml:space="preserve">Respondents who contacted their provider via live chat </w:t>
      </w:r>
      <w:r w:rsidR="007632CC">
        <w:t xml:space="preserve">spent </w:t>
      </w:r>
      <w:r>
        <w:t xml:space="preserve">an average of 16 minutes and 6 seconds on their most recent chat. </w:t>
      </w:r>
      <w:r w:rsidR="00CB1943">
        <w:t xml:space="preserve">Of this time, an average of 6 minutes and 7 seconds was spent waiting for the initial customer service reply. </w:t>
      </w:r>
    </w:p>
    <w:p w14:paraId="59FD7CAF" w14:textId="541A23E8" w:rsidR="002D222B" w:rsidRPr="00A504FF" w:rsidRDefault="002D222B" w:rsidP="00A504FF">
      <w:r>
        <w:t xml:space="preserve">With an average 2.3 live chat conversations, this equates to a total of 37 minutes and 2 seconds spent on </w:t>
      </w:r>
      <w:r w:rsidR="00FB4601">
        <w:t xml:space="preserve">live chat </w:t>
      </w:r>
      <w:r>
        <w:t xml:space="preserve">to resolve an issue. </w:t>
      </w:r>
    </w:p>
    <w:p w14:paraId="66F4EEA9" w14:textId="4BE1ED0B" w:rsidR="00C56DAF" w:rsidRDefault="00C56DAF" w:rsidP="00C56DAF">
      <w:pPr>
        <w:pStyle w:val="Caption"/>
        <w:keepNext/>
      </w:pPr>
      <w:bookmarkStart w:id="37" w:name="_Toc44423168"/>
      <w:r w:rsidRPr="007B7AD5">
        <w:t xml:space="preserve">Figure </w:t>
      </w:r>
      <w:r w:rsidR="00D8168C">
        <w:fldChar w:fldCharType="begin"/>
      </w:r>
      <w:r w:rsidR="00D8168C">
        <w:instrText xml:space="preserve"> SEQ Figure \* ARABIC </w:instrText>
      </w:r>
      <w:r w:rsidR="00D8168C">
        <w:fldChar w:fldCharType="separate"/>
      </w:r>
      <w:r w:rsidR="002D7666">
        <w:rPr>
          <w:noProof/>
        </w:rPr>
        <w:t>10</w:t>
      </w:r>
      <w:r w:rsidR="00D8168C">
        <w:rPr>
          <w:noProof/>
        </w:rPr>
        <w:fldChar w:fldCharType="end"/>
      </w:r>
      <w:r w:rsidRPr="007B7AD5">
        <w:t>:</w:t>
      </w:r>
      <w:r w:rsidR="00531056">
        <w:t xml:space="preserve"> Average time spent on last live chat with service provider</w:t>
      </w:r>
      <w:bookmarkEnd w:id="37"/>
      <w:r w:rsidR="00531056">
        <w:t xml:space="preserve"> </w:t>
      </w:r>
    </w:p>
    <w:p w14:paraId="32CC22A0" w14:textId="3BE045F8" w:rsidR="00C56DAF" w:rsidRDefault="00CB1943" w:rsidP="00BE5AF9">
      <w:r>
        <w:rPr>
          <w:noProof/>
        </w:rPr>
        <w:drawing>
          <wp:inline distT="0" distB="0" distL="0" distR="0" wp14:anchorId="242BE5F7" wp14:editId="75726175">
            <wp:extent cx="5200582"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5662" cy="1562360"/>
                    </a:xfrm>
                    <a:prstGeom prst="rect">
                      <a:avLst/>
                    </a:prstGeom>
                    <a:noFill/>
                  </pic:spPr>
                </pic:pic>
              </a:graphicData>
            </a:graphic>
          </wp:inline>
        </w:drawing>
      </w:r>
    </w:p>
    <w:p w14:paraId="200C33CC" w14:textId="670084A6" w:rsidR="00C56DAF" w:rsidRDefault="00C56DAF" w:rsidP="00BE5AF9">
      <w:pPr>
        <w:rPr>
          <w:i/>
          <w:iCs/>
          <w:sz w:val="18"/>
          <w:szCs w:val="18"/>
        </w:rPr>
      </w:pPr>
      <w:r w:rsidRPr="00C56DAF">
        <w:rPr>
          <w:i/>
          <w:iCs/>
          <w:sz w:val="18"/>
          <w:szCs w:val="18"/>
        </w:rPr>
        <w:t>B10</w:t>
      </w:r>
      <w:r>
        <w:rPr>
          <w:i/>
          <w:iCs/>
          <w:sz w:val="18"/>
          <w:szCs w:val="18"/>
        </w:rPr>
        <w:t>.</w:t>
      </w:r>
      <w:r w:rsidRPr="00C56DAF">
        <w:rPr>
          <w:i/>
          <w:iCs/>
          <w:sz w:val="18"/>
          <w:szCs w:val="18"/>
        </w:rPr>
        <w:t xml:space="preserve"> Thinking about your most recent live chat, approximately how many minutes did you spend on the chat?</w:t>
      </w:r>
      <w:r w:rsidR="00FB4601">
        <w:rPr>
          <w:i/>
          <w:iCs/>
          <w:sz w:val="18"/>
          <w:szCs w:val="18"/>
        </w:rPr>
        <w:t xml:space="preserve"> </w:t>
      </w:r>
      <w:r w:rsidR="00FB4601" w:rsidRPr="00BE5AF9">
        <w:rPr>
          <w:i/>
          <w:iCs/>
          <w:sz w:val="18"/>
          <w:szCs w:val="18"/>
        </w:rPr>
        <w:t xml:space="preserve">Base: </w:t>
      </w:r>
      <w:r w:rsidR="00FB4601">
        <w:rPr>
          <w:i/>
          <w:iCs/>
          <w:sz w:val="18"/>
          <w:szCs w:val="18"/>
        </w:rPr>
        <w:t>Used live chat to contact provider n=261</w:t>
      </w:r>
      <w:r w:rsidRPr="00C56DAF">
        <w:rPr>
          <w:i/>
          <w:iCs/>
          <w:sz w:val="18"/>
          <w:szCs w:val="18"/>
        </w:rPr>
        <w:br/>
        <w:t>B11</w:t>
      </w:r>
      <w:r>
        <w:rPr>
          <w:i/>
          <w:iCs/>
          <w:sz w:val="18"/>
          <w:szCs w:val="18"/>
        </w:rPr>
        <w:t>.</w:t>
      </w:r>
      <w:r w:rsidRPr="00C56DAF">
        <w:rPr>
          <w:i/>
          <w:iCs/>
          <w:sz w:val="18"/>
          <w:szCs w:val="18"/>
        </w:rPr>
        <w:t xml:space="preserve"> And during this live chat, approximately how long did you spend waiting to get the first message back from a customer service representative?</w:t>
      </w:r>
      <w:r>
        <w:t xml:space="preserve"> </w:t>
      </w:r>
      <w:r w:rsidRPr="00BE5AF9">
        <w:rPr>
          <w:i/>
          <w:iCs/>
          <w:sz w:val="18"/>
          <w:szCs w:val="18"/>
        </w:rPr>
        <w:t xml:space="preserve">Base: </w:t>
      </w:r>
      <w:r w:rsidR="00FB4601">
        <w:rPr>
          <w:i/>
          <w:iCs/>
          <w:sz w:val="18"/>
          <w:szCs w:val="18"/>
        </w:rPr>
        <w:t>Used live chat to contact provider n=261</w:t>
      </w:r>
    </w:p>
    <w:p w14:paraId="628F7DB7" w14:textId="76C19EBA" w:rsidR="00A83055" w:rsidRDefault="000E4F1C" w:rsidP="000E4F1C">
      <w:r>
        <w:t>It should be noted the average length of live chats did not vary significantly by provider.</w:t>
      </w:r>
    </w:p>
    <w:p w14:paraId="6A5E5D67" w14:textId="1FE4AFC0" w:rsidR="00526CFB" w:rsidRPr="00A768A8" w:rsidRDefault="00526CFB" w:rsidP="00526CFB">
      <w:pPr>
        <w:pStyle w:val="Heading5"/>
      </w:pPr>
      <w:r>
        <w:lastRenderedPageBreak/>
        <w:t xml:space="preserve">Other activities </w:t>
      </w:r>
      <w:r w:rsidR="0012034D">
        <w:t>while on live chat</w:t>
      </w:r>
    </w:p>
    <w:p w14:paraId="1FBE80C2" w14:textId="4D7D1AD6" w:rsidR="00526CFB" w:rsidRDefault="00A40842" w:rsidP="00A40842">
      <w:r>
        <w:t>Over half (53%) indicated they were doing something else while on a live chat with their provider.</w:t>
      </w:r>
      <w:r w:rsidR="00D10796">
        <w:t xml:space="preserve"> </w:t>
      </w:r>
      <w:r w:rsidR="00BE34BB">
        <w:t>Among those who were doing something else while on the live chat, this commonly</w:t>
      </w:r>
      <w:r w:rsidR="00D10796">
        <w:t xml:space="preserve"> included using social media (41%) general internet browsing (40%) and working (38%). </w:t>
      </w:r>
    </w:p>
    <w:p w14:paraId="42171D0E" w14:textId="26EAA0E4" w:rsidR="00BC633B" w:rsidRDefault="00BC633B" w:rsidP="0069572B">
      <w:pPr>
        <w:pStyle w:val="Caption"/>
        <w:keepNext/>
      </w:pPr>
      <w:bookmarkStart w:id="38" w:name="_Toc44423169"/>
      <w:r w:rsidRPr="007B7AD5">
        <w:t xml:space="preserve">Figure </w:t>
      </w:r>
      <w:r w:rsidR="00D8168C">
        <w:fldChar w:fldCharType="begin"/>
      </w:r>
      <w:r w:rsidR="00D8168C">
        <w:instrText xml:space="preserve"> SEQ Figure \* ARABIC </w:instrText>
      </w:r>
      <w:r w:rsidR="00D8168C">
        <w:fldChar w:fldCharType="separate"/>
      </w:r>
      <w:r w:rsidR="002D7666">
        <w:rPr>
          <w:noProof/>
        </w:rPr>
        <w:t>11</w:t>
      </w:r>
      <w:r w:rsidR="00D8168C">
        <w:rPr>
          <w:noProof/>
        </w:rPr>
        <w:fldChar w:fldCharType="end"/>
      </w:r>
      <w:r w:rsidRPr="007B7AD5">
        <w:t xml:space="preserve">: </w:t>
      </w:r>
      <w:r w:rsidR="00A83055">
        <w:t>Other activities undertaken while on the most recent live chat</w:t>
      </w:r>
      <w:bookmarkEnd w:id="38"/>
      <w:r w:rsidR="00A83055">
        <w:t xml:space="preserve"> </w:t>
      </w:r>
    </w:p>
    <w:p w14:paraId="5319D953" w14:textId="73E1F708" w:rsidR="00BC633B" w:rsidRPr="002B5961" w:rsidRDefault="00E77658" w:rsidP="0069572B">
      <w:pPr>
        <w:keepNext/>
      </w:pPr>
      <w:r w:rsidRPr="00E77658">
        <w:rPr>
          <w:noProof/>
        </w:rPr>
        <w:drawing>
          <wp:inline distT="0" distB="0" distL="0" distR="0" wp14:anchorId="3ECEE544" wp14:editId="6123BC7E">
            <wp:extent cx="5997002" cy="2781300"/>
            <wp:effectExtent l="19050" t="19050" r="22860" b="19050"/>
            <wp:docPr id="16" name="Picture 16" descr="Pie chart that shows 53% were doing something else while on the call. Bar chart showing what they were doing.  Using social media 41%, General internet browsing 40%, working 38%, watching something on TV or a streaming service 28%, oth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98981" cy="2782218"/>
                    </a:xfrm>
                    <a:prstGeom prst="rect">
                      <a:avLst/>
                    </a:prstGeom>
                    <a:ln>
                      <a:solidFill>
                        <a:schemeClr val="bg1">
                          <a:lumMod val="75000"/>
                        </a:schemeClr>
                      </a:solidFill>
                    </a:ln>
                  </pic:spPr>
                </pic:pic>
              </a:graphicData>
            </a:graphic>
          </wp:inline>
        </w:drawing>
      </w:r>
    </w:p>
    <w:p w14:paraId="40B9654B" w14:textId="77777777" w:rsidR="00BE5AF9" w:rsidRPr="00AF1AD9" w:rsidRDefault="00BE5AF9" w:rsidP="0069572B">
      <w:pPr>
        <w:keepNext/>
      </w:pPr>
      <w:r w:rsidRPr="00901747">
        <w:rPr>
          <w:i/>
          <w:iCs/>
          <w:sz w:val="16"/>
          <w:szCs w:val="16"/>
        </w:rPr>
        <w:t xml:space="preserve">B12. Were you doing anything else at the same time as the live chat? </w:t>
      </w:r>
      <w:r w:rsidRPr="0052021F">
        <w:rPr>
          <w:i/>
          <w:iCs/>
          <w:sz w:val="16"/>
          <w:szCs w:val="16"/>
        </w:rPr>
        <w:t xml:space="preserve">Base: Contacted provider by </w:t>
      </w:r>
      <w:r>
        <w:rPr>
          <w:i/>
          <w:iCs/>
          <w:sz w:val="16"/>
          <w:szCs w:val="16"/>
        </w:rPr>
        <w:t xml:space="preserve">live chat </w:t>
      </w:r>
      <w:r w:rsidRPr="0052021F">
        <w:rPr>
          <w:i/>
          <w:iCs/>
          <w:sz w:val="16"/>
          <w:szCs w:val="16"/>
        </w:rPr>
        <w:t>n=</w:t>
      </w:r>
      <w:r>
        <w:rPr>
          <w:i/>
          <w:iCs/>
          <w:sz w:val="16"/>
          <w:szCs w:val="16"/>
        </w:rPr>
        <w:t>261</w:t>
      </w:r>
      <w:r>
        <w:rPr>
          <w:i/>
          <w:iCs/>
          <w:sz w:val="16"/>
          <w:szCs w:val="16"/>
        </w:rPr>
        <w:br/>
      </w:r>
      <w:r w:rsidRPr="00A52099">
        <w:rPr>
          <w:i/>
          <w:iCs/>
          <w:sz w:val="16"/>
          <w:szCs w:val="16"/>
        </w:rPr>
        <w:t xml:space="preserve">B13. What were you doing? </w:t>
      </w:r>
      <w:r>
        <w:rPr>
          <w:i/>
          <w:iCs/>
          <w:sz w:val="16"/>
          <w:szCs w:val="16"/>
        </w:rPr>
        <w:t>Base: Was doing something else while on the live chat n=138</w:t>
      </w:r>
    </w:p>
    <w:p w14:paraId="3C75C1F6" w14:textId="416D2713" w:rsidR="00BE5AF9" w:rsidRDefault="00536065" w:rsidP="00BE5AF9">
      <w:pPr>
        <w:widowControl w:val="0"/>
      </w:pPr>
      <w:r>
        <w:t xml:space="preserve">Young people aged 18-34 were significantly more likely to have been doing something else while on their live chat (61%), and that something else was more likely to be social media (54%). </w:t>
      </w:r>
    </w:p>
    <w:p w14:paraId="600F21E0" w14:textId="38D4C0C9" w:rsidR="00536065" w:rsidRDefault="00536065" w:rsidP="00BE5AF9">
      <w:pPr>
        <w:widowControl w:val="0"/>
      </w:pPr>
      <w:r>
        <w:t xml:space="preserve">Men were significantly more likely to indicate they were working while on the live chat (48%), than women (31%). </w:t>
      </w:r>
    </w:p>
    <w:p w14:paraId="54F4B7A9" w14:textId="7CDADBFA" w:rsidR="004275E7" w:rsidRDefault="004275E7">
      <w:pPr>
        <w:spacing w:after="0" w:line="240" w:lineRule="auto"/>
      </w:pPr>
      <w:r>
        <w:br w:type="page"/>
      </w:r>
    </w:p>
    <w:p w14:paraId="31F24868" w14:textId="170E91C0" w:rsidR="00A504FF" w:rsidRDefault="00A504FF" w:rsidP="00A504FF">
      <w:pPr>
        <w:pStyle w:val="Heading4"/>
      </w:pPr>
      <w:r>
        <w:lastRenderedPageBreak/>
        <w:t xml:space="preserve">Other contact methods </w:t>
      </w:r>
    </w:p>
    <w:p w14:paraId="473ABCA7" w14:textId="0D59C3DB" w:rsidR="00CD2138" w:rsidRPr="00A768A8" w:rsidRDefault="00CD2138" w:rsidP="00CD2138">
      <w:pPr>
        <w:pStyle w:val="Heading5"/>
      </w:pPr>
      <w:r>
        <w:t xml:space="preserve">Number of contacts via other methods </w:t>
      </w:r>
    </w:p>
    <w:p w14:paraId="24FA3D02" w14:textId="19EDB0EB" w:rsidR="000D3EF9" w:rsidRPr="000D3EF9" w:rsidRDefault="004275E7" w:rsidP="000D3EF9">
      <w:r>
        <w:t>Over half of those who visited a store (53%) or filled in a web</w:t>
      </w:r>
      <w:r w:rsidR="00FB4601">
        <w:t>-</w:t>
      </w:r>
      <w:r>
        <w:t xml:space="preserve">form (56%) only did so once to contact their provider about their issue. Whereas, nearly one quarter used social media (24%) or crowd support (23%) four or more times to contact their provider. </w:t>
      </w:r>
    </w:p>
    <w:p w14:paraId="712FAB31" w14:textId="4CB032B7" w:rsidR="004B3465" w:rsidRPr="002D7666" w:rsidRDefault="004B3465" w:rsidP="004B3465">
      <w:pPr>
        <w:keepNext/>
        <w:keepLines/>
        <w:rPr>
          <w:b/>
          <w:bCs/>
          <w:sz w:val="20"/>
        </w:rPr>
      </w:pPr>
      <w:bookmarkStart w:id="39" w:name="_Toc44423170"/>
      <w:r w:rsidRPr="002D7666">
        <w:rPr>
          <w:b/>
          <w:bCs/>
          <w:sz w:val="20"/>
        </w:rPr>
        <w:t xml:space="preserve">Figure </w:t>
      </w:r>
      <w:r w:rsidRPr="002D7666">
        <w:rPr>
          <w:b/>
          <w:bCs/>
          <w:sz w:val="20"/>
        </w:rPr>
        <w:fldChar w:fldCharType="begin"/>
      </w:r>
      <w:r w:rsidRPr="002D7666">
        <w:rPr>
          <w:b/>
          <w:bCs/>
          <w:sz w:val="20"/>
        </w:rPr>
        <w:instrText xml:space="preserve"> SEQ Figure \* ARABIC </w:instrText>
      </w:r>
      <w:r w:rsidRPr="002D7666">
        <w:rPr>
          <w:b/>
          <w:bCs/>
          <w:sz w:val="20"/>
        </w:rPr>
        <w:fldChar w:fldCharType="separate"/>
      </w:r>
      <w:r w:rsidR="002D7666" w:rsidRPr="002D7666">
        <w:rPr>
          <w:b/>
          <w:bCs/>
          <w:noProof/>
          <w:sz w:val="20"/>
        </w:rPr>
        <w:t>12</w:t>
      </w:r>
      <w:r w:rsidRPr="002D7666">
        <w:rPr>
          <w:b/>
          <w:bCs/>
          <w:sz w:val="20"/>
        </w:rPr>
        <w:fldChar w:fldCharType="end"/>
      </w:r>
      <w:r w:rsidRPr="002D7666">
        <w:rPr>
          <w:b/>
          <w:bCs/>
          <w:sz w:val="20"/>
        </w:rPr>
        <w:t>: Number of times contacted by method</w:t>
      </w:r>
      <w:bookmarkEnd w:id="39"/>
    </w:p>
    <w:p w14:paraId="40983452" w14:textId="7D8844F6" w:rsidR="004B3465" w:rsidRDefault="004B3465" w:rsidP="004B3465">
      <w:pPr>
        <w:pStyle w:val="Caption"/>
        <w:keepNext/>
        <w:keepLines/>
      </w:pPr>
      <w:r>
        <w:rPr>
          <w:noProof/>
        </w:rPr>
        <mc:AlternateContent>
          <mc:Choice Requires="wpg">
            <w:drawing>
              <wp:inline distT="0" distB="0" distL="0" distR="0" wp14:anchorId="2A1C17AA" wp14:editId="3D55C81B">
                <wp:extent cx="5953125" cy="4076700"/>
                <wp:effectExtent l="0" t="0" r="9525" b="0"/>
                <wp:docPr id="9" name="Group 14"/>
                <wp:cNvGraphicFramePr/>
                <a:graphic xmlns:a="http://schemas.openxmlformats.org/drawingml/2006/main">
                  <a:graphicData uri="http://schemas.microsoft.com/office/word/2010/wordprocessingGroup">
                    <wpg:wgp>
                      <wpg:cNvGrpSpPr/>
                      <wpg:grpSpPr>
                        <a:xfrm>
                          <a:off x="0" y="0"/>
                          <a:ext cx="5953125" cy="4076700"/>
                          <a:chOff x="34506" y="43132"/>
                          <a:chExt cx="5953125" cy="4076700"/>
                        </a:xfrm>
                      </wpg:grpSpPr>
                      <wpg:graphicFrame>
                        <wpg:cNvPr id="10" name="Chart 10" descr="Bar chart displaying the number of times each contact method was used. &#10;Social media: once 41%, twice 24%, three times 11%, 4 or more times 24%&#10;Crowd support: Once 49%, twice 16%, three times 12%, 4 or more times 23%&#10;Email: Once 48%, twice 26%, three times 6%, 4 or more times 20%&#10;In-person at a store: Once 53%, twice 28%, three times 10%, 4 or more times 10%&#10;Web-form: once 56%, twice 21%, three times 14%, 4 or more times 8%&#10;"/>
                        <wpg:cNvFrPr/>
                        <wpg:xfrm>
                          <a:off x="34506" y="43132"/>
                          <a:ext cx="5953125" cy="4076700"/>
                        </wpg:xfrm>
                        <a:graphic>
                          <a:graphicData uri="http://schemas.openxmlformats.org/drawingml/2006/chart">
                            <c:chart xmlns:c="http://schemas.openxmlformats.org/drawingml/2006/chart" xmlns:r="http://schemas.openxmlformats.org/officeDocument/2006/relationships" r:id="rId33"/>
                          </a:graphicData>
                        </a:graphic>
                      </wpg:graphicFrame>
                      <wps:wsp>
                        <wps:cNvPr id="12" name="TextBox 6"/>
                        <wps:cNvSpPr txBox="1"/>
                        <wps:spPr>
                          <a:xfrm>
                            <a:off x="5373269" y="531068"/>
                            <a:ext cx="434975" cy="360680"/>
                          </a:xfrm>
                          <a:prstGeom prst="rect">
                            <a:avLst/>
                          </a:prstGeom>
                          <a:noFill/>
                        </wps:spPr>
                        <wps:txbx>
                          <w:txbxContent>
                            <w:p w14:paraId="4B905D99" w14:textId="77777777" w:rsidR="003F56C3" w:rsidRDefault="003F56C3" w:rsidP="004B3465">
                              <w:pPr>
                                <w:jc w:val="center"/>
                                <w:rPr>
                                  <w:sz w:val="24"/>
                                  <w:szCs w:val="24"/>
                                </w:rPr>
                              </w:pPr>
                              <w:r>
                                <w:rPr>
                                  <w:rFonts w:ascii="Arial Nova" w:hAnsi="Arial Nova" w:cstheme="minorBidi"/>
                                  <w:color w:val="000000" w:themeColor="text1"/>
                                  <w:kern w:val="24"/>
                                  <w:lang w:val="en-US"/>
                                </w:rPr>
                                <w:t>2.7</w:t>
                              </w:r>
                            </w:p>
                          </w:txbxContent>
                        </wps:txbx>
                        <wps:bodyPr wrap="square" rtlCol="0">
                          <a:spAutoFit/>
                        </wps:bodyPr>
                      </wps:wsp>
                      <wps:wsp>
                        <wps:cNvPr id="14" name="TextBox 8"/>
                        <wps:cNvSpPr txBox="1"/>
                        <wps:spPr>
                          <a:xfrm>
                            <a:off x="5347389" y="1850967"/>
                            <a:ext cx="434975" cy="360680"/>
                          </a:xfrm>
                          <a:prstGeom prst="rect">
                            <a:avLst/>
                          </a:prstGeom>
                          <a:noFill/>
                        </wps:spPr>
                        <wps:txbx>
                          <w:txbxContent>
                            <w:p w14:paraId="7C639EBB" w14:textId="77777777" w:rsidR="003F56C3" w:rsidRDefault="003F56C3" w:rsidP="004B3465">
                              <w:pPr>
                                <w:jc w:val="center"/>
                                <w:rPr>
                                  <w:sz w:val="24"/>
                                  <w:szCs w:val="24"/>
                                </w:rPr>
                              </w:pPr>
                              <w:r>
                                <w:rPr>
                                  <w:rFonts w:ascii="Arial Nova" w:hAnsi="Arial Nova" w:cstheme="minorBidi"/>
                                  <w:color w:val="000000" w:themeColor="text1"/>
                                  <w:kern w:val="24"/>
                                  <w:lang w:val="en-US"/>
                                </w:rPr>
                                <w:t>2.4</w:t>
                              </w:r>
                            </w:p>
                          </w:txbxContent>
                        </wps:txbx>
                        <wps:bodyPr wrap="square" rtlCol="0">
                          <a:spAutoFit/>
                        </wps:bodyPr>
                      </wps:wsp>
                      <wps:wsp>
                        <wps:cNvPr id="15" name="TextBox 9"/>
                        <wps:cNvSpPr txBox="1"/>
                        <wps:spPr>
                          <a:xfrm>
                            <a:off x="5364643" y="1175250"/>
                            <a:ext cx="434975" cy="360680"/>
                          </a:xfrm>
                          <a:prstGeom prst="rect">
                            <a:avLst/>
                          </a:prstGeom>
                          <a:noFill/>
                        </wps:spPr>
                        <wps:txbx>
                          <w:txbxContent>
                            <w:p w14:paraId="14CD5835" w14:textId="77777777" w:rsidR="003F56C3" w:rsidRDefault="003F56C3" w:rsidP="004B3465">
                              <w:pPr>
                                <w:jc w:val="center"/>
                                <w:rPr>
                                  <w:sz w:val="24"/>
                                  <w:szCs w:val="24"/>
                                </w:rPr>
                              </w:pPr>
                              <w:r>
                                <w:rPr>
                                  <w:rFonts w:ascii="Arial Nova" w:hAnsi="Arial Nova" w:cstheme="minorBidi"/>
                                  <w:color w:val="000000" w:themeColor="text1"/>
                                  <w:kern w:val="24"/>
                                  <w:lang w:val="en-US"/>
                                </w:rPr>
                                <w:t>2.6</w:t>
                              </w:r>
                            </w:p>
                          </w:txbxContent>
                        </wps:txbx>
                        <wps:bodyPr wrap="square" rtlCol="0">
                          <a:spAutoFit/>
                        </wps:bodyPr>
                      </wps:wsp>
                      <wps:wsp>
                        <wps:cNvPr id="17" name="TextBox 10"/>
                        <wps:cNvSpPr txBox="1"/>
                        <wps:spPr>
                          <a:xfrm>
                            <a:off x="5356016" y="2543993"/>
                            <a:ext cx="434975" cy="360680"/>
                          </a:xfrm>
                          <a:prstGeom prst="rect">
                            <a:avLst/>
                          </a:prstGeom>
                          <a:noFill/>
                        </wps:spPr>
                        <wps:txbx>
                          <w:txbxContent>
                            <w:p w14:paraId="24BDAEDD" w14:textId="77777777" w:rsidR="003F56C3" w:rsidRDefault="003F56C3" w:rsidP="004B3465">
                              <w:pPr>
                                <w:jc w:val="center"/>
                                <w:rPr>
                                  <w:sz w:val="24"/>
                                  <w:szCs w:val="24"/>
                                </w:rPr>
                              </w:pPr>
                              <w:r>
                                <w:rPr>
                                  <w:rFonts w:ascii="Arial Nova" w:hAnsi="Arial Nova" w:cstheme="minorBidi"/>
                                  <w:color w:val="000000" w:themeColor="text1"/>
                                  <w:kern w:val="24"/>
                                  <w:lang w:val="en-US"/>
                                </w:rPr>
                                <w:t>1.9</w:t>
                              </w:r>
                            </w:p>
                          </w:txbxContent>
                        </wps:txbx>
                        <wps:bodyPr wrap="square" rtlCol="0">
                          <a:spAutoFit/>
                        </wps:bodyPr>
                      </wps:wsp>
                      <wps:wsp>
                        <wps:cNvPr id="20" name="TextBox 11"/>
                        <wps:cNvSpPr txBox="1"/>
                        <wps:spPr>
                          <a:xfrm>
                            <a:off x="5338763" y="3205373"/>
                            <a:ext cx="434975" cy="360680"/>
                          </a:xfrm>
                          <a:prstGeom prst="rect">
                            <a:avLst/>
                          </a:prstGeom>
                          <a:noFill/>
                        </wps:spPr>
                        <wps:txbx>
                          <w:txbxContent>
                            <w:p w14:paraId="1BEA2450" w14:textId="77777777" w:rsidR="003F56C3" w:rsidRDefault="003F56C3" w:rsidP="004B3465">
                              <w:pPr>
                                <w:jc w:val="center"/>
                                <w:rPr>
                                  <w:sz w:val="24"/>
                                  <w:szCs w:val="24"/>
                                </w:rPr>
                              </w:pPr>
                              <w:r>
                                <w:rPr>
                                  <w:rFonts w:ascii="Arial Nova" w:hAnsi="Arial Nova" w:cstheme="minorBidi"/>
                                  <w:color w:val="000000" w:themeColor="text1"/>
                                  <w:kern w:val="24"/>
                                  <w:lang w:val="en-US"/>
                                </w:rPr>
                                <w:t>1.9</w:t>
                              </w:r>
                            </w:p>
                          </w:txbxContent>
                        </wps:txbx>
                        <wps:bodyPr wrap="square" rtlCol="0">
                          <a:spAutoFit/>
                        </wps:bodyPr>
                      </wps:wsp>
                      <wps:wsp>
                        <wps:cNvPr id="22" name="TextBox 13"/>
                        <wps:cNvSpPr txBox="1"/>
                        <wps:spPr>
                          <a:xfrm>
                            <a:off x="5164673" y="120770"/>
                            <a:ext cx="766445" cy="360680"/>
                          </a:xfrm>
                          <a:prstGeom prst="rect">
                            <a:avLst/>
                          </a:prstGeom>
                          <a:noFill/>
                        </wps:spPr>
                        <wps:txbx>
                          <w:txbxContent>
                            <w:p w14:paraId="007FC43E" w14:textId="77777777" w:rsidR="003F56C3" w:rsidRDefault="003F56C3" w:rsidP="004B3465">
                              <w:pPr>
                                <w:jc w:val="center"/>
                                <w:rPr>
                                  <w:sz w:val="24"/>
                                  <w:szCs w:val="24"/>
                                </w:rPr>
                              </w:pPr>
                              <w:r>
                                <w:rPr>
                                  <w:rFonts w:ascii="Arial Nova" w:hAnsi="Arial Nova" w:cstheme="minorBidi"/>
                                  <w:color w:val="000000" w:themeColor="text1"/>
                                  <w:kern w:val="24"/>
                                  <w:szCs w:val="22"/>
                                  <w:lang w:val="en-US"/>
                                </w:rPr>
                                <w:t>Average</w:t>
                              </w:r>
                            </w:p>
                          </w:txbxContent>
                        </wps:txbx>
                        <wps:bodyPr wrap="square" rtlCol="0">
                          <a:spAutoFit/>
                        </wps:bodyPr>
                      </wps:wsp>
                    </wpg:wgp>
                  </a:graphicData>
                </a:graphic>
              </wp:inline>
            </w:drawing>
          </mc:Choice>
          <mc:Fallback>
            <w:pict>
              <v:group w14:anchorId="2A1C17AA" id="Group 14" o:spid="_x0000_s1026" style="width:468.75pt;height:321pt;mso-position-horizontal-relative:char;mso-position-vertical-relative:line" coordorigin="345,431" coordsize="59531,40767" o:gfxdata="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 o:spid="_x0000_s1027" type="#_x0000_t75" alt="Bar chart displaying the number of times each contact method was used. &#10;Social media: once 41%, twice 24%, three times 11%, 4 or more times 24%&#10;Crowd support: Once 49%, twice 16%, three times 12%, 4 or more times 23%&#10;Email: Once 48%, twice 26%, three times 6%, 4 or more times 20%&#10;In-person at a store: Once 53%, twice 28%, three times 10%, 4 or more times 10%&#10;Web-form: once 56%, twice 21%, three times 14%, 4 or more times 8%&#10;" style="position:absolute;left:284;top:370;width:59679;height:40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">
                  <v:imagedata r:id="rId34" o:title=""/>
                  <o:lock v:ext="edit" aspectratio="f"/>
                </v:shape>
                <v:shapetype id="_x0000_t202" coordsize="21600,21600" o:spt="202" path="m,l,21600r21600,l21600,xe">
                  <v:stroke joinstyle="miter"/>
                  <v:path gradientshapeok="t" o:connecttype="rect"/>
                </v:shapetype>
                <v:shape id="TextBox 6" o:spid="_x0000_s1028" type="#_x0000_t202" style="position:absolute;left:53732;top:5310;width:4350;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4B905D99" w14:textId="77777777" w:rsidR="003F56C3" w:rsidRDefault="003F56C3" w:rsidP="004B3465">
                        <w:pPr>
                          <w:jc w:val="center"/>
                          <w:rPr>
                            <w:sz w:val="24"/>
                            <w:szCs w:val="24"/>
                          </w:rPr>
                        </w:pPr>
                        <w:r>
                          <w:rPr>
                            <w:rFonts w:ascii="Arial Nova" w:hAnsi="Arial Nova" w:cstheme="minorBidi"/>
                            <w:color w:val="000000" w:themeColor="text1"/>
                            <w:kern w:val="24"/>
                            <w:lang w:val="en-US"/>
                          </w:rPr>
                          <w:t>2.7</w:t>
                        </w:r>
                      </w:p>
                    </w:txbxContent>
                  </v:textbox>
                </v:shape>
                <v:shape id="TextBox 8" o:spid="_x0000_s1029" type="#_x0000_t202" style="position:absolute;left:53473;top:18509;width:4350;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7C639EBB" w14:textId="77777777" w:rsidR="003F56C3" w:rsidRDefault="003F56C3" w:rsidP="004B3465">
                        <w:pPr>
                          <w:jc w:val="center"/>
                          <w:rPr>
                            <w:sz w:val="24"/>
                            <w:szCs w:val="24"/>
                          </w:rPr>
                        </w:pPr>
                        <w:r>
                          <w:rPr>
                            <w:rFonts w:ascii="Arial Nova" w:hAnsi="Arial Nova" w:cstheme="minorBidi"/>
                            <w:color w:val="000000" w:themeColor="text1"/>
                            <w:kern w:val="24"/>
                            <w:lang w:val="en-US"/>
                          </w:rPr>
                          <w:t>2.4</w:t>
                        </w:r>
                      </w:p>
                    </w:txbxContent>
                  </v:textbox>
                </v:shape>
                <v:shape id="TextBox 9" o:spid="_x0000_s1030" type="#_x0000_t202" style="position:absolute;left:53646;top:11752;width:4350;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14CD5835" w14:textId="77777777" w:rsidR="003F56C3" w:rsidRDefault="003F56C3" w:rsidP="004B3465">
                        <w:pPr>
                          <w:jc w:val="center"/>
                          <w:rPr>
                            <w:sz w:val="24"/>
                            <w:szCs w:val="24"/>
                          </w:rPr>
                        </w:pPr>
                        <w:r>
                          <w:rPr>
                            <w:rFonts w:ascii="Arial Nova" w:hAnsi="Arial Nova" w:cstheme="minorBidi"/>
                            <w:color w:val="000000" w:themeColor="text1"/>
                            <w:kern w:val="24"/>
                            <w:lang w:val="en-US"/>
                          </w:rPr>
                          <w:t>2.6</w:t>
                        </w:r>
                      </w:p>
                    </w:txbxContent>
                  </v:textbox>
                </v:shape>
                <v:shape id="TextBox 10" o:spid="_x0000_s1031" type="#_x0000_t202" style="position:absolute;left:53560;top:25439;width:4349;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4BDAEDD" w14:textId="77777777" w:rsidR="003F56C3" w:rsidRDefault="003F56C3" w:rsidP="004B3465">
                        <w:pPr>
                          <w:jc w:val="center"/>
                          <w:rPr>
                            <w:sz w:val="24"/>
                            <w:szCs w:val="24"/>
                          </w:rPr>
                        </w:pPr>
                        <w:r>
                          <w:rPr>
                            <w:rFonts w:ascii="Arial Nova" w:hAnsi="Arial Nova" w:cstheme="minorBidi"/>
                            <w:color w:val="000000" w:themeColor="text1"/>
                            <w:kern w:val="24"/>
                            <w:lang w:val="en-US"/>
                          </w:rPr>
                          <w:t>1.9</w:t>
                        </w:r>
                      </w:p>
                    </w:txbxContent>
                  </v:textbox>
                </v:shape>
                <v:shape id="TextBox 11" o:spid="_x0000_s1032" type="#_x0000_t202" style="position:absolute;left:53387;top:32053;width:4350;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1BEA2450" w14:textId="77777777" w:rsidR="003F56C3" w:rsidRDefault="003F56C3" w:rsidP="004B3465">
                        <w:pPr>
                          <w:jc w:val="center"/>
                          <w:rPr>
                            <w:sz w:val="24"/>
                            <w:szCs w:val="24"/>
                          </w:rPr>
                        </w:pPr>
                        <w:r>
                          <w:rPr>
                            <w:rFonts w:ascii="Arial Nova" w:hAnsi="Arial Nova" w:cstheme="minorBidi"/>
                            <w:color w:val="000000" w:themeColor="text1"/>
                            <w:kern w:val="24"/>
                            <w:lang w:val="en-US"/>
                          </w:rPr>
                          <w:t>1.9</w:t>
                        </w:r>
                      </w:p>
                    </w:txbxContent>
                  </v:textbox>
                </v:shape>
                <v:shape id="TextBox 13" o:spid="_x0000_s1033" type="#_x0000_t202" style="position:absolute;left:51646;top:1207;width:766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07FC43E" w14:textId="77777777" w:rsidR="003F56C3" w:rsidRDefault="003F56C3" w:rsidP="004B3465">
                        <w:pPr>
                          <w:jc w:val="center"/>
                          <w:rPr>
                            <w:sz w:val="24"/>
                            <w:szCs w:val="24"/>
                          </w:rPr>
                        </w:pPr>
                        <w:r>
                          <w:rPr>
                            <w:rFonts w:ascii="Arial Nova" w:hAnsi="Arial Nova" w:cstheme="minorBidi"/>
                            <w:color w:val="000000" w:themeColor="text1"/>
                            <w:kern w:val="24"/>
                            <w:szCs w:val="22"/>
                            <w:lang w:val="en-US"/>
                          </w:rPr>
                          <w:t>Average</w:t>
                        </w:r>
                      </w:p>
                    </w:txbxContent>
                  </v:textbox>
                </v:shape>
                <w10:anchorlock/>
              </v:group>
              <o:OLEObject Type="Embed" ProgID="Excel.Chart.8" ShapeID="Chart 10" DrawAspect="Content" ObjectID="_1665428119" r:id="rId35">
                <o:FieldCodes>\s</o:FieldCodes>
              </o:OLEObject>
            </w:pict>
          </mc:Fallback>
        </mc:AlternateContent>
      </w:r>
    </w:p>
    <w:p w14:paraId="5FCA6AC5" w14:textId="4084BFE7" w:rsidR="00A504FF" w:rsidRPr="000F41DA" w:rsidRDefault="00A504FF" w:rsidP="004B3465">
      <w:pPr>
        <w:keepNext/>
        <w:keepLines/>
      </w:pPr>
      <w:r w:rsidRPr="00D67BFB">
        <w:rPr>
          <w:i/>
          <w:iCs/>
          <w:sz w:val="18"/>
          <w:szCs w:val="18"/>
        </w:rPr>
        <w:t>B4</w:t>
      </w:r>
      <w:r>
        <w:rPr>
          <w:i/>
          <w:iCs/>
          <w:sz w:val="18"/>
          <w:szCs w:val="18"/>
        </w:rPr>
        <w:t>.</w:t>
      </w:r>
      <w:r w:rsidRPr="00D67BFB">
        <w:rPr>
          <w:i/>
          <w:iCs/>
          <w:sz w:val="18"/>
          <w:szCs w:val="18"/>
        </w:rPr>
        <w:t xml:space="preserve"> How many times did you contact </w:t>
      </w:r>
      <w:r>
        <w:rPr>
          <w:i/>
          <w:iCs/>
          <w:sz w:val="18"/>
          <w:szCs w:val="18"/>
        </w:rPr>
        <w:t>[PROVIDER]</w:t>
      </w:r>
      <w:r w:rsidRPr="00D67BFB">
        <w:rPr>
          <w:i/>
          <w:iCs/>
          <w:sz w:val="18"/>
          <w:szCs w:val="18"/>
        </w:rPr>
        <w:t xml:space="preserve"> about your most recent issue via…?</w:t>
      </w:r>
      <w:r>
        <w:rPr>
          <w:i/>
          <w:iCs/>
          <w:sz w:val="18"/>
          <w:szCs w:val="18"/>
        </w:rPr>
        <w:t xml:space="preserve"> </w:t>
      </w:r>
      <w:r w:rsidRPr="00D37436">
        <w:rPr>
          <w:i/>
          <w:iCs/>
          <w:sz w:val="18"/>
          <w:szCs w:val="18"/>
        </w:rPr>
        <w:t>Base:</w:t>
      </w:r>
      <w:r>
        <w:rPr>
          <w:i/>
          <w:iCs/>
          <w:sz w:val="18"/>
          <w:szCs w:val="18"/>
        </w:rPr>
        <w:t xml:space="preserve"> Displayed on chart </w:t>
      </w:r>
    </w:p>
    <w:p w14:paraId="736EFC14" w14:textId="78B20ED9" w:rsidR="00CB1943" w:rsidRDefault="00CB1943">
      <w:pPr>
        <w:spacing w:after="0" w:line="240" w:lineRule="auto"/>
      </w:pPr>
    </w:p>
    <w:p w14:paraId="659E03D8" w14:textId="46FB36E2" w:rsidR="00CB1943" w:rsidRDefault="00CB1943">
      <w:pPr>
        <w:spacing w:after="0" w:line="240" w:lineRule="auto"/>
        <w:rPr>
          <w:b/>
        </w:rPr>
      </w:pPr>
      <w:r>
        <w:t xml:space="preserve">There were no significant differences by provider or demographic subgroup. </w:t>
      </w:r>
      <w:r>
        <w:br w:type="page"/>
      </w:r>
    </w:p>
    <w:p w14:paraId="61FFB1DE" w14:textId="61F09557" w:rsidR="0079285D" w:rsidRPr="00A768A8" w:rsidRDefault="0079285D" w:rsidP="0079285D">
      <w:pPr>
        <w:pStyle w:val="Heading5"/>
      </w:pPr>
      <w:r>
        <w:lastRenderedPageBreak/>
        <w:t xml:space="preserve">Time spent on other contact methods </w:t>
      </w:r>
    </w:p>
    <w:p w14:paraId="46D4CBCD" w14:textId="265FF388" w:rsidR="004275E7" w:rsidRDefault="004275E7" w:rsidP="00A504FF">
      <w:r>
        <w:t xml:space="preserve">The average time spent using these contact methods varied greatly. </w:t>
      </w:r>
      <w:r w:rsidR="008C1B15">
        <w:t xml:space="preserve">Visiting a store took the longest on average, while considerably less time was spent on social media than any other method. </w:t>
      </w:r>
    </w:p>
    <w:p w14:paraId="22F03EED" w14:textId="029C1AB9" w:rsidR="00923A19" w:rsidRDefault="00923A19" w:rsidP="00923A19">
      <w:pPr>
        <w:pStyle w:val="Caption"/>
      </w:pPr>
      <w:r w:rsidRPr="00185769">
        <w:t xml:space="preserve">Table </w:t>
      </w:r>
      <w:r w:rsidR="00D8168C">
        <w:fldChar w:fldCharType="begin"/>
      </w:r>
      <w:r w:rsidR="00D8168C">
        <w:instrText xml:space="preserve"> SEQ Table \* ARABIC </w:instrText>
      </w:r>
      <w:r w:rsidR="00D8168C">
        <w:fldChar w:fldCharType="separate"/>
      </w:r>
      <w:r w:rsidR="002D7666">
        <w:rPr>
          <w:noProof/>
        </w:rPr>
        <w:t>3</w:t>
      </w:r>
      <w:r w:rsidR="00D8168C">
        <w:rPr>
          <w:noProof/>
        </w:rPr>
        <w:fldChar w:fldCharType="end"/>
      </w:r>
      <w:r w:rsidRPr="00185769">
        <w:rPr>
          <w:noProof/>
        </w:rPr>
        <w:t>:</w:t>
      </w:r>
      <w:r w:rsidRPr="00185769">
        <w:t xml:space="preserve"> </w:t>
      </w:r>
      <w:r>
        <w:t xml:space="preserve">Average time spent using other contact methods </w:t>
      </w:r>
    </w:p>
    <w:tbl>
      <w:tblPr>
        <w:tblStyle w:val="ListTable3-Accent4"/>
        <w:tblW w:w="0" w:type="auto"/>
        <w:tblLayout w:type="fixed"/>
        <w:tblCellMar>
          <w:top w:w="113" w:type="dxa"/>
        </w:tblCellMar>
        <w:tblLook w:val="04A0" w:firstRow="1" w:lastRow="0" w:firstColumn="1" w:lastColumn="0" w:noHBand="0" w:noVBand="1"/>
      </w:tblPr>
      <w:tblGrid>
        <w:gridCol w:w="4390"/>
        <w:gridCol w:w="4104"/>
      </w:tblGrid>
      <w:tr w:rsidR="00923A19" w14:paraId="6F06BDE1" w14:textId="77777777" w:rsidTr="00641AD3">
        <w:trPr>
          <w:cnfStyle w:val="100000000000" w:firstRow="1" w:lastRow="0" w:firstColumn="0" w:lastColumn="0" w:oddVBand="0" w:evenVBand="0" w:oddHBand="0" w:evenHBand="0" w:firstRowFirstColumn="0" w:firstRowLastColumn="0" w:lastRowFirstColumn="0" w:lastRowLastColumn="0"/>
          <w:trHeight w:hRule="exact" w:val="369"/>
        </w:trPr>
        <w:tc>
          <w:tcPr>
            <w:cnfStyle w:val="001000000100" w:firstRow="0" w:lastRow="0" w:firstColumn="1" w:lastColumn="0" w:oddVBand="0" w:evenVBand="0" w:oddHBand="0" w:evenHBand="0" w:firstRowFirstColumn="1" w:firstRowLastColumn="0" w:lastRowFirstColumn="0" w:lastRowLastColumn="0"/>
            <w:tcW w:w="4390" w:type="dxa"/>
            <w:tcBorders>
              <w:right w:val="single" w:sz="4" w:space="0" w:color="FEC92F"/>
            </w:tcBorders>
            <w:vAlign w:val="center"/>
          </w:tcPr>
          <w:p w14:paraId="75AAC211" w14:textId="7445B191" w:rsidR="00923A19" w:rsidRPr="00497B82" w:rsidRDefault="00923A19" w:rsidP="008026AF">
            <w:pPr>
              <w:rPr>
                <w:rFonts w:cs="Arial"/>
                <w:color w:val="262626" w:themeColor="text1" w:themeTint="D9"/>
                <w:sz w:val="20"/>
              </w:rPr>
            </w:pPr>
            <w:r>
              <w:rPr>
                <w:rFonts w:cs="Arial"/>
                <w:color w:val="262626" w:themeColor="text1" w:themeTint="D9"/>
                <w:sz w:val="20"/>
              </w:rPr>
              <w:t xml:space="preserve">Method </w:t>
            </w:r>
          </w:p>
        </w:tc>
        <w:tc>
          <w:tcPr>
            <w:tcW w:w="4104" w:type="dxa"/>
            <w:tcBorders>
              <w:left w:val="single" w:sz="4" w:space="0" w:color="FEC92F"/>
            </w:tcBorders>
            <w:vAlign w:val="center"/>
          </w:tcPr>
          <w:p w14:paraId="32E3FA51" w14:textId="5F9263C3" w:rsidR="00923A19" w:rsidRPr="00497B82" w:rsidRDefault="004275E7" w:rsidP="008026AF">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sz w:val="20"/>
              </w:rPr>
            </w:pPr>
            <w:r>
              <w:rPr>
                <w:rFonts w:cs="Arial"/>
                <w:color w:val="262626" w:themeColor="text1" w:themeTint="D9"/>
                <w:sz w:val="20"/>
              </w:rPr>
              <w:t>Average time spent</w:t>
            </w:r>
          </w:p>
        </w:tc>
      </w:tr>
      <w:tr w:rsidR="00923A19" w14:paraId="5B2578B4" w14:textId="77777777" w:rsidTr="00641AD3">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FEC92F"/>
            </w:tcBorders>
            <w:vAlign w:val="center"/>
          </w:tcPr>
          <w:p w14:paraId="70AF5360" w14:textId="4089C4F5" w:rsidR="00923A19" w:rsidRPr="00497B82" w:rsidRDefault="00923A19" w:rsidP="008026AF">
            <w:pPr>
              <w:rPr>
                <w:rFonts w:cs="Arial"/>
                <w:b w:val="0"/>
                <w:bCs w:val="0"/>
                <w:sz w:val="20"/>
              </w:rPr>
            </w:pPr>
            <w:r>
              <w:rPr>
                <w:rFonts w:cs="Arial"/>
                <w:b w:val="0"/>
                <w:bCs w:val="0"/>
                <w:sz w:val="20"/>
              </w:rPr>
              <w:t xml:space="preserve">In person </w:t>
            </w:r>
            <w:r w:rsidR="00641AD3">
              <w:rPr>
                <w:rFonts w:cs="Arial"/>
                <w:b w:val="0"/>
                <w:bCs w:val="0"/>
                <w:sz w:val="20"/>
              </w:rPr>
              <w:t xml:space="preserve">at a store </w:t>
            </w:r>
            <w:r>
              <w:rPr>
                <w:rFonts w:cs="Arial"/>
                <w:b w:val="0"/>
                <w:bCs w:val="0"/>
                <w:sz w:val="20"/>
              </w:rPr>
              <w:t>(n=101)</w:t>
            </w:r>
          </w:p>
        </w:tc>
        <w:tc>
          <w:tcPr>
            <w:tcW w:w="4104" w:type="dxa"/>
            <w:tcBorders>
              <w:left w:val="single" w:sz="4" w:space="0" w:color="FEC92F"/>
            </w:tcBorders>
            <w:vAlign w:val="center"/>
          </w:tcPr>
          <w:p w14:paraId="111E86C9" w14:textId="212C8540" w:rsidR="00923A19" w:rsidRPr="0073262E" w:rsidRDefault="004275E7" w:rsidP="008026AF">
            <w:pP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32:05</w:t>
            </w:r>
          </w:p>
        </w:tc>
      </w:tr>
      <w:tr w:rsidR="00923A19" w14:paraId="6FF860FE" w14:textId="77777777" w:rsidTr="00641AD3">
        <w:trPr>
          <w:trHeight w:hRule="exact" w:val="369"/>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FEC92F"/>
            </w:tcBorders>
            <w:vAlign w:val="center"/>
          </w:tcPr>
          <w:p w14:paraId="47946742" w14:textId="34662FD6" w:rsidR="00923A19" w:rsidRPr="00497B82" w:rsidRDefault="00641AD3" w:rsidP="008026AF">
            <w:pPr>
              <w:rPr>
                <w:rFonts w:cs="Arial"/>
                <w:b w:val="0"/>
                <w:bCs w:val="0"/>
                <w:sz w:val="20"/>
              </w:rPr>
            </w:pPr>
            <w:r>
              <w:rPr>
                <w:rFonts w:cs="Arial"/>
                <w:b w:val="0"/>
                <w:bCs w:val="0"/>
                <w:sz w:val="20"/>
              </w:rPr>
              <w:t>Email (n=142)</w:t>
            </w:r>
          </w:p>
        </w:tc>
        <w:tc>
          <w:tcPr>
            <w:tcW w:w="4104" w:type="dxa"/>
            <w:tcBorders>
              <w:left w:val="single" w:sz="4" w:space="0" w:color="FEC92F"/>
            </w:tcBorders>
            <w:vAlign w:val="center"/>
          </w:tcPr>
          <w:p w14:paraId="234A2EF6" w14:textId="0460CF8C" w:rsidR="00923A19" w:rsidRPr="0073262E" w:rsidRDefault="004275E7" w:rsidP="008026AF">
            <w:p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19:08</w:t>
            </w:r>
          </w:p>
        </w:tc>
      </w:tr>
      <w:tr w:rsidR="004275E7" w14:paraId="1805AA4D" w14:textId="77777777" w:rsidTr="00641AD3">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FEC92F"/>
            </w:tcBorders>
            <w:vAlign w:val="center"/>
          </w:tcPr>
          <w:p w14:paraId="5D78DBFF" w14:textId="41205EA3" w:rsidR="004275E7" w:rsidRDefault="004275E7" w:rsidP="004275E7">
            <w:pPr>
              <w:rPr>
                <w:rFonts w:cs="Arial"/>
                <w:b w:val="0"/>
                <w:bCs w:val="0"/>
                <w:sz w:val="20"/>
              </w:rPr>
            </w:pPr>
            <w:r>
              <w:rPr>
                <w:rFonts w:cs="Arial"/>
                <w:b w:val="0"/>
                <w:bCs w:val="0"/>
                <w:sz w:val="20"/>
              </w:rPr>
              <w:t>Web-form (n=88)</w:t>
            </w:r>
          </w:p>
        </w:tc>
        <w:tc>
          <w:tcPr>
            <w:tcW w:w="4104" w:type="dxa"/>
            <w:tcBorders>
              <w:left w:val="single" w:sz="4" w:space="0" w:color="FEC92F"/>
            </w:tcBorders>
            <w:vAlign w:val="center"/>
          </w:tcPr>
          <w:p w14:paraId="009CBCDA" w14:textId="11DB7440" w:rsidR="004275E7" w:rsidRDefault="004275E7" w:rsidP="004275E7">
            <w:pP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18:08</w:t>
            </w:r>
          </w:p>
        </w:tc>
      </w:tr>
      <w:tr w:rsidR="004275E7" w14:paraId="00739476" w14:textId="77777777" w:rsidTr="00641AD3">
        <w:trPr>
          <w:trHeight w:hRule="exact" w:val="369"/>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FEC92F"/>
            </w:tcBorders>
            <w:vAlign w:val="center"/>
          </w:tcPr>
          <w:p w14:paraId="26ADD102" w14:textId="65D1E011" w:rsidR="004275E7" w:rsidRPr="00497B82" w:rsidRDefault="004275E7" w:rsidP="004275E7">
            <w:pPr>
              <w:rPr>
                <w:rFonts w:cs="Arial"/>
                <w:b w:val="0"/>
                <w:bCs w:val="0"/>
                <w:sz w:val="20"/>
              </w:rPr>
            </w:pPr>
            <w:r>
              <w:rPr>
                <w:rFonts w:cs="Arial"/>
                <w:b w:val="0"/>
                <w:bCs w:val="0"/>
                <w:sz w:val="20"/>
              </w:rPr>
              <w:t>Crowd support / community help forum (n=47)</w:t>
            </w:r>
          </w:p>
        </w:tc>
        <w:tc>
          <w:tcPr>
            <w:tcW w:w="4104" w:type="dxa"/>
            <w:tcBorders>
              <w:left w:val="single" w:sz="4" w:space="0" w:color="FEC92F"/>
            </w:tcBorders>
            <w:vAlign w:val="center"/>
          </w:tcPr>
          <w:p w14:paraId="75380062" w14:textId="75B44D96" w:rsidR="004275E7" w:rsidRPr="0073262E" w:rsidRDefault="004275E7" w:rsidP="004275E7">
            <w:p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15:11</w:t>
            </w:r>
          </w:p>
        </w:tc>
      </w:tr>
      <w:tr w:rsidR="004275E7" w14:paraId="44211FC4" w14:textId="77777777" w:rsidTr="00641AD3">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FEC92F"/>
            </w:tcBorders>
            <w:vAlign w:val="center"/>
          </w:tcPr>
          <w:p w14:paraId="5042F2AF" w14:textId="53E2237D" w:rsidR="004275E7" w:rsidRPr="00497B82" w:rsidRDefault="004275E7" w:rsidP="004275E7">
            <w:pPr>
              <w:rPr>
                <w:rFonts w:cs="Arial"/>
                <w:b w:val="0"/>
                <w:bCs w:val="0"/>
                <w:sz w:val="20"/>
              </w:rPr>
            </w:pPr>
            <w:r>
              <w:rPr>
                <w:rFonts w:cs="Arial"/>
                <w:b w:val="0"/>
                <w:bCs w:val="0"/>
                <w:sz w:val="20"/>
              </w:rPr>
              <w:t>Social media (n=40)</w:t>
            </w:r>
          </w:p>
        </w:tc>
        <w:tc>
          <w:tcPr>
            <w:tcW w:w="4104" w:type="dxa"/>
            <w:tcBorders>
              <w:left w:val="single" w:sz="4" w:space="0" w:color="FEC92F"/>
            </w:tcBorders>
            <w:vAlign w:val="center"/>
          </w:tcPr>
          <w:p w14:paraId="3364FBEA" w14:textId="5D7349FC" w:rsidR="004275E7" w:rsidRPr="0073262E" w:rsidRDefault="004275E7" w:rsidP="004275E7">
            <w:pP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13:08</w:t>
            </w:r>
          </w:p>
        </w:tc>
      </w:tr>
    </w:tbl>
    <w:p w14:paraId="3807EBDD" w14:textId="76B6FF6F" w:rsidR="00923A19" w:rsidRPr="00923A19" w:rsidRDefault="00923A19" w:rsidP="00A504FF">
      <w:pPr>
        <w:rPr>
          <w:i/>
          <w:iCs/>
          <w:sz w:val="18"/>
          <w:szCs w:val="18"/>
        </w:rPr>
      </w:pPr>
      <w:r w:rsidRPr="00923A19">
        <w:rPr>
          <w:i/>
          <w:iCs/>
          <w:sz w:val="18"/>
          <w:szCs w:val="18"/>
        </w:rPr>
        <w:t xml:space="preserve">B5. And approximately how long in total did you spend contacting your provider via…? Base displayed in table. </w:t>
      </w:r>
    </w:p>
    <w:p w14:paraId="12730197" w14:textId="77777777" w:rsidR="00F348DA" w:rsidRDefault="00F348DA" w:rsidP="00F348DA">
      <w:pPr>
        <w:pStyle w:val="Heading3"/>
      </w:pPr>
      <w:bookmarkStart w:id="40" w:name="_Toc44423205"/>
      <w:r>
        <w:t>Issue resolution</w:t>
      </w:r>
      <w:bookmarkEnd w:id="40"/>
      <w:r>
        <w:t xml:space="preserve"> </w:t>
      </w:r>
    </w:p>
    <w:p w14:paraId="6110B021" w14:textId="77777777" w:rsidR="00F348DA" w:rsidRDefault="00F348DA" w:rsidP="00F348DA">
      <w:pPr>
        <w:pStyle w:val="Propcontent"/>
        <w:rPr>
          <w:rFonts w:eastAsia="Cambria" w:cs="Cambria"/>
          <w:color w:val="auto"/>
          <w:sz w:val="22"/>
          <w:szCs w:val="20"/>
          <w:lang w:eastAsia="en-AU"/>
        </w:rPr>
      </w:pPr>
      <w:r w:rsidRPr="00A34D59">
        <w:rPr>
          <w:rFonts w:eastAsia="Cambria" w:cs="Cambria"/>
          <w:color w:val="auto"/>
          <w:sz w:val="22"/>
          <w:szCs w:val="20"/>
          <w:lang w:eastAsia="en-AU"/>
        </w:rPr>
        <w:t>The vast majority (84%) of issues were resolved</w:t>
      </w:r>
      <w:r>
        <w:rPr>
          <w:rFonts w:eastAsia="Cambria" w:cs="Cambria"/>
          <w:color w:val="auto"/>
          <w:sz w:val="22"/>
          <w:szCs w:val="20"/>
          <w:lang w:eastAsia="en-AU"/>
        </w:rPr>
        <w:t xml:space="preserve">, while 9% are currently ongoing. </w:t>
      </w:r>
    </w:p>
    <w:p w14:paraId="5841DD9E" w14:textId="77777777" w:rsidR="00F348DA" w:rsidRPr="00A34D59" w:rsidRDefault="00F348DA" w:rsidP="00F348DA">
      <w:pPr>
        <w:pStyle w:val="Propcontent"/>
        <w:rPr>
          <w:rFonts w:eastAsia="Cambria" w:cs="Cambria"/>
          <w:color w:val="auto"/>
          <w:sz w:val="22"/>
          <w:szCs w:val="20"/>
          <w:lang w:eastAsia="en-AU"/>
        </w:rPr>
      </w:pPr>
    </w:p>
    <w:p w14:paraId="71DFEB5C" w14:textId="4E01C549" w:rsidR="00F348DA" w:rsidRDefault="00F348DA" w:rsidP="00F348DA">
      <w:pPr>
        <w:pStyle w:val="Caption"/>
      </w:pPr>
      <w:bookmarkStart w:id="41" w:name="_Toc44423171"/>
      <w:r w:rsidRPr="007B7AD5">
        <w:t xml:space="preserve">Figure </w:t>
      </w:r>
      <w:r w:rsidR="00D8168C">
        <w:fldChar w:fldCharType="begin"/>
      </w:r>
      <w:r w:rsidR="00D8168C">
        <w:instrText xml:space="preserve"> SEQ Figure \* ARABIC </w:instrText>
      </w:r>
      <w:r w:rsidR="00D8168C">
        <w:fldChar w:fldCharType="separate"/>
      </w:r>
      <w:r w:rsidR="002D7666">
        <w:rPr>
          <w:noProof/>
        </w:rPr>
        <w:t>13</w:t>
      </w:r>
      <w:r w:rsidR="00D8168C">
        <w:rPr>
          <w:noProof/>
        </w:rPr>
        <w:fldChar w:fldCharType="end"/>
      </w:r>
      <w:r w:rsidRPr="007B7AD5">
        <w:t>:</w:t>
      </w:r>
      <w:r>
        <w:t xml:space="preserve"> Issue resolved</w:t>
      </w:r>
      <w:bookmarkEnd w:id="41"/>
      <w:r>
        <w:t xml:space="preserve"> </w:t>
      </w:r>
    </w:p>
    <w:p w14:paraId="36551704" w14:textId="77777777" w:rsidR="00F348DA" w:rsidRPr="00B703CB" w:rsidRDefault="00F348DA" w:rsidP="00F348DA">
      <w:r>
        <w:rPr>
          <w:noProof/>
        </w:rPr>
        <w:drawing>
          <wp:inline distT="0" distB="0" distL="0" distR="0" wp14:anchorId="577579E5" wp14:editId="3367B181">
            <wp:extent cx="5581650" cy="2219325"/>
            <wp:effectExtent l="0" t="0" r="0" b="9525"/>
            <wp:docPr id="7" name="Chart 7" descr="A pie chart displaying the proportion of issues that have been resolved. 84% yes, 9% no, the issue is ongoing, 7% no the issue was never resolv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60D22F" w14:textId="77777777" w:rsidR="00F348DA" w:rsidRPr="00BD3096" w:rsidRDefault="00F348DA" w:rsidP="00F348DA">
      <w:pPr>
        <w:pStyle w:val="Propcontent"/>
        <w:rPr>
          <w:rFonts w:eastAsia="Cambria" w:cs="Cambria"/>
          <w:i/>
          <w:iCs/>
          <w:color w:val="auto"/>
          <w:sz w:val="18"/>
          <w:szCs w:val="18"/>
          <w:lang w:eastAsia="en-AU"/>
        </w:rPr>
      </w:pPr>
      <w:r w:rsidRPr="00BD3096">
        <w:rPr>
          <w:rFonts w:eastAsia="Cambria" w:cs="Cambria"/>
          <w:i/>
          <w:iCs/>
          <w:color w:val="auto"/>
          <w:sz w:val="18"/>
          <w:szCs w:val="18"/>
          <w:lang w:eastAsia="en-AU"/>
        </w:rPr>
        <w:t>B14. Was this issue with [PROVIDER] ever resolved? Base: All respondents n=1,035</w:t>
      </w:r>
    </w:p>
    <w:p w14:paraId="126C5E32" w14:textId="77777777" w:rsidR="00F348DA" w:rsidRDefault="00F348DA" w:rsidP="00F348DA"/>
    <w:p w14:paraId="62666739" w14:textId="574BD568" w:rsidR="00F348DA" w:rsidRDefault="00F348DA" w:rsidP="00F348DA">
      <w:r>
        <w:t xml:space="preserve">Among the issues </w:t>
      </w:r>
      <w:r w:rsidR="00F86AEA">
        <w:t>on</w:t>
      </w:r>
      <w:r>
        <w:t xml:space="preserve"> NBN</w:t>
      </w:r>
      <w:r w:rsidR="00F86AEA">
        <w:t xml:space="preserve"> services</w:t>
      </w:r>
      <w:r>
        <w:t xml:space="preserve">, 83% were resolved and 10% </w:t>
      </w:r>
      <w:r w:rsidR="00F86AEA">
        <w:t>we</w:t>
      </w:r>
      <w:r>
        <w:t>re ongoing</w:t>
      </w:r>
      <w:r w:rsidR="00F86AEA">
        <w:t xml:space="preserve"> at the time of survey</w:t>
      </w:r>
      <w:r>
        <w:t xml:space="preserve">. </w:t>
      </w:r>
    </w:p>
    <w:p w14:paraId="1346D8A4" w14:textId="0C34C0A5" w:rsidR="00FB4601" w:rsidRDefault="00FB4601" w:rsidP="00F348DA">
      <w:r>
        <w:t xml:space="preserve">Of concern, respondents with a disability or impairment were significantly less likely to have had their issue resolved (77%). </w:t>
      </w:r>
    </w:p>
    <w:p w14:paraId="0D92E55B" w14:textId="18DDB070" w:rsidR="00F348DA" w:rsidRDefault="00FB4601" w:rsidP="00F348DA">
      <w:r>
        <w:t xml:space="preserve">Issue resolution did not vary significantly by provider. </w:t>
      </w:r>
    </w:p>
    <w:p w14:paraId="126DC088" w14:textId="77777777" w:rsidR="003118D9" w:rsidRDefault="003118D9" w:rsidP="0004483D">
      <w:pPr>
        <w:pStyle w:val="Heading1"/>
      </w:pPr>
      <w:bookmarkStart w:id="42" w:name="_Toc44423206"/>
      <w:r>
        <w:lastRenderedPageBreak/>
        <w:t>Conclusions</w:t>
      </w:r>
      <w:bookmarkEnd w:id="42"/>
    </w:p>
    <w:p w14:paraId="634BE8BA" w14:textId="3C7D15AD" w:rsidR="00004C80" w:rsidRDefault="00004C80" w:rsidP="002D7666">
      <w:pPr>
        <w:spacing w:line="276" w:lineRule="auto"/>
      </w:pPr>
      <w:r>
        <w:t>This research has calculated the average time it takes for consumers to contact their telecommunications provider in order to resolve an issue.</w:t>
      </w:r>
    </w:p>
    <w:p w14:paraId="399D84B6" w14:textId="56964CD3" w:rsidR="00040EF2" w:rsidRDefault="00C14231" w:rsidP="002D7666">
      <w:pPr>
        <w:spacing w:line="276" w:lineRule="auto"/>
      </w:pPr>
      <w:r>
        <w:t xml:space="preserve">Consumers remain subjected to long wait times when contacting their provider, particularly via phone. Consumers who </w:t>
      </w:r>
      <w:r w:rsidR="008730DA">
        <w:t>phoned</w:t>
      </w:r>
      <w:r>
        <w:t xml:space="preserve"> their provider to resolve an issue,</w:t>
      </w:r>
      <w:r w:rsidR="008730DA">
        <w:t xml:space="preserve"> spend over half (52%) of the call time on hold. In addition to this, on average, they need to call their provider 2.4 times before an issue is resolved. Th</w:t>
      </w:r>
      <w:r w:rsidR="00CD2138">
        <w:t>is</w:t>
      </w:r>
      <w:r w:rsidR="008730DA">
        <w:t xml:space="preserve"> equates to an average total time of 65 minutes and 5 seconds spent on the phone with their provider</w:t>
      </w:r>
      <w:r w:rsidR="00CD2138">
        <w:t>, to resolve one issue</w:t>
      </w:r>
      <w:r w:rsidR="008730DA">
        <w:t xml:space="preserve">. </w:t>
      </w:r>
    </w:p>
    <w:p w14:paraId="755098DD" w14:textId="3DFACBFE" w:rsidR="002C56AC" w:rsidRDefault="002C56AC" w:rsidP="002D7666">
      <w:pPr>
        <w:spacing w:line="276" w:lineRule="auto"/>
      </w:pPr>
      <w:r>
        <w:t xml:space="preserve">Considering that </w:t>
      </w:r>
      <w:r w:rsidR="003975D5">
        <w:t>calling</w:t>
      </w:r>
      <w:r>
        <w:t xml:space="preserve"> is the most popular means of contact and </w:t>
      </w:r>
      <w:r w:rsidR="00106346">
        <w:t>the</w:t>
      </w:r>
      <w:r>
        <w:t xml:space="preserve"> preferred method </w:t>
      </w:r>
      <w:r w:rsidR="00106346">
        <w:t>of</w:t>
      </w:r>
      <w:r>
        <w:t xml:space="preserve"> many consumers, the time it takes to resolve an issue via phone represents a</w:t>
      </w:r>
      <w:r w:rsidR="00D626A7">
        <w:t>n</w:t>
      </w:r>
      <w:r>
        <w:t xml:space="preserve"> </w:t>
      </w:r>
      <w:r w:rsidR="003975D5">
        <w:t>enormous</w:t>
      </w:r>
      <w:r>
        <w:t xml:space="preserve"> amount of time forgone.</w:t>
      </w:r>
    </w:p>
    <w:p w14:paraId="346AA0B8" w14:textId="0A6F444C" w:rsidR="008730DA" w:rsidRDefault="008730DA" w:rsidP="002D7666">
      <w:pPr>
        <w:spacing w:line="276" w:lineRule="auto"/>
      </w:pPr>
      <w:r>
        <w:t xml:space="preserve">In </w:t>
      </w:r>
      <w:r w:rsidR="00C14231">
        <w:t xml:space="preserve">comparison, those who contacted their </w:t>
      </w:r>
      <w:r>
        <w:t xml:space="preserve">provider via live chat spent </w:t>
      </w:r>
      <w:r w:rsidR="00AA54A8">
        <w:t xml:space="preserve">half the time of those who used phone. The total time spent on live chat was 37 minutes and 2 seconds, split over 2.3 chat sessions. </w:t>
      </w:r>
    </w:p>
    <w:p w14:paraId="699BCE61" w14:textId="1166CAF3" w:rsidR="002C56AC" w:rsidRDefault="002C56AC" w:rsidP="002D7666">
      <w:pPr>
        <w:spacing w:line="276" w:lineRule="auto"/>
      </w:pPr>
      <w:r>
        <w:t xml:space="preserve">The survey revealed significant differences </w:t>
      </w:r>
      <w:r w:rsidR="00A64D67">
        <w:t xml:space="preserve">between young people and older people when resolving a telecommunications issue. Young people are more likely to have an issue with their mobile service, less inclined to contact their provider by phone and carry out other tasks whilst contacting their provider. Older people are more likely to have issues with their fixed line internet service or their landline. </w:t>
      </w:r>
    </w:p>
    <w:p w14:paraId="532DF979" w14:textId="6647EBD6" w:rsidR="00AC0C99" w:rsidRDefault="00AC0C99" w:rsidP="002D7666">
      <w:pPr>
        <w:spacing w:line="276" w:lineRule="auto"/>
      </w:pPr>
      <w:r>
        <w:t>The results were fairly uniform amongst retail providers</w:t>
      </w:r>
      <w:r w:rsidR="00106346">
        <w:t>;</w:t>
      </w:r>
      <w:r>
        <w:t xml:space="preserve"> the number of calls it took to resolve an issue did not vary significantly between retail providers. However, calls to Vodafone were significantly shorter compared to other retailers. The number and length of live chat conversations did not vary significantly by provider either. </w:t>
      </w:r>
    </w:p>
    <w:p w14:paraId="1C50DB39" w14:textId="4125375B" w:rsidR="00AC0C99" w:rsidRDefault="00AC0C99" w:rsidP="002D7666">
      <w:pPr>
        <w:spacing w:line="276" w:lineRule="auto"/>
      </w:pPr>
      <w:r>
        <w:t>There was some variation between retailers and how consumers contacted them. For example, Optus customers were more likely to use live chat as a contact method and use two types of methods of contact. Vodafone customers were more likely to go into a store to resolve an issue compared to other retailers. TPG/ iiNet customers were more likely to contact their provider using one method only.</w:t>
      </w:r>
    </w:p>
    <w:p w14:paraId="338BDA43" w14:textId="47240E83" w:rsidR="002C56AC" w:rsidRDefault="002C56AC" w:rsidP="00C14231"/>
    <w:p w14:paraId="4D4D915A" w14:textId="77777777" w:rsidR="002D7666" w:rsidRDefault="002D7666" w:rsidP="00C14231"/>
    <w:p w14:paraId="347BC8CF" w14:textId="77777777" w:rsidR="009471A4" w:rsidRDefault="009471A4" w:rsidP="00C14231"/>
    <w:p w14:paraId="41409FF0" w14:textId="10E43920" w:rsidR="002C56AC" w:rsidRPr="00EF0FBA" w:rsidRDefault="002C56AC" w:rsidP="00653C80">
      <w:pPr>
        <w:pStyle w:val="Heading2"/>
      </w:pPr>
      <w:bookmarkStart w:id="43" w:name="_Toc44423207"/>
      <w:r>
        <w:lastRenderedPageBreak/>
        <w:t>Areas for further research</w:t>
      </w:r>
      <w:bookmarkEnd w:id="43"/>
    </w:p>
    <w:p w14:paraId="1E1753A9" w14:textId="03EC3405" w:rsidR="002C56AC" w:rsidRDefault="002C56AC" w:rsidP="002D7666">
      <w:pPr>
        <w:spacing w:line="276" w:lineRule="auto"/>
      </w:pPr>
      <w:r>
        <w:t xml:space="preserve">The results show that when consumers use live chat, it takes less time and is more effective than phoning a provider. More research is required to understand the reasons behind this. Are consumers using different means of contact depending on the complexity of their issue or is it simply a preference to one method over another? </w:t>
      </w:r>
      <w:r w:rsidR="00F51ECD">
        <w:t>If it is possible to resolve complex issues over live chat, and this can be done quicker</w:t>
      </w:r>
      <w:r w:rsidR="00D626A7">
        <w:t>,</w:t>
      </w:r>
      <w:r w:rsidR="00F51ECD">
        <w:t xml:space="preserve"> perhaps more could be done to encourage consumers </w:t>
      </w:r>
      <w:r w:rsidR="00D626A7">
        <w:t xml:space="preserve">to use this particular method of contact. If only complex issues can be solved by talking over the phone, this highlights the need to reduce phone call wait times. </w:t>
      </w:r>
    </w:p>
    <w:p w14:paraId="14A112AA" w14:textId="18C879F3" w:rsidR="00D626A7" w:rsidRDefault="00D626A7" w:rsidP="002D7666">
      <w:pPr>
        <w:spacing w:line="276" w:lineRule="auto"/>
      </w:pPr>
      <w:r>
        <w:t xml:space="preserve">The results highlight how much time consumers spend trying to resolve a telecommunications issue. Analysis is necessary to quantify the economic cost this creates. Being able to quantify the cost of time in this way will be a useful measure of consumer harm caused by poor customer service. </w:t>
      </w:r>
    </w:p>
    <w:p w14:paraId="200ADD46" w14:textId="665CCF28" w:rsidR="007850D6" w:rsidRDefault="00D626A7" w:rsidP="002D7666">
      <w:pPr>
        <w:spacing w:line="276" w:lineRule="auto"/>
      </w:pPr>
      <w:r>
        <w:t>Lastly, it is not only consumers who are harmed by time wasted trying to resolve an issue</w:t>
      </w:r>
      <w:r w:rsidR="00AF6D9C">
        <w:t>, but small businesses as well</w:t>
      </w:r>
      <w:r>
        <w:t xml:space="preserve">. Future research should explore the impacts of time wasted trying to resolve a telecommunications issue for small businesses.  </w:t>
      </w:r>
    </w:p>
    <w:p w14:paraId="08531A04" w14:textId="55E5A3C6" w:rsidR="00004C80" w:rsidRDefault="00004C80" w:rsidP="00B11E1C"/>
    <w:p w14:paraId="7621774B" w14:textId="42FF96DA" w:rsidR="007850D6" w:rsidRDefault="007850D6" w:rsidP="00B11E1C"/>
    <w:p w14:paraId="12C91F7F" w14:textId="3DE15F21" w:rsidR="002D7666" w:rsidRPr="002D7666" w:rsidRDefault="00BD7B93" w:rsidP="002D7666">
      <w:pPr>
        <w:pStyle w:val="Heading1"/>
      </w:pPr>
      <w:bookmarkStart w:id="44" w:name="_Toc44423208"/>
      <w:r>
        <w:lastRenderedPageBreak/>
        <w:t>Appendix</w:t>
      </w:r>
      <w:r w:rsidR="002D7666">
        <w:t>: Questionnaire</w:t>
      </w:r>
      <w:bookmarkEnd w:id="44"/>
      <w:r w:rsidR="002D7666">
        <w:t xml:space="preserve"> </w:t>
      </w:r>
    </w:p>
    <w:p w14:paraId="0C195218" w14:textId="77777777" w:rsidR="002D7666" w:rsidRPr="002D7666" w:rsidRDefault="002D7666" w:rsidP="002D7666">
      <w:pPr>
        <w:pBdr>
          <w:top w:val="single" w:sz="4" w:space="1" w:color="auto"/>
          <w:left w:val="single" w:sz="4" w:space="1" w:color="auto"/>
          <w:bottom w:val="single" w:sz="4" w:space="1" w:color="auto"/>
          <w:right w:val="single" w:sz="4" w:space="4" w:color="auto"/>
        </w:pBdr>
        <w:shd w:val="clear" w:color="auto" w:fill="FFC000"/>
        <w:ind w:left="-142"/>
        <w:rPr>
          <w:b/>
        </w:rPr>
      </w:pPr>
      <w:r w:rsidRPr="002D7666">
        <w:rPr>
          <w:b/>
          <w:szCs w:val="18"/>
        </w:rPr>
        <w:t>SURVEY INTRODUCTION</w:t>
      </w:r>
    </w:p>
    <w:p w14:paraId="3A48F29F" w14:textId="77777777" w:rsidR="002D7666" w:rsidRPr="002D7666" w:rsidRDefault="002D7666" w:rsidP="002D7666">
      <w:pPr>
        <w:rPr>
          <w:sz w:val="20"/>
          <w:szCs w:val="18"/>
        </w:rPr>
      </w:pPr>
      <w:r w:rsidRPr="002D7666">
        <w:rPr>
          <w:rStyle w:val="PROGRAMMINGChar"/>
          <w:sz w:val="20"/>
          <w:szCs w:val="20"/>
        </w:rPr>
        <w:t xml:space="preserve">[ALL] </w:t>
      </w:r>
      <w:r w:rsidRPr="002D7666">
        <w:rPr>
          <w:sz w:val="20"/>
          <w:szCs w:val="18"/>
        </w:rPr>
        <w:t xml:space="preserve">Thank you for agreeing to participate in this research project. The survey should take no more than 10 minutes to complete. </w:t>
      </w:r>
    </w:p>
    <w:p w14:paraId="28F46ADE" w14:textId="0A0B4038" w:rsidR="002D7666" w:rsidRPr="002D7666" w:rsidRDefault="002D7666" w:rsidP="002D7666">
      <w:pPr>
        <w:rPr>
          <w:sz w:val="20"/>
          <w:szCs w:val="18"/>
        </w:rPr>
      </w:pPr>
      <w:r w:rsidRPr="002D7666">
        <w:rPr>
          <w:sz w:val="20"/>
          <w:szCs w:val="18"/>
        </w:rPr>
        <w:t>Please take your time completing the survey. Read each question carefully and follow the instructions provided to record your responses. Please use the buttons at the bottom of each page to move through the survey, do not use the back or forward buttons in your browser.</w:t>
      </w:r>
    </w:p>
    <w:p w14:paraId="00AF0D6B" w14:textId="6CAB65E7" w:rsidR="002D7666" w:rsidRPr="002D7666" w:rsidRDefault="002D7666" w:rsidP="002D7666">
      <w:pPr>
        <w:rPr>
          <w:sz w:val="20"/>
          <w:szCs w:val="18"/>
        </w:rPr>
      </w:pPr>
      <w:r w:rsidRPr="002D7666">
        <w:rPr>
          <w:sz w:val="20"/>
          <w:szCs w:val="18"/>
        </w:rPr>
        <w:t xml:space="preserve">We would like to remind you that there are no right or wrong answers – it’s your own thoughts and opinions that matter. </w:t>
      </w:r>
    </w:p>
    <w:p w14:paraId="3096B35A" w14:textId="06714CA7" w:rsidR="002D7666" w:rsidRPr="002D7666" w:rsidRDefault="002D7666" w:rsidP="002D7666">
      <w:pPr>
        <w:rPr>
          <w:sz w:val="20"/>
          <w:szCs w:val="18"/>
        </w:rPr>
      </w:pPr>
      <w:r w:rsidRPr="002D7666">
        <w:rPr>
          <w:sz w:val="20"/>
          <w:szCs w:val="18"/>
        </w:rPr>
        <w:t xml:space="preserve">All the answers that you provide will be treated as confidential with results only reported on in a de-identified and aggregated format. </w:t>
      </w:r>
    </w:p>
    <w:p w14:paraId="3D9EE71C" w14:textId="00E83D50" w:rsidR="002D7666" w:rsidRPr="002D7666" w:rsidRDefault="002D7666" w:rsidP="002D7666">
      <w:pPr>
        <w:rPr>
          <w:color w:val="292929"/>
          <w:sz w:val="20"/>
          <w:szCs w:val="18"/>
        </w:rPr>
      </w:pPr>
      <w:r w:rsidRPr="002D7666">
        <w:rPr>
          <w:color w:val="292929"/>
          <w:sz w:val="20"/>
          <w:szCs w:val="18"/>
        </w:rPr>
        <w:t>Please click on “next” to enter the survey.</w:t>
      </w:r>
    </w:p>
    <w:p w14:paraId="1414FAE9" w14:textId="77777777" w:rsidR="002D7666" w:rsidRPr="002D7666" w:rsidRDefault="002D7666" w:rsidP="002D7666">
      <w:pPr>
        <w:pBdr>
          <w:top w:val="single" w:sz="4" w:space="1" w:color="auto"/>
          <w:left w:val="single" w:sz="4" w:space="0" w:color="auto"/>
          <w:bottom w:val="single" w:sz="4" w:space="1" w:color="auto"/>
          <w:right w:val="single" w:sz="4" w:space="4" w:color="auto"/>
        </w:pBdr>
        <w:shd w:val="clear" w:color="auto" w:fill="FFC000"/>
        <w:ind w:left="-142"/>
        <w:rPr>
          <w:b/>
          <w:szCs w:val="18"/>
        </w:rPr>
      </w:pPr>
      <w:r w:rsidRPr="002D7666">
        <w:rPr>
          <w:b/>
          <w:szCs w:val="18"/>
        </w:rPr>
        <w:t>SCREENER</w:t>
      </w:r>
    </w:p>
    <w:p w14:paraId="5532378B" w14:textId="6884E766" w:rsidR="002D7666" w:rsidRPr="002D7666" w:rsidRDefault="002D7666" w:rsidP="002D7666">
      <w:pPr>
        <w:rPr>
          <w:sz w:val="20"/>
          <w:szCs w:val="18"/>
        </w:rPr>
      </w:pPr>
      <w:r>
        <w:rPr>
          <w:sz w:val="20"/>
          <w:szCs w:val="18"/>
        </w:rPr>
        <w:br/>
      </w:r>
      <w:r w:rsidRPr="002D7666">
        <w:rPr>
          <w:sz w:val="20"/>
          <w:szCs w:val="18"/>
        </w:rPr>
        <w:t xml:space="preserve">To start, we would like to ask some questions about you. </w:t>
      </w:r>
    </w:p>
    <w:p w14:paraId="0289B135" w14:textId="77777777" w:rsidR="002D7666" w:rsidRPr="002D7666" w:rsidRDefault="002D7666" w:rsidP="002D7666">
      <w:pPr>
        <w:pStyle w:val="PROGRAMMING"/>
        <w:rPr>
          <w:sz w:val="20"/>
          <w:szCs w:val="20"/>
          <w:lang w:eastAsia="en-US"/>
        </w:rPr>
      </w:pPr>
      <w:r w:rsidRPr="002D7666">
        <w:rPr>
          <w:sz w:val="20"/>
          <w:szCs w:val="20"/>
          <w:lang w:eastAsia="en-US"/>
        </w:rPr>
        <w:t>ASK ALL</w:t>
      </w:r>
    </w:p>
    <w:p w14:paraId="775FEC55" w14:textId="77777777" w:rsidR="002D7666" w:rsidRPr="002D7666" w:rsidRDefault="002D7666" w:rsidP="002D7666">
      <w:pPr>
        <w:pStyle w:val="SectionA"/>
        <w:rPr>
          <w:sz w:val="20"/>
          <w:szCs w:val="20"/>
        </w:rPr>
      </w:pPr>
      <w:r w:rsidRPr="002D7666">
        <w:rPr>
          <w:sz w:val="20"/>
          <w:szCs w:val="20"/>
        </w:rPr>
        <w:t>Please indicate your gender…</w:t>
      </w:r>
      <w:r w:rsidRPr="002D7666">
        <w:rPr>
          <w:rStyle w:val="PROGRAMMINGChar"/>
          <w:rFonts w:cs="Times New Roman"/>
          <w:sz w:val="20"/>
          <w:szCs w:val="20"/>
        </w:rPr>
        <w:t>[S/R]</w:t>
      </w:r>
    </w:p>
    <w:p w14:paraId="35FA6DEC" w14:textId="77777777" w:rsidR="002D7666" w:rsidRPr="002D7666" w:rsidRDefault="002D7666" w:rsidP="002D7666">
      <w:pPr>
        <w:pStyle w:val="Codes"/>
        <w:numPr>
          <w:ilvl w:val="0"/>
          <w:numId w:val="22"/>
        </w:numPr>
        <w:rPr>
          <w:sz w:val="20"/>
          <w:szCs w:val="20"/>
        </w:rPr>
      </w:pPr>
      <w:r w:rsidRPr="002D7666">
        <w:rPr>
          <w:sz w:val="20"/>
          <w:szCs w:val="20"/>
        </w:rPr>
        <w:t>Male</w:t>
      </w:r>
      <w:r w:rsidRPr="002D7666">
        <w:rPr>
          <w:sz w:val="20"/>
          <w:szCs w:val="20"/>
        </w:rPr>
        <w:tab/>
      </w:r>
    </w:p>
    <w:p w14:paraId="6357B6A5" w14:textId="77777777" w:rsidR="002D7666" w:rsidRPr="002D7666" w:rsidRDefault="002D7666" w:rsidP="002D7666">
      <w:pPr>
        <w:pStyle w:val="Codes"/>
        <w:rPr>
          <w:sz w:val="20"/>
          <w:szCs w:val="20"/>
        </w:rPr>
      </w:pPr>
      <w:r w:rsidRPr="002D7666">
        <w:rPr>
          <w:sz w:val="20"/>
          <w:szCs w:val="20"/>
        </w:rPr>
        <w:t>Female</w:t>
      </w:r>
    </w:p>
    <w:p w14:paraId="3706D5D2" w14:textId="77777777" w:rsidR="002D7666" w:rsidRPr="002D7666" w:rsidRDefault="002D7666" w:rsidP="002D7666">
      <w:pPr>
        <w:pStyle w:val="Codes"/>
        <w:rPr>
          <w:sz w:val="20"/>
          <w:szCs w:val="20"/>
        </w:rPr>
      </w:pPr>
      <w:r w:rsidRPr="002D7666">
        <w:rPr>
          <w:sz w:val="20"/>
          <w:szCs w:val="20"/>
          <w:lang w:val="en-AU"/>
        </w:rPr>
        <w:t>Other</w:t>
      </w:r>
    </w:p>
    <w:p w14:paraId="1C45B920" w14:textId="77777777" w:rsidR="002D7666" w:rsidRPr="002D7666" w:rsidRDefault="002D7666" w:rsidP="002D7666">
      <w:pPr>
        <w:pStyle w:val="Codes"/>
        <w:rPr>
          <w:sz w:val="20"/>
          <w:szCs w:val="20"/>
        </w:rPr>
      </w:pPr>
      <w:r w:rsidRPr="002D7666">
        <w:rPr>
          <w:sz w:val="20"/>
          <w:szCs w:val="20"/>
          <w:lang w:val="en-AU"/>
        </w:rPr>
        <w:t>Prefer not to say</w:t>
      </w:r>
    </w:p>
    <w:p w14:paraId="39DBC051" w14:textId="77777777" w:rsidR="002D7666" w:rsidRPr="002D7666" w:rsidRDefault="002D7666" w:rsidP="002D7666">
      <w:pPr>
        <w:pStyle w:val="PROGRAMMING"/>
        <w:rPr>
          <w:sz w:val="20"/>
          <w:szCs w:val="20"/>
          <w:lang w:eastAsia="en-US"/>
        </w:rPr>
      </w:pPr>
      <w:r w:rsidRPr="002D7666">
        <w:rPr>
          <w:sz w:val="20"/>
          <w:szCs w:val="20"/>
          <w:lang w:eastAsia="en-US"/>
        </w:rPr>
        <w:t>ASK ALL</w:t>
      </w:r>
    </w:p>
    <w:p w14:paraId="3E6DA60A" w14:textId="77777777" w:rsidR="002D7666" w:rsidRPr="002D7666" w:rsidRDefault="002D7666" w:rsidP="002D7666">
      <w:pPr>
        <w:pStyle w:val="SectionA"/>
        <w:rPr>
          <w:sz w:val="20"/>
          <w:szCs w:val="20"/>
        </w:rPr>
      </w:pPr>
      <w:r w:rsidRPr="002D7666">
        <w:rPr>
          <w:sz w:val="20"/>
          <w:szCs w:val="20"/>
        </w:rPr>
        <w:t xml:space="preserve">Which of the following age brackets do you belong in? </w:t>
      </w:r>
      <w:r w:rsidRPr="002D7666">
        <w:rPr>
          <w:rStyle w:val="PROGRAMMINGChar"/>
          <w:rFonts w:cs="Times New Roman"/>
          <w:sz w:val="20"/>
          <w:szCs w:val="20"/>
        </w:rPr>
        <w:t>[S/R]</w:t>
      </w:r>
    </w:p>
    <w:p w14:paraId="0F879378" w14:textId="77777777" w:rsidR="002D7666" w:rsidRPr="002D7666" w:rsidRDefault="002D7666" w:rsidP="002D7666">
      <w:pPr>
        <w:pStyle w:val="Codes"/>
        <w:numPr>
          <w:ilvl w:val="0"/>
          <w:numId w:val="23"/>
        </w:numPr>
        <w:rPr>
          <w:sz w:val="20"/>
          <w:szCs w:val="20"/>
        </w:rPr>
      </w:pPr>
      <w:r w:rsidRPr="002D7666">
        <w:rPr>
          <w:sz w:val="20"/>
          <w:szCs w:val="20"/>
        </w:rPr>
        <w:t xml:space="preserve">Under 18 - </w:t>
      </w:r>
      <w:r w:rsidRPr="002D7666">
        <w:rPr>
          <w:rStyle w:val="PROGRAMMINGChar"/>
          <w:rFonts w:cs="Times New Roman"/>
          <w:sz w:val="20"/>
          <w:szCs w:val="20"/>
        </w:rPr>
        <w:t>TERMINATE</w:t>
      </w:r>
    </w:p>
    <w:p w14:paraId="5F312128" w14:textId="77777777" w:rsidR="002D7666" w:rsidRPr="002D7666" w:rsidRDefault="002D7666" w:rsidP="002D7666">
      <w:pPr>
        <w:pStyle w:val="Codes"/>
        <w:numPr>
          <w:ilvl w:val="0"/>
          <w:numId w:val="23"/>
        </w:numPr>
        <w:rPr>
          <w:sz w:val="20"/>
          <w:szCs w:val="20"/>
        </w:rPr>
      </w:pPr>
      <w:r w:rsidRPr="002D7666">
        <w:rPr>
          <w:sz w:val="20"/>
          <w:szCs w:val="20"/>
        </w:rPr>
        <w:t xml:space="preserve">18-24 </w:t>
      </w:r>
    </w:p>
    <w:p w14:paraId="7AD1EF11" w14:textId="77777777" w:rsidR="002D7666" w:rsidRPr="002D7666" w:rsidRDefault="002D7666" w:rsidP="002D7666">
      <w:pPr>
        <w:pStyle w:val="Codes"/>
        <w:numPr>
          <w:ilvl w:val="0"/>
          <w:numId w:val="23"/>
        </w:numPr>
        <w:rPr>
          <w:sz w:val="20"/>
          <w:szCs w:val="20"/>
        </w:rPr>
      </w:pPr>
      <w:r w:rsidRPr="002D7666">
        <w:rPr>
          <w:sz w:val="20"/>
          <w:szCs w:val="20"/>
        </w:rPr>
        <w:t xml:space="preserve">25-34 </w:t>
      </w:r>
    </w:p>
    <w:p w14:paraId="62CD62D3" w14:textId="77777777" w:rsidR="002D7666" w:rsidRPr="002D7666" w:rsidRDefault="002D7666" w:rsidP="002D7666">
      <w:pPr>
        <w:pStyle w:val="Codes"/>
        <w:numPr>
          <w:ilvl w:val="0"/>
          <w:numId w:val="23"/>
        </w:numPr>
        <w:rPr>
          <w:sz w:val="20"/>
          <w:szCs w:val="20"/>
        </w:rPr>
      </w:pPr>
      <w:r w:rsidRPr="002D7666">
        <w:rPr>
          <w:sz w:val="20"/>
          <w:szCs w:val="20"/>
        </w:rPr>
        <w:t>35-44</w:t>
      </w:r>
    </w:p>
    <w:p w14:paraId="7C551808" w14:textId="77777777" w:rsidR="002D7666" w:rsidRPr="002D7666" w:rsidRDefault="002D7666" w:rsidP="002D7666">
      <w:pPr>
        <w:pStyle w:val="Codes"/>
        <w:numPr>
          <w:ilvl w:val="0"/>
          <w:numId w:val="23"/>
        </w:numPr>
        <w:rPr>
          <w:sz w:val="20"/>
          <w:szCs w:val="20"/>
        </w:rPr>
      </w:pPr>
      <w:r w:rsidRPr="002D7666">
        <w:rPr>
          <w:sz w:val="20"/>
          <w:szCs w:val="20"/>
        </w:rPr>
        <w:t>45-54</w:t>
      </w:r>
    </w:p>
    <w:p w14:paraId="6787F3E0" w14:textId="77777777" w:rsidR="002D7666" w:rsidRPr="002D7666" w:rsidRDefault="002D7666" w:rsidP="002D7666">
      <w:pPr>
        <w:pStyle w:val="Codes"/>
        <w:numPr>
          <w:ilvl w:val="0"/>
          <w:numId w:val="23"/>
        </w:numPr>
        <w:rPr>
          <w:sz w:val="20"/>
          <w:szCs w:val="20"/>
        </w:rPr>
      </w:pPr>
      <w:r w:rsidRPr="002D7666">
        <w:rPr>
          <w:sz w:val="20"/>
          <w:szCs w:val="20"/>
        </w:rPr>
        <w:t>55-64</w:t>
      </w:r>
    </w:p>
    <w:p w14:paraId="65A3B3B6" w14:textId="77777777" w:rsidR="002D7666" w:rsidRPr="002D7666" w:rsidRDefault="002D7666" w:rsidP="002D7666">
      <w:pPr>
        <w:pStyle w:val="Codes"/>
        <w:numPr>
          <w:ilvl w:val="0"/>
          <w:numId w:val="23"/>
        </w:numPr>
        <w:rPr>
          <w:sz w:val="20"/>
          <w:szCs w:val="20"/>
        </w:rPr>
      </w:pPr>
      <w:r w:rsidRPr="002D7666">
        <w:rPr>
          <w:sz w:val="20"/>
          <w:szCs w:val="20"/>
        </w:rPr>
        <w:t>65+</w:t>
      </w:r>
    </w:p>
    <w:p w14:paraId="54323711" w14:textId="77777777" w:rsidR="002D7666" w:rsidRPr="002D7666" w:rsidRDefault="002D7666" w:rsidP="002D7666">
      <w:pPr>
        <w:pStyle w:val="Codes"/>
        <w:rPr>
          <w:rStyle w:val="PROGRAMMINGChar"/>
          <w:rFonts w:cs="Times New Roman"/>
          <w:b w:val="0"/>
          <w:sz w:val="20"/>
          <w:szCs w:val="20"/>
        </w:rPr>
      </w:pPr>
      <w:r w:rsidRPr="002D7666">
        <w:rPr>
          <w:sz w:val="20"/>
          <w:szCs w:val="20"/>
        </w:rPr>
        <w:t xml:space="preserve">Prefer not to say- </w:t>
      </w:r>
      <w:r w:rsidRPr="002D7666">
        <w:rPr>
          <w:rStyle w:val="PROGRAMMINGChar"/>
          <w:rFonts w:cs="Times New Roman"/>
          <w:sz w:val="20"/>
          <w:szCs w:val="20"/>
        </w:rPr>
        <w:t>TERMINATE</w:t>
      </w:r>
    </w:p>
    <w:p w14:paraId="25775ADF" w14:textId="77777777" w:rsidR="002D7666" w:rsidRPr="002D7666" w:rsidRDefault="002D7666" w:rsidP="002D7666">
      <w:pPr>
        <w:pStyle w:val="Codes"/>
        <w:numPr>
          <w:ilvl w:val="0"/>
          <w:numId w:val="0"/>
        </w:numPr>
        <w:rPr>
          <w:rStyle w:val="PROGRAMMINGChar"/>
          <w:rFonts w:cs="Times New Roman"/>
          <w:sz w:val="20"/>
          <w:szCs w:val="20"/>
        </w:rPr>
      </w:pPr>
    </w:p>
    <w:p w14:paraId="6EE5F2BA" w14:textId="77777777" w:rsidR="002D7666" w:rsidRPr="002D7666" w:rsidRDefault="002D7666" w:rsidP="002D7666">
      <w:pPr>
        <w:pStyle w:val="PROGRAMMING"/>
        <w:rPr>
          <w:sz w:val="20"/>
          <w:szCs w:val="20"/>
          <w:lang w:eastAsia="en-US"/>
        </w:rPr>
      </w:pPr>
      <w:r w:rsidRPr="002D7666">
        <w:rPr>
          <w:sz w:val="20"/>
          <w:szCs w:val="20"/>
          <w:lang w:eastAsia="en-US"/>
        </w:rPr>
        <w:lastRenderedPageBreak/>
        <w:t>ASK ALL</w:t>
      </w:r>
    </w:p>
    <w:p w14:paraId="069DC1FC" w14:textId="77777777" w:rsidR="002D7666" w:rsidRPr="002D7666" w:rsidRDefault="002D7666" w:rsidP="002D7666">
      <w:pPr>
        <w:pStyle w:val="SectionA"/>
        <w:rPr>
          <w:sz w:val="20"/>
          <w:szCs w:val="20"/>
        </w:rPr>
      </w:pPr>
      <w:r w:rsidRPr="002D7666">
        <w:rPr>
          <w:sz w:val="20"/>
          <w:szCs w:val="20"/>
          <w:lang w:val="en-US"/>
        </w:rPr>
        <w:t>Please enter your postcode</w:t>
      </w:r>
      <w:r w:rsidRPr="002D7666">
        <w:rPr>
          <w:sz w:val="20"/>
          <w:szCs w:val="20"/>
        </w:rPr>
        <w:t>…</w:t>
      </w:r>
      <w:r w:rsidRPr="002D7666">
        <w:rPr>
          <w:rStyle w:val="PROGRAMMINGChar"/>
          <w:rFonts w:cs="Times New Roman"/>
          <w:sz w:val="20"/>
          <w:szCs w:val="20"/>
        </w:rPr>
        <w:t>[O/E]</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tblGrid>
      <w:tr w:rsidR="002D7666" w:rsidRPr="002D7666" w14:paraId="21D10294" w14:textId="77777777" w:rsidTr="002D7666">
        <w:trPr>
          <w:trHeight w:val="377"/>
        </w:trPr>
        <w:tc>
          <w:tcPr>
            <w:tcW w:w="2339" w:type="dxa"/>
            <w:tcBorders>
              <w:top w:val="single" w:sz="4" w:space="0" w:color="auto"/>
              <w:left w:val="single" w:sz="4" w:space="0" w:color="auto"/>
              <w:bottom w:val="single" w:sz="4" w:space="0" w:color="auto"/>
              <w:right w:val="single" w:sz="4" w:space="0" w:color="auto"/>
            </w:tcBorders>
          </w:tcPr>
          <w:p w14:paraId="6D279020" w14:textId="77777777" w:rsidR="002D7666" w:rsidRPr="002D7666" w:rsidRDefault="002D7666">
            <w:pPr>
              <w:pStyle w:val="Codes"/>
              <w:numPr>
                <w:ilvl w:val="0"/>
                <w:numId w:val="0"/>
              </w:numPr>
              <w:rPr>
                <w:sz w:val="20"/>
                <w:szCs w:val="20"/>
              </w:rPr>
            </w:pPr>
          </w:p>
        </w:tc>
      </w:tr>
    </w:tbl>
    <w:p w14:paraId="6A5CB16B" w14:textId="77777777" w:rsidR="002D7666" w:rsidRPr="002D7666" w:rsidRDefault="002D7666" w:rsidP="002D7666">
      <w:pPr>
        <w:pStyle w:val="PROGRAMMING"/>
        <w:rPr>
          <w:rFonts w:cs="Times New Roman"/>
          <w:color w:val="FF0000"/>
          <w:sz w:val="20"/>
          <w:szCs w:val="20"/>
          <w:lang w:eastAsia="en-US"/>
        </w:rPr>
      </w:pPr>
      <w:r w:rsidRPr="002D7666">
        <w:rPr>
          <w:color w:val="FF0000"/>
          <w:sz w:val="20"/>
          <w:szCs w:val="20"/>
          <w:lang w:eastAsia="en-US"/>
        </w:rPr>
        <w:t>HIDDEN QUESTION – RECODE A3 INTO A4</w:t>
      </w:r>
    </w:p>
    <w:p w14:paraId="010F44EB" w14:textId="77777777" w:rsidR="002D7666" w:rsidRPr="002D7666" w:rsidRDefault="002D7666" w:rsidP="002D7666">
      <w:pPr>
        <w:pStyle w:val="SectionA"/>
        <w:rPr>
          <w:sz w:val="20"/>
          <w:szCs w:val="20"/>
        </w:rPr>
      </w:pPr>
      <w:r w:rsidRPr="002D7666">
        <w:rPr>
          <w:sz w:val="20"/>
          <w:szCs w:val="20"/>
          <w:lang w:val="en-US"/>
        </w:rPr>
        <w:t xml:space="preserve">Location classification </w:t>
      </w:r>
    </w:p>
    <w:p w14:paraId="41D3A631" w14:textId="77777777" w:rsidR="002D7666" w:rsidRPr="002D7666" w:rsidRDefault="002D7666" w:rsidP="002D7666">
      <w:pPr>
        <w:pStyle w:val="Codes"/>
        <w:numPr>
          <w:ilvl w:val="0"/>
          <w:numId w:val="24"/>
        </w:numPr>
        <w:rPr>
          <w:sz w:val="20"/>
          <w:szCs w:val="20"/>
        </w:rPr>
      </w:pPr>
      <w:r w:rsidRPr="002D7666">
        <w:rPr>
          <w:sz w:val="20"/>
          <w:szCs w:val="20"/>
          <w:lang w:val="en-US"/>
        </w:rPr>
        <w:t xml:space="preserve">Sydney </w:t>
      </w:r>
    </w:p>
    <w:p w14:paraId="6F9B6FD4" w14:textId="77777777" w:rsidR="002D7666" w:rsidRPr="002D7666" w:rsidRDefault="002D7666" w:rsidP="002D7666">
      <w:pPr>
        <w:pStyle w:val="Codes"/>
        <w:numPr>
          <w:ilvl w:val="0"/>
          <w:numId w:val="23"/>
        </w:numPr>
        <w:rPr>
          <w:sz w:val="20"/>
          <w:szCs w:val="20"/>
        </w:rPr>
      </w:pPr>
      <w:r w:rsidRPr="002D7666">
        <w:rPr>
          <w:sz w:val="20"/>
          <w:szCs w:val="20"/>
          <w:lang w:val="en-US"/>
        </w:rPr>
        <w:t>Rest of NSW</w:t>
      </w:r>
    </w:p>
    <w:p w14:paraId="391E0F01" w14:textId="77777777" w:rsidR="002D7666" w:rsidRPr="002D7666" w:rsidRDefault="002D7666" w:rsidP="002D7666">
      <w:pPr>
        <w:pStyle w:val="Codes"/>
        <w:numPr>
          <w:ilvl w:val="0"/>
          <w:numId w:val="23"/>
        </w:numPr>
        <w:rPr>
          <w:sz w:val="20"/>
          <w:szCs w:val="20"/>
        </w:rPr>
      </w:pPr>
      <w:r w:rsidRPr="002D7666">
        <w:rPr>
          <w:sz w:val="20"/>
          <w:szCs w:val="20"/>
          <w:lang w:val="en-US"/>
        </w:rPr>
        <w:t>Melbourne</w:t>
      </w:r>
    </w:p>
    <w:p w14:paraId="51325DEC" w14:textId="77777777" w:rsidR="002D7666" w:rsidRPr="002D7666" w:rsidRDefault="002D7666" w:rsidP="002D7666">
      <w:pPr>
        <w:pStyle w:val="Codes"/>
        <w:numPr>
          <w:ilvl w:val="0"/>
          <w:numId w:val="23"/>
        </w:numPr>
        <w:rPr>
          <w:sz w:val="20"/>
          <w:szCs w:val="20"/>
        </w:rPr>
      </w:pPr>
      <w:r w:rsidRPr="002D7666">
        <w:rPr>
          <w:sz w:val="20"/>
          <w:szCs w:val="20"/>
          <w:lang w:val="en-US"/>
        </w:rPr>
        <w:t>Rest of VIC</w:t>
      </w:r>
    </w:p>
    <w:p w14:paraId="144A084B" w14:textId="77777777" w:rsidR="002D7666" w:rsidRPr="002D7666" w:rsidRDefault="002D7666" w:rsidP="002D7666">
      <w:pPr>
        <w:pStyle w:val="Codes"/>
        <w:numPr>
          <w:ilvl w:val="0"/>
          <w:numId w:val="23"/>
        </w:numPr>
        <w:rPr>
          <w:sz w:val="20"/>
          <w:szCs w:val="20"/>
        </w:rPr>
      </w:pPr>
      <w:r w:rsidRPr="002D7666">
        <w:rPr>
          <w:sz w:val="20"/>
          <w:szCs w:val="20"/>
          <w:lang w:val="en-US"/>
        </w:rPr>
        <w:t>Brisbane</w:t>
      </w:r>
    </w:p>
    <w:p w14:paraId="772CEBC0" w14:textId="77777777" w:rsidR="002D7666" w:rsidRPr="002D7666" w:rsidRDefault="002D7666" w:rsidP="002D7666">
      <w:pPr>
        <w:pStyle w:val="Codes"/>
        <w:numPr>
          <w:ilvl w:val="0"/>
          <w:numId w:val="23"/>
        </w:numPr>
        <w:rPr>
          <w:sz w:val="20"/>
          <w:szCs w:val="20"/>
        </w:rPr>
      </w:pPr>
      <w:r w:rsidRPr="002D7666">
        <w:rPr>
          <w:sz w:val="20"/>
          <w:szCs w:val="20"/>
          <w:lang w:val="en-US"/>
        </w:rPr>
        <w:t>Rest of QLD</w:t>
      </w:r>
    </w:p>
    <w:p w14:paraId="115D2209" w14:textId="77777777" w:rsidR="002D7666" w:rsidRPr="002D7666" w:rsidRDefault="002D7666" w:rsidP="002D7666">
      <w:pPr>
        <w:pStyle w:val="Codes"/>
        <w:numPr>
          <w:ilvl w:val="0"/>
          <w:numId w:val="23"/>
        </w:numPr>
        <w:rPr>
          <w:sz w:val="20"/>
          <w:szCs w:val="20"/>
        </w:rPr>
      </w:pPr>
      <w:r w:rsidRPr="002D7666">
        <w:rPr>
          <w:sz w:val="20"/>
          <w:szCs w:val="20"/>
          <w:lang w:val="en-US"/>
        </w:rPr>
        <w:t>Perth</w:t>
      </w:r>
    </w:p>
    <w:p w14:paraId="3CEF5B5B" w14:textId="77777777" w:rsidR="002D7666" w:rsidRPr="002D7666" w:rsidRDefault="002D7666" w:rsidP="002D7666">
      <w:pPr>
        <w:pStyle w:val="Codes"/>
        <w:rPr>
          <w:sz w:val="20"/>
          <w:szCs w:val="20"/>
        </w:rPr>
      </w:pPr>
      <w:r w:rsidRPr="002D7666">
        <w:rPr>
          <w:sz w:val="20"/>
          <w:szCs w:val="20"/>
          <w:lang w:val="en-US"/>
        </w:rPr>
        <w:t>Rest of WA</w:t>
      </w:r>
    </w:p>
    <w:p w14:paraId="459092B7" w14:textId="77777777" w:rsidR="002D7666" w:rsidRPr="002D7666" w:rsidRDefault="002D7666" w:rsidP="002D7666">
      <w:pPr>
        <w:pStyle w:val="Codes"/>
        <w:rPr>
          <w:sz w:val="20"/>
          <w:szCs w:val="20"/>
        </w:rPr>
      </w:pPr>
      <w:r w:rsidRPr="002D7666">
        <w:rPr>
          <w:sz w:val="20"/>
          <w:szCs w:val="20"/>
          <w:lang w:val="en-US"/>
        </w:rPr>
        <w:t xml:space="preserve">Adelaide </w:t>
      </w:r>
    </w:p>
    <w:p w14:paraId="56595C75" w14:textId="77777777" w:rsidR="002D7666" w:rsidRPr="002D7666" w:rsidRDefault="002D7666" w:rsidP="002D7666">
      <w:pPr>
        <w:pStyle w:val="Codes"/>
        <w:rPr>
          <w:sz w:val="20"/>
          <w:szCs w:val="20"/>
        </w:rPr>
      </w:pPr>
      <w:r w:rsidRPr="002D7666">
        <w:rPr>
          <w:sz w:val="20"/>
          <w:szCs w:val="20"/>
          <w:lang w:val="en-US"/>
        </w:rPr>
        <w:t>Rest of SA</w:t>
      </w:r>
    </w:p>
    <w:p w14:paraId="3D3CD683" w14:textId="77777777" w:rsidR="002D7666" w:rsidRPr="002D7666" w:rsidRDefault="002D7666" w:rsidP="002D7666">
      <w:pPr>
        <w:pStyle w:val="Codes"/>
        <w:rPr>
          <w:rStyle w:val="PROGRAMMINGChar"/>
          <w:rFonts w:cs="Times New Roman"/>
          <w:b w:val="0"/>
          <w:color w:val="auto"/>
          <w:sz w:val="20"/>
          <w:szCs w:val="20"/>
        </w:rPr>
      </w:pPr>
      <w:r w:rsidRPr="002D7666">
        <w:rPr>
          <w:rStyle w:val="PROGRAMMINGChar"/>
          <w:rFonts w:cs="Times New Roman"/>
          <w:b w:val="0"/>
          <w:color w:val="auto"/>
          <w:sz w:val="20"/>
          <w:szCs w:val="20"/>
        </w:rPr>
        <w:t>Tasmania</w:t>
      </w:r>
    </w:p>
    <w:p w14:paraId="61FE298B" w14:textId="77777777" w:rsidR="002D7666" w:rsidRPr="002D7666" w:rsidRDefault="002D7666" w:rsidP="002D7666">
      <w:pPr>
        <w:pStyle w:val="Codes"/>
        <w:rPr>
          <w:rStyle w:val="PROGRAMMINGChar"/>
          <w:rFonts w:cs="Times New Roman"/>
          <w:b w:val="0"/>
          <w:color w:val="auto"/>
          <w:sz w:val="20"/>
          <w:szCs w:val="20"/>
        </w:rPr>
      </w:pPr>
      <w:r w:rsidRPr="002D7666">
        <w:rPr>
          <w:rStyle w:val="PROGRAMMINGChar"/>
          <w:rFonts w:cs="Times New Roman"/>
          <w:b w:val="0"/>
          <w:color w:val="auto"/>
          <w:sz w:val="20"/>
          <w:szCs w:val="20"/>
        </w:rPr>
        <w:t>NT</w:t>
      </w:r>
    </w:p>
    <w:p w14:paraId="6E8C9E0C" w14:textId="77777777" w:rsidR="002D7666" w:rsidRPr="002D7666" w:rsidRDefault="002D7666" w:rsidP="002D7666">
      <w:pPr>
        <w:pStyle w:val="Codes"/>
        <w:rPr>
          <w:rStyle w:val="PROGRAMMINGChar"/>
          <w:rFonts w:cs="Times New Roman"/>
          <w:b w:val="0"/>
          <w:color w:val="auto"/>
          <w:sz w:val="20"/>
          <w:szCs w:val="20"/>
        </w:rPr>
      </w:pPr>
      <w:r w:rsidRPr="002D7666">
        <w:rPr>
          <w:rStyle w:val="PROGRAMMINGChar"/>
          <w:rFonts w:cs="Times New Roman"/>
          <w:b w:val="0"/>
          <w:color w:val="auto"/>
          <w:sz w:val="20"/>
          <w:szCs w:val="20"/>
        </w:rPr>
        <w:t>ACT</w:t>
      </w:r>
    </w:p>
    <w:p w14:paraId="2398296C" w14:textId="77777777" w:rsidR="002D7666" w:rsidRPr="002D7666" w:rsidRDefault="002D7666" w:rsidP="002D7666">
      <w:pPr>
        <w:pStyle w:val="PROGRAMMING"/>
        <w:rPr>
          <w:sz w:val="20"/>
          <w:szCs w:val="20"/>
        </w:rPr>
      </w:pPr>
      <w:r w:rsidRPr="002D7666">
        <w:rPr>
          <w:sz w:val="20"/>
          <w:szCs w:val="20"/>
        </w:rPr>
        <w:t>ASK ALL</w:t>
      </w:r>
    </w:p>
    <w:p w14:paraId="1F79DFD7" w14:textId="77777777" w:rsidR="002D7666" w:rsidRPr="002D7666" w:rsidRDefault="002D7666" w:rsidP="002D7666">
      <w:pPr>
        <w:pStyle w:val="SectionA"/>
        <w:rPr>
          <w:b/>
          <w:color w:val="7030A0"/>
          <w:sz w:val="20"/>
          <w:szCs w:val="20"/>
        </w:rPr>
      </w:pPr>
      <w:r w:rsidRPr="002D7666">
        <w:rPr>
          <w:sz w:val="20"/>
          <w:szCs w:val="20"/>
        </w:rPr>
        <w:t>Which if any of the following types of telecommunications services do you have? Please select all that apply.</w:t>
      </w:r>
      <w:r w:rsidRPr="002D7666">
        <w:rPr>
          <w:rStyle w:val="PROGRAMMINGChar"/>
          <w:rFonts w:cs="Times New Roman"/>
          <w:sz w:val="20"/>
          <w:szCs w:val="20"/>
        </w:rPr>
        <w:t xml:space="preserve"> [M/R] </w:t>
      </w:r>
    </w:p>
    <w:p w14:paraId="218CF926" w14:textId="77777777" w:rsidR="002D7666" w:rsidRPr="002D7666" w:rsidRDefault="002D7666" w:rsidP="002D7666">
      <w:pPr>
        <w:pStyle w:val="Codes"/>
        <w:numPr>
          <w:ilvl w:val="0"/>
          <w:numId w:val="25"/>
        </w:numPr>
        <w:jc w:val="left"/>
        <w:rPr>
          <w:b/>
          <w:sz w:val="20"/>
          <w:szCs w:val="20"/>
        </w:rPr>
      </w:pPr>
      <w:r w:rsidRPr="002D7666">
        <w:rPr>
          <w:b/>
          <w:sz w:val="20"/>
          <w:szCs w:val="20"/>
        </w:rPr>
        <w:t>Landline phone</w:t>
      </w:r>
      <w:r w:rsidRPr="002D7666">
        <w:rPr>
          <w:b/>
          <w:color w:val="00B0F0"/>
          <w:sz w:val="20"/>
          <w:szCs w:val="20"/>
        </w:rPr>
        <w:t xml:space="preserve"> </w:t>
      </w:r>
    </w:p>
    <w:p w14:paraId="383EE991" w14:textId="77777777" w:rsidR="002D7666" w:rsidRPr="002D7666" w:rsidRDefault="002D7666" w:rsidP="002D7666">
      <w:pPr>
        <w:pStyle w:val="Codes"/>
        <w:numPr>
          <w:ilvl w:val="0"/>
          <w:numId w:val="25"/>
        </w:numPr>
        <w:jc w:val="left"/>
        <w:rPr>
          <w:sz w:val="20"/>
          <w:szCs w:val="20"/>
        </w:rPr>
      </w:pPr>
      <w:r w:rsidRPr="002D7666">
        <w:rPr>
          <w:b/>
          <w:sz w:val="20"/>
          <w:szCs w:val="20"/>
        </w:rPr>
        <w:t>Mobile phone</w:t>
      </w:r>
      <w:r w:rsidRPr="002D7666">
        <w:rPr>
          <w:sz w:val="20"/>
          <w:szCs w:val="20"/>
        </w:rPr>
        <w:t xml:space="preserve"> </w:t>
      </w:r>
      <w:r w:rsidRPr="002D7666">
        <w:rPr>
          <w:i/>
          <w:sz w:val="20"/>
          <w:szCs w:val="20"/>
        </w:rPr>
        <w:t>- not including satellite phones</w:t>
      </w:r>
    </w:p>
    <w:p w14:paraId="60933372" w14:textId="77777777" w:rsidR="002D7666" w:rsidRPr="002D7666" w:rsidRDefault="002D7666" w:rsidP="002D7666">
      <w:pPr>
        <w:pStyle w:val="Codes"/>
        <w:numPr>
          <w:ilvl w:val="0"/>
          <w:numId w:val="25"/>
        </w:numPr>
        <w:jc w:val="left"/>
        <w:rPr>
          <w:b/>
          <w:sz w:val="20"/>
          <w:szCs w:val="20"/>
        </w:rPr>
      </w:pPr>
      <w:r w:rsidRPr="002D7666">
        <w:rPr>
          <w:b/>
          <w:sz w:val="20"/>
          <w:szCs w:val="20"/>
        </w:rPr>
        <w:t xml:space="preserve">Satellite phone </w:t>
      </w:r>
    </w:p>
    <w:p w14:paraId="0A29791B" w14:textId="77777777" w:rsidR="002D7666" w:rsidRPr="002D7666" w:rsidRDefault="002D7666" w:rsidP="002D7666">
      <w:pPr>
        <w:pStyle w:val="Codes"/>
        <w:numPr>
          <w:ilvl w:val="0"/>
          <w:numId w:val="25"/>
        </w:numPr>
        <w:jc w:val="left"/>
        <w:rPr>
          <w:i/>
          <w:color w:val="7030A0"/>
          <w:sz w:val="20"/>
          <w:szCs w:val="20"/>
        </w:rPr>
      </w:pPr>
      <w:r w:rsidRPr="002D7666">
        <w:rPr>
          <w:b/>
          <w:sz w:val="20"/>
          <w:szCs w:val="20"/>
        </w:rPr>
        <w:t>Fixed line internet</w:t>
      </w:r>
      <w:r w:rsidRPr="002D7666">
        <w:rPr>
          <w:sz w:val="20"/>
          <w:szCs w:val="20"/>
        </w:rPr>
        <w:t xml:space="preserve"> service</w:t>
      </w:r>
      <w:r w:rsidRPr="002D7666">
        <w:rPr>
          <w:sz w:val="20"/>
          <w:szCs w:val="20"/>
          <w:lang w:val="en-AU"/>
        </w:rPr>
        <w:t xml:space="preserve"> </w:t>
      </w:r>
      <w:r w:rsidRPr="002D7666">
        <w:rPr>
          <w:i/>
          <w:sz w:val="20"/>
          <w:szCs w:val="20"/>
          <w:lang w:val="en-AU"/>
        </w:rPr>
        <w:t>- where internet access is received via a physical line or cable connecting your home to the Internet</w:t>
      </w:r>
    </w:p>
    <w:p w14:paraId="7417A85E" w14:textId="77777777" w:rsidR="002D7666" w:rsidRPr="002D7666" w:rsidRDefault="002D7666" w:rsidP="002D7666">
      <w:pPr>
        <w:pStyle w:val="Codes"/>
        <w:numPr>
          <w:ilvl w:val="0"/>
          <w:numId w:val="25"/>
        </w:numPr>
        <w:jc w:val="left"/>
        <w:rPr>
          <w:i/>
          <w:color w:val="7030A0"/>
          <w:sz w:val="20"/>
          <w:szCs w:val="20"/>
        </w:rPr>
      </w:pPr>
      <w:r w:rsidRPr="002D7666">
        <w:rPr>
          <w:b/>
          <w:sz w:val="20"/>
          <w:szCs w:val="20"/>
        </w:rPr>
        <w:t>Fixed wireless internet</w:t>
      </w:r>
      <w:r w:rsidRPr="002D7666">
        <w:rPr>
          <w:sz w:val="20"/>
          <w:szCs w:val="20"/>
        </w:rPr>
        <w:t xml:space="preserve"> service</w:t>
      </w:r>
      <w:r w:rsidRPr="002D7666">
        <w:rPr>
          <w:sz w:val="20"/>
          <w:szCs w:val="20"/>
          <w:lang w:val="en-AU"/>
        </w:rPr>
        <w:t xml:space="preserve"> - </w:t>
      </w:r>
      <w:r w:rsidRPr="002D7666">
        <w:rPr>
          <w:i/>
          <w:sz w:val="20"/>
          <w:szCs w:val="20"/>
          <w:lang w:val="en-AU"/>
        </w:rPr>
        <w:t xml:space="preserve">where internet access is received via an antenna on your home </w:t>
      </w:r>
    </w:p>
    <w:p w14:paraId="4AA31AC1" w14:textId="77777777" w:rsidR="002D7666" w:rsidRPr="002D7666" w:rsidRDefault="002D7666" w:rsidP="002D7666">
      <w:pPr>
        <w:pStyle w:val="Codes"/>
        <w:jc w:val="left"/>
        <w:rPr>
          <w:i/>
          <w:color w:val="7030A0"/>
          <w:sz w:val="20"/>
          <w:szCs w:val="20"/>
        </w:rPr>
      </w:pPr>
      <w:r w:rsidRPr="002D7666">
        <w:rPr>
          <w:b/>
          <w:sz w:val="20"/>
          <w:szCs w:val="20"/>
        </w:rPr>
        <w:t>Fixed satellite internet</w:t>
      </w:r>
      <w:r w:rsidRPr="002D7666">
        <w:rPr>
          <w:sz w:val="20"/>
          <w:szCs w:val="20"/>
        </w:rPr>
        <w:t xml:space="preserve"> service</w:t>
      </w:r>
      <w:r w:rsidRPr="002D7666">
        <w:rPr>
          <w:sz w:val="20"/>
          <w:szCs w:val="20"/>
          <w:lang w:val="en-AU"/>
        </w:rPr>
        <w:t xml:space="preserve"> </w:t>
      </w:r>
      <w:r w:rsidRPr="002D7666">
        <w:rPr>
          <w:i/>
          <w:sz w:val="20"/>
          <w:szCs w:val="20"/>
          <w:lang w:val="en-AU"/>
        </w:rPr>
        <w:t xml:space="preserve">– where internet access is received via a satellite dish on or nearby your home </w:t>
      </w:r>
    </w:p>
    <w:p w14:paraId="6E463AA6" w14:textId="77777777" w:rsidR="002D7666" w:rsidRPr="002D7666" w:rsidRDefault="002D7666" w:rsidP="002D7666">
      <w:pPr>
        <w:pStyle w:val="Codes"/>
        <w:ind w:left="1106" w:hanging="397"/>
        <w:jc w:val="left"/>
        <w:rPr>
          <w:i/>
          <w:sz w:val="20"/>
          <w:szCs w:val="20"/>
        </w:rPr>
      </w:pPr>
      <w:r w:rsidRPr="002D7666">
        <w:rPr>
          <w:b/>
          <w:sz w:val="20"/>
          <w:szCs w:val="20"/>
        </w:rPr>
        <w:t>Mobile internet</w:t>
      </w:r>
      <w:r w:rsidRPr="002D7666">
        <w:rPr>
          <w:sz w:val="20"/>
          <w:szCs w:val="20"/>
        </w:rPr>
        <w:t xml:space="preserve"> service </w:t>
      </w:r>
      <w:r w:rsidRPr="002D7666">
        <w:rPr>
          <w:i/>
          <w:sz w:val="20"/>
          <w:szCs w:val="20"/>
          <w:lang w:val="en-AU"/>
        </w:rPr>
        <w:t xml:space="preserve">- </w:t>
      </w:r>
      <w:r w:rsidRPr="002D7666">
        <w:rPr>
          <w:i/>
          <w:iCs/>
          <w:sz w:val="20"/>
          <w:szCs w:val="20"/>
        </w:rPr>
        <w:t>where</w:t>
      </w:r>
      <w:r w:rsidRPr="002D7666">
        <w:rPr>
          <w:sz w:val="20"/>
          <w:szCs w:val="20"/>
        </w:rPr>
        <w:t xml:space="preserve"> </w:t>
      </w:r>
      <w:r w:rsidRPr="002D7666">
        <w:rPr>
          <w:i/>
          <w:iCs/>
          <w:sz w:val="20"/>
          <w:szCs w:val="20"/>
        </w:rPr>
        <w:t xml:space="preserve">internet access is received </w:t>
      </w:r>
      <w:r w:rsidRPr="002D7666">
        <w:rPr>
          <w:i/>
          <w:sz w:val="20"/>
          <w:szCs w:val="20"/>
        </w:rPr>
        <w:t xml:space="preserve">via a </w:t>
      </w:r>
      <w:r w:rsidRPr="002D7666">
        <w:rPr>
          <w:i/>
          <w:sz w:val="20"/>
          <w:szCs w:val="20"/>
          <w:lang w:val="en-AU"/>
        </w:rPr>
        <w:t xml:space="preserve">portable </w:t>
      </w:r>
      <w:r w:rsidRPr="002D7666">
        <w:rPr>
          <w:i/>
          <w:sz w:val="20"/>
          <w:szCs w:val="20"/>
        </w:rPr>
        <w:t xml:space="preserve">wireless </w:t>
      </w:r>
      <w:r w:rsidRPr="002D7666">
        <w:rPr>
          <w:i/>
          <w:sz w:val="20"/>
          <w:szCs w:val="20"/>
          <w:lang w:val="en-AU"/>
        </w:rPr>
        <w:t>device (3G/4G modem or laptop</w:t>
      </w:r>
      <w:r w:rsidRPr="002D7666">
        <w:rPr>
          <w:i/>
          <w:sz w:val="20"/>
          <w:szCs w:val="20"/>
        </w:rPr>
        <w:t xml:space="preserve"> dongle</w:t>
      </w:r>
      <w:r w:rsidRPr="002D7666">
        <w:rPr>
          <w:i/>
          <w:sz w:val="20"/>
          <w:szCs w:val="20"/>
          <w:lang w:val="en-AU"/>
        </w:rPr>
        <w:t>/</w:t>
      </w:r>
      <w:r w:rsidRPr="002D7666">
        <w:rPr>
          <w:i/>
          <w:sz w:val="20"/>
          <w:szCs w:val="20"/>
        </w:rPr>
        <w:t>adapter</w:t>
      </w:r>
      <w:r w:rsidRPr="002D7666">
        <w:rPr>
          <w:i/>
          <w:sz w:val="20"/>
          <w:szCs w:val="20"/>
          <w:lang w:val="en-AU"/>
        </w:rPr>
        <w:t xml:space="preserve">) </w:t>
      </w:r>
      <w:r w:rsidRPr="002D7666">
        <w:rPr>
          <w:i/>
          <w:sz w:val="20"/>
          <w:szCs w:val="20"/>
        </w:rPr>
        <w:t xml:space="preserve">and not including mobile data </w:t>
      </w:r>
      <w:r w:rsidRPr="002D7666">
        <w:rPr>
          <w:i/>
          <w:sz w:val="20"/>
          <w:szCs w:val="20"/>
          <w:lang w:val="en-AU"/>
        </w:rPr>
        <w:t>simply</w:t>
      </w:r>
      <w:r w:rsidRPr="002D7666">
        <w:rPr>
          <w:i/>
          <w:sz w:val="20"/>
          <w:szCs w:val="20"/>
        </w:rPr>
        <w:t xml:space="preserve"> access</w:t>
      </w:r>
      <w:r w:rsidRPr="002D7666">
        <w:rPr>
          <w:i/>
          <w:sz w:val="20"/>
          <w:szCs w:val="20"/>
          <w:lang w:val="en-AU"/>
        </w:rPr>
        <w:t>ed</w:t>
      </w:r>
      <w:r w:rsidRPr="002D7666">
        <w:rPr>
          <w:i/>
          <w:sz w:val="20"/>
          <w:szCs w:val="20"/>
        </w:rPr>
        <w:t xml:space="preserve"> via your mobile phone </w:t>
      </w:r>
    </w:p>
    <w:p w14:paraId="1744D8A9" w14:textId="77777777" w:rsidR="002D7666" w:rsidRPr="002D7666" w:rsidRDefault="002D7666" w:rsidP="002D7666">
      <w:pPr>
        <w:pStyle w:val="Codes"/>
        <w:jc w:val="left"/>
        <w:rPr>
          <w:sz w:val="20"/>
          <w:szCs w:val="20"/>
        </w:rPr>
      </w:pPr>
      <w:r w:rsidRPr="002D7666">
        <w:rPr>
          <w:sz w:val="20"/>
          <w:szCs w:val="20"/>
        </w:rPr>
        <w:t xml:space="preserve">None of the above </w:t>
      </w:r>
      <w:r w:rsidRPr="002D7666">
        <w:rPr>
          <w:b/>
          <w:color w:val="00B0F0"/>
          <w:sz w:val="20"/>
          <w:szCs w:val="20"/>
        </w:rPr>
        <w:t>TERMINATE</w:t>
      </w:r>
    </w:p>
    <w:p w14:paraId="473883AA" w14:textId="77777777" w:rsidR="002D7666" w:rsidRPr="002D7666" w:rsidRDefault="002D7666" w:rsidP="002D7666">
      <w:pPr>
        <w:pStyle w:val="PROGRAMMING"/>
        <w:rPr>
          <w:sz w:val="20"/>
          <w:szCs w:val="20"/>
        </w:rPr>
      </w:pPr>
      <w:r w:rsidRPr="002D7666">
        <w:rPr>
          <w:rFonts w:cs="Times New Roman"/>
          <w:b w:val="0"/>
          <w:sz w:val="20"/>
          <w:szCs w:val="20"/>
        </w:rPr>
        <w:br w:type="page"/>
      </w:r>
      <w:r w:rsidRPr="002D7666">
        <w:rPr>
          <w:sz w:val="20"/>
          <w:szCs w:val="20"/>
        </w:rPr>
        <w:lastRenderedPageBreak/>
        <w:t xml:space="preserve">ASK ALL </w:t>
      </w:r>
    </w:p>
    <w:p w14:paraId="5E1FFA68" w14:textId="77777777" w:rsidR="002D7666" w:rsidRPr="002D7666" w:rsidRDefault="002D7666" w:rsidP="002D7666">
      <w:pPr>
        <w:pStyle w:val="SectionA"/>
        <w:rPr>
          <w:sz w:val="20"/>
          <w:szCs w:val="20"/>
        </w:rPr>
      </w:pPr>
      <w:r w:rsidRPr="002D7666">
        <w:rPr>
          <w:sz w:val="20"/>
          <w:szCs w:val="20"/>
          <w:lang w:val="en-AU"/>
        </w:rPr>
        <w:t>F</w:t>
      </w:r>
      <w:r w:rsidRPr="002D7666">
        <w:rPr>
          <w:sz w:val="20"/>
          <w:szCs w:val="20"/>
        </w:rPr>
        <w:t>or each of the services you have – are you the</w:t>
      </w:r>
      <w:r w:rsidRPr="002D7666">
        <w:rPr>
          <w:sz w:val="20"/>
          <w:szCs w:val="20"/>
          <w:lang w:val="en-AU"/>
        </w:rPr>
        <w:t xml:space="preserve"> one who contacts</w:t>
      </w:r>
      <w:r w:rsidRPr="002D7666">
        <w:rPr>
          <w:sz w:val="20"/>
          <w:szCs w:val="20"/>
        </w:rPr>
        <w:t xml:space="preserve"> your provider about any </w:t>
      </w:r>
      <w:r w:rsidRPr="002D7666">
        <w:rPr>
          <w:sz w:val="20"/>
          <w:szCs w:val="20"/>
          <w:lang w:val="en-AU"/>
        </w:rPr>
        <w:t>questions</w:t>
      </w:r>
      <w:r w:rsidRPr="002D7666">
        <w:rPr>
          <w:sz w:val="20"/>
          <w:szCs w:val="20"/>
        </w:rPr>
        <w:t xml:space="preserve"> or </w:t>
      </w:r>
      <w:r w:rsidRPr="002D7666">
        <w:rPr>
          <w:sz w:val="20"/>
          <w:szCs w:val="20"/>
          <w:lang w:val="en-AU"/>
        </w:rPr>
        <w:t>problems</w:t>
      </w:r>
      <w:r w:rsidRPr="002D7666">
        <w:rPr>
          <w:sz w:val="20"/>
          <w:szCs w:val="20"/>
        </w:rPr>
        <w:t xml:space="preserve"> </w:t>
      </w:r>
      <w:r w:rsidRPr="002D7666">
        <w:rPr>
          <w:sz w:val="20"/>
          <w:szCs w:val="20"/>
          <w:lang w:val="en-AU"/>
        </w:rPr>
        <w:t>with</w:t>
      </w:r>
      <w:r w:rsidRPr="002D7666">
        <w:rPr>
          <w:sz w:val="20"/>
          <w:szCs w:val="20"/>
        </w:rPr>
        <w:t xml:space="preserve"> your service?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1321"/>
        <w:gridCol w:w="1743"/>
      </w:tblGrid>
      <w:tr w:rsidR="002D7666" w:rsidRPr="002D7666" w14:paraId="3DF7E777" w14:textId="77777777" w:rsidTr="002D7666">
        <w:tc>
          <w:tcPr>
            <w:tcW w:w="5812" w:type="dxa"/>
            <w:tcBorders>
              <w:top w:val="single" w:sz="4" w:space="0" w:color="auto"/>
              <w:left w:val="single" w:sz="4" w:space="0" w:color="auto"/>
              <w:bottom w:val="single" w:sz="4" w:space="0" w:color="auto"/>
              <w:right w:val="single" w:sz="4" w:space="0" w:color="auto"/>
            </w:tcBorders>
            <w:hideMark/>
          </w:tcPr>
          <w:p w14:paraId="0BD645F8" w14:textId="77777777" w:rsidR="002D7666" w:rsidRPr="002D7666" w:rsidRDefault="002D7666">
            <w:pPr>
              <w:pStyle w:val="PROGRAMMING"/>
              <w:rPr>
                <w:sz w:val="20"/>
                <w:szCs w:val="20"/>
                <w:lang w:eastAsia="en-AU"/>
              </w:rPr>
            </w:pPr>
            <w:r w:rsidRPr="002D7666">
              <w:rPr>
                <w:sz w:val="20"/>
                <w:szCs w:val="20"/>
                <w:lang w:eastAsia="en-AU"/>
              </w:rPr>
              <w:t>POPULATE LIST ONLY WITH THOSE RESPONSES CODED AT A5 – S/R PER ROW</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46FAEF"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Yes</w:t>
            </w:r>
          </w:p>
        </w:tc>
        <w:tc>
          <w:tcPr>
            <w:tcW w:w="1905" w:type="dxa"/>
            <w:tcBorders>
              <w:top w:val="single" w:sz="4" w:space="0" w:color="auto"/>
              <w:left w:val="single" w:sz="4" w:space="0" w:color="auto"/>
              <w:bottom w:val="single" w:sz="4" w:space="0" w:color="auto"/>
              <w:right w:val="single" w:sz="4" w:space="0" w:color="auto"/>
            </w:tcBorders>
            <w:vAlign w:val="center"/>
            <w:hideMark/>
          </w:tcPr>
          <w:p w14:paraId="5C15735F"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No</w:t>
            </w:r>
          </w:p>
        </w:tc>
      </w:tr>
      <w:tr w:rsidR="002D7666" w:rsidRPr="002D7666" w14:paraId="38D0CDFD" w14:textId="77777777" w:rsidTr="002D7666">
        <w:tc>
          <w:tcPr>
            <w:tcW w:w="5812" w:type="dxa"/>
            <w:tcBorders>
              <w:top w:val="single" w:sz="4" w:space="0" w:color="auto"/>
              <w:left w:val="single" w:sz="4" w:space="0" w:color="auto"/>
              <w:bottom w:val="single" w:sz="4" w:space="0" w:color="auto"/>
              <w:right w:val="single" w:sz="4" w:space="0" w:color="auto"/>
            </w:tcBorders>
            <w:hideMark/>
          </w:tcPr>
          <w:p w14:paraId="6A77A5E8" w14:textId="77777777" w:rsidR="002D7666" w:rsidRPr="002D7666" w:rsidRDefault="002D7666" w:rsidP="002D7666">
            <w:pPr>
              <w:pStyle w:val="Codeframe"/>
              <w:numPr>
                <w:ilvl w:val="0"/>
                <w:numId w:val="26"/>
              </w:numPr>
              <w:ind w:left="459" w:hanging="425"/>
              <w:rPr>
                <w:sz w:val="20"/>
                <w:szCs w:val="20"/>
                <w:lang w:val="en-AU" w:eastAsia="en-AU"/>
              </w:rPr>
            </w:pPr>
            <w:bookmarkStart w:id="45" w:name="_Hlk33173888"/>
            <w:r w:rsidRPr="002D7666">
              <w:rPr>
                <w:sz w:val="20"/>
                <w:szCs w:val="20"/>
                <w:lang w:val="en-AU" w:eastAsia="en-AU"/>
              </w:rPr>
              <w:t xml:space="preserve">Landline phone </w:t>
            </w:r>
          </w:p>
        </w:tc>
        <w:tc>
          <w:tcPr>
            <w:tcW w:w="1418" w:type="dxa"/>
            <w:tcBorders>
              <w:top w:val="single" w:sz="4" w:space="0" w:color="auto"/>
              <w:left w:val="single" w:sz="4" w:space="0" w:color="auto"/>
              <w:bottom w:val="single" w:sz="4" w:space="0" w:color="auto"/>
              <w:right w:val="single" w:sz="4" w:space="0" w:color="auto"/>
            </w:tcBorders>
            <w:hideMark/>
          </w:tcPr>
          <w:p w14:paraId="0B24A1C8"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1</w:t>
            </w:r>
          </w:p>
        </w:tc>
        <w:tc>
          <w:tcPr>
            <w:tcW w:w="1905" w:type="dxa"/>
            <w:tcBorders>
              <w:top w:val="single" w:sz="4" w:space="0" w:color="auto"/>
              <w:left w:val="single" w:sz="4" w:space="0" w:color="auto"/>
              <w:bottom w:val="single" w:sz="4" w:space="0" w:color="auto"/>
              <w:right w:val="single" w:sz="4" w:space="0" w:color="auto"/>
            </w:tcBorders>
            <w:hideMark/>
          </w:tcPr>
          <w:p w14:paraId="175F29BC"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2</w:t>
            </w:r>
          </w:p>
        </w:tc>
      </w:tr>
      <w:tr w:rsidR="002D7666" w:rsidRPr="002D7666" w14:paraId="3CF818BC" w14:textId="77777777" w:rsidTr="002D7666">
        <w:tc>
          <w:tcPr>
            <w:tcW w:w="5812" w:type="dxa"/>
            <w:tcBorders>
              <w:top w:val="single" w:sz="4" w:space="0" w:color="auto"/>
              <w:left w:val="single" w:sz="4" w:space="0" w:color="auto"/>
              <w:bottom w:val="single" w:sz="4" w:space="0" w:color="auto"/>
              <w:right w:val="single" w:sz="4" w:space="0" w:color="auto"/>
            </w:tcBorders>
            <w:hideMark/>
          </w:tcPr>
          <w:p w14:paraId="3D7B41B2" w14:textId="77777777" w:rsidR="002D7666" w:rsidRPr="002D7666" w:rsidRDefault="002D7666">
            <w:pPr>
              <w:pStyle w:val="Codeframe"/>
              <w:rPr>
                <w:sz w:val="20"/>
                <w:szCs w:val="20"/>
                <w:lang w:val="en-AU" w:eastAsia="en-AU"/>
              </w:rPr>
            </w:pPr>
            <w:r w:rsidRPr="002D7666">
              <w:rPr>
                <w:sz w:val="20"/>
                <w:szCs w:val="20"/>
                <w:lang w:val="en-AU" w:eastAsia="en-AU"/>
              </w:rPr>
              <w:t>Mobile phone - not including satellite phones</w:t>
            </w:r>
          </w:p>
        </w:tc>
        <w:tc>
          <w:tcPr>
            <w:tcW w:w="1418" w:type="dxa"/>
            <w:tcBorders>
              <w:top w:val="single" w:sz="4" w:space="0" w:color="auto"/>
              <w:left w:val="single" w:sz="4" w:space="0" w:color="auto"/>
              <w:bottom w:val="single" w:sz="4" w:space="0" w:color="auto"/>
              <w:right w:val="single" w:sz="4" w:space="0" w:color="auto"/>
            </w:tcBorders>
            <w:hideMark/>
          </w:tcPr>
          <w:p w14:paraId="3C941AE3"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1</w:t>
            </w:r>
          </w:p>
        </w:tc>
        <w:tc>
          <w:tcPr>
            <w:tcW w:w="1905" w:type="dxa"/>
            <w:tcBorders>
              <w:top w:val="single" w:sz="4" w:space="0" w:color="auto"/>
              <w:left w:val="single" w:sz="4" w:space="0" w:color="auto"/>
              <w:bottom w:val="single" w:sz="4" w:space="0" w:color="auto"/>
              <w:right w:val="single" w:sz="4" w:space="0" w:color="auto"/>
            </w:tcBorders>
            <w:hideMark/>
          </w:tcPr>
          <w:p w14:paraId="18D84C69"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2</w:t>
            </w:r>
          </w:p>
        </w:tc>
      </w:tr>
      <w:tr w:rsidR="002D7666" w:rsidRPr="002D7666" w14:paraId="66D5FE27" w14:textId="77777777" w:rsidTr="002D7666">
        <w:tc>
          <w:tcPr>
            <w:tcW w:w="5812" w:type="dxa"/>
            <w:tcBorders>
              <w:top w:val="single" w:sz="4" w:space="0" w:color="auto"/>
              <w:left w:val="single" w:sz="4" w:space="0" w:color="auto"/>
              <w:bottom w:val="single" w:sz="4" w:space="0" w:color="auto"/>
              <w:right w:val="single" w:sz="4" w:space="0" w:color="auto"/>
            </w:tcBorders>
            <w:hideMark/>
          </w:tcPr>
          <w:p w14:paraId="14D9ADCE" w14:textId="77777777" w:rsidR="002D7666" w:rsidRPr="002D7666" w:rsidRDefault="002D7666">
            <w:pPr>
              <w:pStyle w:val="Codeframe"/>
              <w:rPr>
                <w:sz w:val="20"/>
                <w:szCs w:val="20"/>
                <w:lang w:val="en-AU" w:eastAsia="en-AU"/>
              </w:rPr>
            </w:pPr>
            <w:r w:rsidRPr="002D7666">
              <w:rPr>
                <w:sz w:val="20"/>
                <w:szCs w:val="20"/>
                <w:lang w:val="en-AU" w:eastAsia="en-AU"/>
              </w:rPr>
              <w:t xml:space="preserve">Satellite phone </w:t>
            </w:r>
          </w:p>
        </w:tc>
        <w:tc>
          <w:tcPr>
            <w:tcW w:w="1418" w:type="dxa"/>
            <w:tcBorders>
              <w:top w:val="single" w:sz="4" w:space="0" w:color="auto"/>
              <w:left w:val="single" w:sz="4" w:space="0" w:color="auto"/>
              <w:bottom w:val="single" w:sz="4" w:space="0" w:color="auto"/>
              <w:right w:val="single" w:sz="4" w:space="0" w:color="auto"/>
            </w:tcBorders>
            <w:hideMark/>
          </w:tcPr>
          <w:p w14:paraId="7DED7294"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1</w:t>
            </w:r>
          </w:p>
        </w:tc>
        <w:tc>
          <w:tcPr>
            <w:tcW w:w="1905" w:type="dxa"/>
            <w:tcBorders>
              <w:top w:val="single" w:sz="4" w:space="0" w:color="auto"/>
              <w:left w:val="single" w:sz="4" w:space="0" w:color="auto"/>
              <w:bottom w:val="single" w:sz="4" w:space="0" w:color="auto"/>
              <w:right w:val="single" w:sz="4" w:space="0" w:color="auto"/>
            </w:tcBorders>
            <w:hideMark/>
          </w:tcPr>
          <w:p w14:paraId="19518131"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2</w:t>
            </w:r>
          </w:p>
        </w:tc>
      </w:tr>
      <w:tr w:rsidR="002D7666" w:rsidRPr="002D7666" w14:paraId="0941296A" w14:textId="77777777" w:rsidTr="002D7666">
        <w:tc>
          <w:tcPr>
            <w:tcW w:w="5812" w:type="dxa"/>
            <w:tcBorders>
              <w:top w:val="single" w:sz="4" w:space="0" w:color="auto"/>
              <w:left w:val="single" w:sz="4" w:space="0" w:color="auto"/>
              <w:bottom w:val="single" w:sz="4" w:space="0" w:color="auto"/>
              <w:right w:val="single" w:sz="4" w:space="0" w:color="auto"/>
            </w:tcBorders>
            <w:hideMark/>
          </w:tcPr>
          <w:p w14:paraId="3A8417B4" w14:textId="77777777" w:rsidR="002D7666" w:rsidRPr="002D7666" w:rsidRDefault="002D7666">
            <w:pPr>
              <w:pStyle w:val="Codeframe"/>
              <w:rPr>
                <w:sz w:val="20"/>
                <w:szCs w:val="20"/>
                <w:lang w:val="en-AU" w:eastAsia="en-AU"/>
              </w:rPr>
            </w:pPr>
            <w:r w:rsidRPr="002D7666">
              <w:rPr>
                <w:sz w:val="20"/>
                <w:szCs w:val="20"/>
                <w:lang w:val="en-AU" w:eastAsia="en-AU"/>
              </w:rPr>
              <w:t xml:space="preserve">Fixed line internet service </w:t>
            </w:r>
          </w:p>
        </w:tc>
        <w:tc>
          <w:tcPr>
            <w:tcW w:w="1418" w:type="dxa"/>
            <w:tcBorders>
              <w:top w:val="single" w:sz="4" w:space="0" w:color="auto"/>
              <w:left w:val="single" w:sz="4" w:space="0" w:color="auto"/>
              <w:bottom w:val="single" w:sz="4" w:space="0" w:color="auto"/>
              <w:right w:val="single" w:sz="4" w:space="0" w:color="auto"/>
            </w:tcBorders>
            <w:hideMark/>
          </w:tcPr>
          <w:p w14:paraId="788E1FB1"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1</w:t>
            </w:r>
          </w:p>
        </w:tc>
        <w:tc>
          <w:tcPr>
            <w:tcW w:w="1905" w:type="dxa"/>
            <w:tcBorders>
              <w:top w:val="single" w:sz="4" w:space="0" w:color="auto"/>
              <w:left w:val="single" w:sz="4" w:space="0" w:color="auto"/>
              <w:bottom w:val="single" w:sz="4" w:space="0" w:color="auto"/>
              <w:right w:val="single" w:sz="4" w:space="0" w:color="auto"/>
            </w:tcBorders>
            <w:hideMark/>
          </w:tcPr>
          <w:p w14:paraId="7F62B831"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2</w:t>
            </w:r>
          </w:p>
        </w:tc>
      </w:tr>
      <w:tr w:rsidR="002D7666" w:rsidRPr="002D7666" w14:paraId="3D7F2E3F" w14:textId="77777777" w:rsidTr="002D7666">
        <w:tc>
          <w:tcPr>
            <w:tcW w:w="5812" w:type="dxa"/>
            <w:tcBorders>
              <w:top w:val="single" w:sz="4" w:space="0" w:color="auto"/>
              <w:left w:val="single" w:sz="4" w:space="0" w:color="auto"/>
              <w:bottom w:val="single" w:sz="4" w:space="0" w:color="auto"/>
              <w:right w:val="single" w:sz="4" w:space="0" w:color="auto"/>
            </w:tcBorders>
            <w:hideMark/>
          </w:tcPr>
          <w:p w14:paraId="23DE737E" w14:textId="77777777" w:rsidR="002D7666" w:rsidRPr="002D7666" w:rsidRDefault="002D7666">
            <w:pPr>
              <w:pStyle w:val="Codeframe"/>
              <w:rPr>
                <w:sz w:val="20"/>
                <w:szCs w:val="20"/>
                <w:lang w:val="en-AU" w:eastAsia="en-AU"/>
              </w:rPr>
            </w:pPr>
            <w:r w:rsidRPr="002D7666">
              <w:rPr>
                <w:sz w:val="20"/>
                <w:szCs w:val="20"/>
                <w:lang w:val="en-AU" w:eastAsia="en-AU"/>
              </w:rPr>
              <w:t xml:space="preserve">Fixed wireless internet service </w:t>
            </w:r>
          </w:p>
        </w:tc>
        <w:tc>
          <w:tcPr>
            <w:tcW w:w="1418" w:type="dxa"/>
            <w:tcBorders>
              <w:top w:val="single" w:sz="4" w:space="0" w:color="auto"/>
              <w:left w:val="single" w:sz="4" w:space="0" w:color="auto"/>
              <w:bottom w:val="single" w:sz="4" w:space="0" w:color="auto"/>
              <w:right w:val="single" w:sz="4" w:space="0" w:color="auto"/>
            </w:tcBorders>
            <w:hideMark/>
          </w:tcPr>
          <w:p w14:paraId="28017427"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1</w:t>
            </w:r>
          </w:p>
        </w:tc>
        <w:tc>
          <w:tcPr>
            <w:tcW w:w="1905" w:type="dxa"/>
            <w:tcBorders>
              <w:top w:val="single" w:sz="4" w:space="0" w:color="auto"/>
              <w:left w:val="single" w:sz="4" w:space="0" w:color="auto"/>
              <w:bottom w:val="single" w:sz="4" w:space="0" w:color="auto"/>
              <w:right w:val="single" w:sz="4" w:space="0" w:color="auto"/>
            </w:tcBorders>
            <w:hideMark/>
          </w:tcPr>
          <w:p w14:paraId="5AD1CBAA"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2</w:t>
            </w:r>
          </w:p>
        </w:tc>
      </w:tr>
      <w:tr w:rsidR="002D7666" w:rsidRPr="002D7666" w14:paraId="7B047BC4" w14:textId="77777777" w:rsidTr="002D7666">
        <w:tc>
          <w:tcPr>
            <w:tcW w:w="5812" w:type="dxa"/>
            <w:tcBorders>
              <w:top w:val="single" w:sz="4" w:space="0" w:color="auto"/>
              <w:left w:val="single" w:sz="4" w:space="0" w:color="auto"/>
              <w:bottom w:val="single" w:sz="4" w:space="0" w:color="auto"/>
              <w:right w:val="single" w:sz="4" w:space="0" w:color="auto"/>
            </w:tcBorders>
            <w:hideMark/>
          </w:tcPr>
          <w:p w14:paraId="531DF988" w14:textId="77777777" w:rsidR="002D7666" w:rsidRPr="002D7666" w:rsidRDefault="002D7666">
            <w:pPr>
              <w:pStyle w:val="Codeframe"/>
              <w:rPr>
                <w:sz w:val="20"/>
                <w:szCs w:val="20"/>
                <w:lang w:val="en-AU" w:eastAsia="en-AU"/>
              </w:rPr>
            </w:pPr>
            <w:r w:rsidRPr="002D7666">
              <w:rPr>
                <w:sz w:val="20"/>
                <w:szCs w:val="20"/>
                <w:lang w:val="en-AU" w:eastAsia="en-AU"/>
              </w:rPr>
              <w:t xml:space="preserve">Fixed satellite internet service </w:t>
            </w:r>
          </w:p>
        </w:tc>
        <w:tc>
          <w:tcPr>
            <w:tcW w:w="1418" w:type="dxa"/>
            <w:tcBorders>
              <w:top w:val="single" w:sz="4" w:space="0" w:color="auto"/>
              <w:left w:val="single" w:sz="4" w:space="0" w:color="auto"/>
              <w:bottom w:val="single" w:sz="4" w:space="0" w:color="auto"/>
              <w:right w:val="single" w:sz="4" w:space="0" w:color="auto"/>
            </w:tcBorders>
            <w:hideMark/>
          </w:tcPr>
          <w:p w14:paraId="3FFABDA8"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1</w:t>
            </w:r>
          </w:p>
        </w:tc>
        <w:tc>
          <w:tcPr>
            <w:tcW w:w="1905" w:type="dxa"/>
            <w:tcBorders>
              <w:top w:val="single" w:sz="4" w:space="0" w:color="auto"/>
              <w:left w:val="single" w:sz="4" w:space="0" w:color="auto"/>
              <w:bottom w:val="single" w:sz="4" w:space="0" w:color="auto"/>
              <w:right w:val="single" w:sz="4" w:space="0" w:color="auto"/>
            </w:tcBorders>
            <w:hideMark/>
          </w:tcPr>
          <w:p w14:paraId="114ABB6A"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2</w:t>
            </w:r>
          </w:p>
        </w:tc>
      </w:tr>
      <w:tr w:rsidR="002D7666" w:rsidRPr="002D7666" w14:paraId="5D0813CE" w14:textId="77777777" w:rsidTr="002D7666">
        <w:tc>
          <w:tcPr>
            <w:tcW w:w="5812" w:type="dxa"/>
            <w:tcBorders>
              <w:top w:val="single" w:sz="4" w:space="0" w:color="auto"/>
              <w:left w:val="single" w:sz="4" w:space="0" w:color="auto"/>
              <w:bottom w:val="single" w:sz="4" w:space="0" w:color="auto"/>
              <w:right w:val="single" w:sz="4" w:space="0" w:color="auto"/>
            </w:tcBorders>
            <w:hideMark/>
          </w:tcPr>
          <w:p w14:paraId="760CF91F" w14:textId="77777777" w:rsidR="002D7666" w:rsidRPr="002D7666" w:rsidRDefault="002D7666">
            <w:pPr>
              <w:pStyle w:val="Codeframe"/>
              <w:rPr>
                <w:sz w:val="20"/>
                <w:szCs w:val="20"/>
                <w:lang w:val="en-AU" w:eastAsia="en-AU"/>
              </w:rPr>
            </w:pPr>
            <w:r w:rsidRPr="002D7666">
              <w:rPr>
                <w:sz w:val="20"/>
                <w:szCs w:val="20"/>
                <w:lang w:val="en-AU" w:eastAsia="en-AU"/>
              </w:rPr>
              <w:t xml:space="preserve">Mobile internet service </w:t>
            </w:r>
          </w:p>
        </w:tc>
        <w:tc>
          <w:tcPr>
            <w:tcW w:w="1418" w:type="dxa"/>
            <w:tcBorders>
              <w:top w:val="single" w:sz="4" w:space="0" w:color="auto"/>
              <w:left w:val="single" w:sz="4" w:space="0" w:color="auto"/>
              <w:bottom w:val="single" w:sz="4" w:space="0" w:color="auto"/>
              <w:right w:val="single" w:sz="4" w:space="0" w:color="auto"/>
            </w:tcBorders>
            <w:hideMark/>
          </w:tcPr>
          <w:p w14:paraId="6ABE2241"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1</w:t>
            </w:r>
          </w:p>
        </w:tc>
        <w:tc>
          <w:tcPr>
            <w:tcW w:w="1905" w:type="dxa"/>
            <w:tcBorders>
              <w:top w:val="single" w:sz="4" w:space="0" w:color="auto"/>
              <w:left w:val="single" w:sz="4" w:space="0" w:color="auto"/>
              <w:bottom w:val="single" w:sz="4" w:space="0" w:color="auto"/>
              <w:right w:val="single" w:sz="4" w:space="0" w:color="auto"/>
            </w:tcBorders>
            <w:hideMark/>
          </w:tcPr>
          <w:p w14:paraId="1B350B88" w14:textId="77777777" w:rsidR="002D7666" w:rsidRPr="002D7666" w:rsidRDefault="002D7666">
            <w:pPr>
              <w:pStyle w:val="SectionD"/>
              <w:numPr>
                <w:ilvl w:val="0"/>
                <w:numId w:val="0"/>
              </w:numPr>
              <w:jc w:val="center"/>
              <w:rPr>
                <w:sz w:val="20"/>
                <w:szCs w:val="20"/>
                <w:lang w:eastAsia="en-US"/>
              </w:rPr>
            </w:pPr>
            <w:r w:rsidRPr="002D7666">
              <w:rPr>
                <w:sz w:val="20"/>
                <w:szCs w:val="20"/>
                <w:lang w:eastAsia="en-US"/>
              </w:rPr>
              <w:t>2</w:t>
            </w:r>
          </w:p>
        </w:tc>
      </w:tr>
    </w:tbl>
    <w:bookmarkEnd w:id="45"/>
    <w:p w14:paraId="19ECB6E8" w14:textId="77777777" w:rsidR="002D7666" w:rsidRPr="002D7666" w:rsidRDefault="002D7666" w:rsidP="002D7666">
      <w:pPr>
        <w:pStyle w:val="PROGRAMMING"/>
        <w:rPr>
          <w:rFonts w:cs="Times New Roman"/>
          <w:color w:val="FF0000"/>
          <w:sz w:val="20"/>
          <w:szCs w:val="20"/>
        </w:rPr>
      </w:pPr>
      <w:r w:rsidRPr="002D7666">
        <w:rPr>
          <w:color w:val="FF0000"/>
          <w:sz w:val="20"/>
          <w:szCs w:val="20"/>
        </w:rPr>
        <w:t xml:space="preserve">TERMINATE IF A6=2 FOR ALL CODES </w:t>
      </w:r>
    </w:p>
    <w:p w14:paraId="2931996E" w14:textId="77777777" w:rsidR="002D7666" w:rsidRPr="002D7666" w:rsidRDefault="002D7666" w:rsidP="002D7666">
      <w:pPr>
        <w:pStyle w:val="PROGRAMMING"/>
        <w:rPr>
          <w:sz w:val="20"/>
          <w:szCs w:val="20"/>
        </w:rPr>
      </w:pPr>
      <w:r w:rsidRPr="002D7666">
        <w:rPr>
          <w:sz w:val="20"/>
          <w:szCs w:val="20"/>
        </w:rPr>
        <w:t xml:space="preserve">ASK ALL </w:t>
      </w:r>
    </w:p>
    <w:p w14:paraId="6ED7DECF" w14:textId="77777777" w:rsidR="002D7666" w:rsidRPr="002D7666" w:rsidRDefault="002D7666" w:rsidP="002D7666">
      <w:pPr>
        <w:pStyle w:val="SectionA"/>
        <w:rPr>
          <w:sz w:val="20"/>
          <w:szCs w:val="20"/>
        </w:rPr>
      </w:pPr>
      <w:r w:rsidRPr="002D7666">
        <w:rPr>
          <w:sz w:val="20"/>
          <w:szCs w:val="20"/>
        </w:rPr>
        <w:t>For</w:t>
      </w:r>
      <w:r w:rsidRPr="002D7666">
        <w:rPr>
          <w:sz w:val="20"/>
          <w:szCs w:val="20"/>
          <w:lang w:val="en-US"/>
        </w:rPr>
        <w:t xml:space="preserve"> the </w:t>
      </w:r>
      <w:r w:rsidRPr="002D7666">
        <w:rPr>
          <w:rFonts w:eastAsia="Verdana"/>
          <w:b/>
          <w:color w:val="00B0F0"/>
          <w:sz w:val="20"/>
          <w:szCs w:val="20"/>
          <w:lang w:val="en-US" w:eastAsia="x-none"/>
        </w:rPr>
        <w:t>[INSERT A5 SERVICE]</w:t>
      </w:r>
      <w:r w:rsidRPr="002D7666">
        <w:rPr>
          <w:sz w:val="20"/>
          <w:szCs w:val="20"/>
        </w:rPr>
        <w:t xml:space="preserve">, </w:t>
      </w:r>
      <w:r w:rsidRPr="002D7666">
        <w:rPr>
          <w:sz w:val="20"/>
          <w:szCs w:val="20"/>
          <w:lang w:val="en-US"/>
        </w:rPr>
        <w:t xml:space="preserve">service you have, who is your provider? </w:t>
      </w:r>
      <w:r w:rsidRPr="002D7666">
        <w:rPr>
          <w:sz w:val="20"/>
          <w:szCs w:val="20"/>
        </w:rPr>
        <w:t>–</w:t>
      </w:r>
      <w:r w:rsidRPr="002D7666">
        <w:rPr>
          <w:sz w:val="20"/>
          <w:szCs w:val="20"/>
          <w:lang w:val="en-US"/>
        </w:rPr>
        <w:t xml:space="preserve"> If</w:t>
      </w:r>
      <w:r w:rsidRPr="002D7666">
        <w:rPr>
          <w:sz w:val="20"/>
          <w:szCs w:val="20"/>
        </w:rPr>
        <w:t xml:space="preserve"> you have more than one of </w:t>
      </w:r>
      <w:r w:rsidRPr="002D7666">
        <w:rPr>
          <w:sz w:val="20"/>
          <w:szCs w:val="20"/>
          <w:lang w:val="en-US"/>
        </w:rPr>
        <w:t xml:space="preserve">a given </w:t>
      </w:r>
      <w:r w:rsidRPr="002D7666">
        <w:rPr>
          <w:sz w:val="20"/>
          <w:szCs w:val="20"/>
        </w:rPr>
        <w:t xml:space="preserve">service with different providers, please indicate all providers. </w:t>
      </w:r>
    </w:p>
    <w:tbl>
      <w:tblPr>
        <w:tblW w:w="91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991"/>
        <w:gridCol w:w="1170"/>
        <w:gridCol w:w="958"/>
        <w:gridCol w:w="994"/>
        <w:gridCol w:w="993"/>
        <w:gridCol w:w="993"/>
        <w:gridCol w:w="994"/>
      </w:tblGrid>
      <w:tr w:rsidR="002D7666" w:rsidRPr="002D7666" w14:paraId="431F98E7" w14:textId="77777777" w:rsidTr="002D7666">
        <w:tc>
          <w:tcPr>
            <w:tcW w:w="2070" w:type="dxa"/>
            <w:vMerge w:val="restart"/>
            <w:tcBorders>
              <w:top w:val="nil"/>
              <w:left w:val="nil"/>
              <w:bottom w:val="single" w:sz="4" w:space="0" w:color="auto"/>
              <w:right w:val="single" w:sz="4" w:space="0" w:color="auto"/>
            </w:tcBorders>
          </w:tcPr>
          <w:p w14:paraId="6A8BA0D6" w14:textId="77777777" w:rsidR="002D7666" w:rsidRPr="002D7666" w:rsidRDefault="002D7666">
            <w:pPr>
              <w:pStyle w:val="SectionA"/>
              <w:numPr>
                <w:ilvl w:val="0"/>
                <w:numId w:val="0"/>
              </w:numPr>
              <w:ind w:left="360"/>
              <w:rPr>
                <w:sz w:val="20"/>
                <w:szCs w:val="20"/>
                <w:lang w:val="en-AU"/>
              </w:rPr>
            </w:pPr>
          </w:p>
        </w:tc>
        <w:tc>
          <w:tcPr>
            <w:tcW w:w="7092" w:type="dxa"/>
            <w:gridSpan w:val="7"/>
            <w:tcBorders>
              <w:top w:val="single" w:sz="4" w:space="0" w:color="auto"/>
              <w:left w:val="single" w:sz="4" w:space="0" w:color="auto"/>
              <w:bottom w:val="single" w:sz="4" w:space="0" w:color="auto"/>
              <w:right w:val="single" w:sz="4" w:space="0" w:color="auto"/>
            </w:tcBorders>
            <w:hideMark/>
          </w:tcPr>
          <w:p w14:paraId="09A6127A" w14:textId="77777777" w:rsidR="002D7666" w:rsidRPr="002D7666" w:rsidRDefault="002D7666">
            <w:pPr>
              <w:rPr>
                <w:rFonts w:cs="Arial"/>
                <w:b/>
                <w:color w:val="00B0F0"/>
                <w:sz w:val="16"/>
                <w:szCs w:val="18"/>
                <w:lang w:eastAsia="en-US"/>
              </w:rPr>
            </w:pPr>
            <w:r w:rsidRPr="002D7666">
              <w:rPr>
                <w:b/>
                <w:color w:val="00B0F0"/>
                <w:sz w:val="20"/>
                <w:szCs w:val="18"/>
              </w:rPr>
              <w:t>POPULATE COLUMNS ONLY WITH THOSE RESPONSES CODED YES @A6</w:t>
            </w:r>
          </w:p>
        </w:tc>
      </w:tr>
      <w:tr w:rsidR="002D7666" w:rsidRPr="00D8168C" w14:paraId="67224093" w14:textId="77777777" w:rsidTr="002D7666">
        <w:tc>
          <w:tcPr>
            <w:tcW w:w="2070" w:type="dxa"/>
            <w:vMerge/>
            <w:tcBorders>
              <w:top w:val="nil"/>
              <w:left w:val="nil"/>
              <w:bottom w:val="single" w:sz="4" w:space="0" w:color="auto"/>
              <w:right w:val="single" w:sz="4" w:space="0" w:color="auto"/>
            </w:tcBorders>
            <w:vAlign w:val="center"/>
            <w:hideMark/>
          </w:tcPr>
          <w:p w14:paraId="2E39B3CE" w14:textId="77777777" w:rsidR="002D7666" w:rsidRPr="002D7666" w:rsidRDefault="002D7666">
            <w:pPr>
              <w:rPr>
                <w:rFonts w:cs="Arial"/>
                <w:sz w:val="20"/>
                <w:lang w:eastAsia="en-US"/>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76B3B029" w14:textId="77777777" w:rsidR="002D7666" w:rsidRPr="002D7666" w:rsidRDefault="002D7666">
            <w:pPr>
              <w:jc w:val="center"/>
              <w:rPr>
                <w:color w:val="000000"/>
                <w:sz w:val="18"/>
                <w:szCs w:val="18"/>
              </w:rPr>
            </w:pPr>
            <w:r w:rsidRPr="002D7666">
              <w:rPr>
                <w:rFonts w:eastAsia="Arial"/>
                <w:color w:val="000000"/>
                <w:sz w:val="18"/>
                <w:szCs w:val="18"/>
              </w:rPr>
              <w:t xml:space="preserve">Landline phone </w:t>
            </w:r>
            <w:r w:rsidRPr="002D7666">
              <w:rPr>
                <w:b/>
                <w:color w:val="00B0F0"/>
                <w:sz w:val="16"/>
                <w:szCs w:val="18"/>
              </w:rPr>
              <w:t>[S/R]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67A1C4A" w14:textId="77777777" w:rsidR="002D7666" w:rsidRPr="002D7666" w:rsidRDefault="002D7666">
            <w:pPr>
              <w:jc w:val="center"/>
              <w:rPr>
                <w:color w:val="000000"/>
                <w:sz w:val="18"/>
                <w:szCs w:val="18"/>
              </w:rPr>
            </w:pPr>
            <w:r w:rsidRPr="002D7666">
              <w:rPr>
                <w:rFonts w:eastAsia="Arial"/>
                <w:color w:val="000000"/>
                <w:sz w:val="18"/>
                <w:szCs w:val="18"/>
              </w:rPr>
              <w:t xml:space="preserve">Mobile phone </w:t>
            </w:r>
            <w:r w:rsidRPr="002D7666">
              <w:rPr>
                <w:b/>
                <w:color w:val="00B0F0"/>
                <w:sz w:val="16"/>
                <w:szCs w:val="18"/>
              </w:rPr>
              <w:t>[M/R]</w:t>
            </w:r>
          </w:p>
        </w:tc>
        <w:tc>
          <w:tcPr>
            <w:tcW w:w="958" w:type="dxa"/>
            <w:tcBorders>
              <w:top w:val="single" w:sz="4" w:space="0" w:color="auto"/>
              <w:left w:val="single" w:sz="4" w:space="0" w:color="auto"/>
              <w:bottom w:val="single" w:sz="4" w:space="0" w:color="auto"/>
              <w:right w:val="single" w:sz="4" w:space="0" w:color="auto"/>
            </w:tcBorders>
            <w:vAlign w:val="center"/>
          </w:tcPr>
          <w:p w14:paraId="759C2569" w14:textId="77777777" w:rsidR="002D7666" w:rsidRPr="002D7666" w:rsidRDefault="002D7666">
            <w:pPr>
              <w:jc w:val="center"/>
              <w:rPr>
                <w:rFonts w:eastAsia="Arial"/>
                <w:color w:val="000000"/>
                <w:sz w:val="18"/>
                <w:szCs w:val="18"/>
              </w:rPr>
            </w:pPr>
            <w:r w:rsidRPr="002D7666">
              <w:rPr>
                <w:rFonts w:eastAsia="Arial"/>
                <w:color w:val="000000"/>
                <w:sz w:val="18"/>
                <w:szCs w:val="18"/>
              </w:rPr>
              <w:t xml:space="preserve">Satellite phone </w:t>
            </w:r>
            <w:r w:rsidRPr="002D7666">
              <w:rPr>
                <w:b/>
                <w:color w:val="00B0F0"/>
                <w:sz w:val="16"/>
                <w:szCs w:val="18"/>
              </w:rPr>
              <w:t>[M/R]</w:t>
            </w:r>
          </w:p>
          <w:p w14:paraId="025427E2" w14:textId="77777777" w:rsidR="002D7666" w:rsidRPr="002D7666" w:rsidRDefault="002D7666">
            <w:pPr>
              <w:jc w:val="center"/>
              <w:rPr>
                <w:rFonts w:eastAsia="Times New Roman"/>
                <w:color w:val="000000"/>
                <w:sz w:val="18"/>
                <w:szCs w:val="18"/>
              </w:rPr>
            </w:pPr>
          </w:p>
        </w:tc>
        <w:tc>
          <w:tcPr>
            <w:tcW w:w="994" w:type="dxa"/>
            <w:tcBorders>
              <w:top w:val="single" w:sz="4" w:space="0" w:color="auto"/>
              <w:left w:val="single" w:sz="4" w:space="0" w:color="auto"/>
              <w:bottom w:val="single" w:sz="4" w:space="0" w:color="auto"/>
              <w:right w:val="single" w:sz="4" w:space="0" w:color="auto"/>
            </w:tcBorders>
            <w:vAlign w:val="center"/>
          </w:tcPr>
          <w:p w14:paraId="718AAA98" w14:textId="77777777" w:rsidR="002D7666" w:rsidRPr="002D7666" w:rsidRDefault="002D7666">
            <w:pPr>
              <w:jc w:val="center"/>
              <w:rPr>
                <w:rFonts w:eastAsia="Arial"/>
                <w:color w:val="000000"/>
                <w:sz w:val="18"/>
                <w:szCs w:val="18"/>
              </w:rPr>
            </w:pPr>
            <w:r w:rsidRPr="002D7666">
              <w:rPr>
                <w:rFonts w:eastAsia="Arial"/>
                <w:color w:val="000000"/>
                <w:sz w:val="18"/>
                <w:szCs w:val="18"/>
              </w:rPr>
              <w:t xml:space="preserve">Fixed line internet service </w:t>
            </w:r>
            <w:r w:rsidRPr="002D7666">
              <w:rPr>
                <w:b/>
                <w:color w:val="00B0F0"/>
                <w:sz w:val="16"/>
                <w:szCs w:val="18"/>
              </w:rPr>
              <w:t>[S/R]</w:t>
            </w:r>
          </w:p>
          <w:p w14:paraId="6FBF6A7A" w14:textId="77777777" w:rsidR="002D7666" w:rsidRPr="002D7666" w:rsidRDefault="002D7666">
            <w:pPr>
              <w:jc w:val="center"/>
              <w:rPr>
                <w:rFonts w:eastAsia="Times New Roman"/>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D64B266" w14:textId="77777777" w:rsidR="002D7666" w:rsidRPr="002D7666" w:rsidRDefault="002D7666">
            <w:pPr>
              <w:jc w:val="center"/>
              <w:rPr>
                <w:rFonts w:eastAsia="Arial"/>
                <w:color w:val="000000"/>
                <w:sz w:val="18"/>
                <w:szCs w:val="18"/>
              </w:rPr>
            </w:pPr>
            <w:r w:rsidRPr="002D7666">
              <w:rPr>
                <w:rFonts w:eastAsia="Arial"/>
                <w:color w:val="000000"/>
                <w:sz w:val="18"/>
                <w:szCs w:val="18"/>
              </w:rPr>
              <w:t xml:space="preserve">Fixed wireless internet service </w:t>
            </w:r>
            <w:r w:rsidRPr="002D7666">
              <w:rPr>
                <w:b/>
                <w:color w:val="00B0F0"/>
                <w:sz w:val="16"/>
                <w:szCs w:val="18"/>
              </w:rPr>
              <w:t>[S/R]</w:t>
            </w:r>
          </w:p>
          <w:p w14:paraId="3B1CB212" w14:textId="77777777" w:rsidR="002D7666" w:rsidRPr="002D7666" w:rsidRDefault="002D7666">
            <w:pPr>
              <w:jc w:val="center"/>
              <w:rPr>
                <w:rFonts w:eastAsia="Times New Roman"/>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6E82D29" w14:textId="77777777" w:rsidR="002D7666" w:rsidRPr="002D7666" w:rsidRDefault="002D7666">
            <w:pPr>
              <w:jc w:val="center"/>
              <w:rPr>
                <w:rFonts w:eastAsia="Arial"/>
                <w:color w:val="000000"/>
                <w:sz w:val="18"/>
                <w:szCs w:val="18"/>
              </w:rPr>
            </w:pPr>
            <w:r w:rsidRPr="002D7666">
              <w:rPr>
                <w:rFonts w:eastAsia="Arial"/>
                <w:color w:val="000000"/>
                <w:sz w:val="18"/>
                <w:szCs w:val="18"/>
              </w:rPr>
              <w:t xml:space="preserve">Fixed satellite internet service </w:t>
            </w:r>
            <w:r w:rsidRPr="002D7666">
              <w:rPr>
                <w:b/>
                <w:color w:val="00B0F0"/>
                <w:sz w:val="16"/>
                <w:szCs w:val="18"/>
              </w:rPr>
              <w:t>[S/R]</w:t>
            </w:r>
          </w:p>
          <w:p w14:paraId="241968D2" w14:textId="77777777" w:rsidR="002D7666" w:rsidRPr="002D7666" w:rsidRDefault="002D7666">
            <w:pPr>
              <w:jc w:val="center"/>
              <w:rPr>
                <w:rFonts w:eastAsia="Times New Roman"/>
                <w:color w:val="000000"/>
                <w:sz w:val="18"/>
                <w:szCs w:val="18"/>
              </w:rPr>
            </w:pPr>
          </w:p>
        </w:tc>
        <w:tc>
          <w:tcPr>
            <w:tcW w:w="994" w:type="dxa"/>
            <w:tcBorders>
              <w:top w:val="single" w:sz="4" w:space="0" w:color="auto"/>
              <w:left w:val="single" w:sz="4" w:space="0" w:color="auto"/>
              <w:bottom w:val="single" w:sz="4" w:space="0" w:color="auto"/>
              <w:right w:val="single" w:sz="4" w:space="0" w:color="auto"/>
            </w:tcBorders>
            <w:vAlign w:val="center"/>
          </w:tcPr>
          <w:p w14:paraId="7DD6FB7B" w14:textId="77777777" w:rsidR="002D7666" w:rsidRPr="00D8168C" w:rsidRDefault="002D7666">
            <w:pPr>
              <w:jc w:val="center"/>
              <w:rPr>
                <w:rFonts w:eastAsia="Arial"/>
                <w:color w:val="000000"/>
                <w:sz w:val="18"/>
                <w:szCs w:val="18"/>
                <w:lang w:val="fr-FR"/>
              </w:rPr>
            </w:pPr>
            <w:r w:rsidRPr="00D8168C">
              <w:rPr>
                <w:rFonts w:eastAsia="Arial"/>
                <w:color w:val="000000"/>
                <w:sz w:val="18"/>
                <w:szCs w:val="18"/>
                <w:lang w:val="fr-FR"/>
              </w:rPr>
              <w:t xml:space="preserve">Mobile internet service </w:t>
            </w:r>
            <w:r w:rsidRPr="00D8168C">
              <w:rPr>
                <w:b/>
                <w:color w:val="00B0F0"/>
                <w:sz w:val="16"/>
                <w:szCs w:val="18"/>
                <w:lang w:val="fr-FR"/>
              </w:rPr>
              <w:t>[M/R]</w:t>
            </w:r>
          </w:p>
          <w:p w14:paraId="3B7A8A8E" w14:textId="77777777" w:rsidR="002D7666" w:rsidRPr="00D8168C" w:rsidRDefault="002D7666">
            <w:pPr>
              <w:jc w:val="center"/>
              <w:rPr>
                <w:rFonts w:eastAsia="Times New Roman"/>
                <w:color w:val="000000"/>
                <w:sz w:val="18"/>
                <w:szCs w:val="18"/>
                <w:lang w:val="fr-FR"/>
              </w:rPr>
            </w:pPr>
          </w:p>
        </w:tc>
      </w:tr>
      <w:tr w:rsidR="002D7666" w:rsidRPr="002D7666" w14:paraId="4BB09ED5"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28144330" w14:textId="77777777" w:rsidR="002D7666" w:rsidRPr="002D7666" w:rsidRDefault="002D7666" w:rsidP="002D7666">
            <w:pPr>
              <w:pStyle w:val="Codeframe"/>
              <w:numPr>
                <w:ilvl w:val="0"/>
                <w:numId w:val="27"/>
              </w:numPr>
              <w:ind w:left="408"/>
              <w:rPr>
                <w:sz w:val="20"/>
                <w:szCs w:val="20"/>
                <w:lang w:val="en-AU" w:eastAsia="en-AU"/>
              </w:rPr>
            </w:pPr>
            <w:r w:rsidRPr="002D7666">
              <w:rPr>
                <w:sz w:val="20"/>
                <w:szCs w:val="20"/>
                <w:lang w:val="en-AU" w:eastAsia="en-AU"/>
              </w:rPr>
              <w:t xml:space="preserve">Activ8me </w:t>
            </w:r>
          </w:p>
        </w:tc>
        <w:tc>
          <w:tcPr>
            <w:tcW w:w="990" w:type="dxa"/>
            <w:tcBorders>
              <w:top w:val="single" w:sz="4" w:space="0" w:color="auto"/>
              <w:left w:val="single" w:sz="4" w:space="0" w:color="auto"/>
              <w:bottom w:val="single" w:sz="4" w:space="0" w:color="auto"/>
              <w:right w:val="single" w:sz="4" w:space="0" w:color="auto"/>
            </w:tcBorders>
            <w:vAlign w:val="center"/>
            <w:hideMark/>
          </w:tcPr>
          <w:p w14:paraId="2C623E9D"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008CD06"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7CAE3DA9"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43807E78"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3380A806"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BAAD44"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399607A9"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085024D0"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51CA334F" w14:textId="77777777" w:rsidR="002D7666" w:rsidRPr="002D7666" w:rsidRDefault="002D7666">
            <w:pPr>
              <w:pStyle w:val="Codeframe"/>
              <w:rPr>
                <w:sz w:val="20"/>
                <w:szCs w:val="20"/>
                <w:lang w:val="en-AU" w:eastAsia="en-AU"/>
              </w:rPr>
            </w:pPr>
            <w:r w:rsidRPr="002D7666">
              <w:rPr>
                <w:sz w:val="20"/>
                <w:szCs w:val="20"/>
                <w:lang w:val="en-AU" w:eastAsia="en-AU"/>
              </w:rPr>
              <w:t>ALDI Mobile</w:t>
            </w:r>
          </w:p>
        </w:tc>
        <w:tc>
          <w:tcPr>
            <w:tcW w:w="990" w:type="dxa"/>
            <w:tcBorders>
              <w:top w:val="single" w:sz="4" w:space="0" w:color="auto"/>
              <w:left w:val="single" w:sz="4" w:space="0" w:color="auto"/>
              <w:bottom w:val="single" w:sz="4" w:space="0" w:color="auto"/>
              <w:right w:val="single" w:sz="4" w:space="0" w:color="auto"/>
            </w:tcBorders>
            <w:vAlign w:val="center"/>
            <w:hideMark/>
          </w:tcPr>
          <w:p w14:paraId="551F470C"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BF58009"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043DA999"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4C9FFB45"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307751BF"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C87D165"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3178F4B2"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1E89F989"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05A0F25E" w14:textId="77777777" w:rsidR="002D7666" w:rsidRPr="002D7666" w:rsidRDefault="002D7666">
            <w:pPr>
              <w:pStyle w:val="Codeframe"/>
              <w:rPr>
                <w:sz w:val="20"/>
                <w:szCs w:val="20"/>
                <w:lang w:val="en-AU" w:eastAsia="en-AU"/>
              </w:rPr>
            </w:pPr>
            <w:r w:rsidRPr="002D7666">
              <w:rPr>
                <w:sz w:val="20"/>
                <w:szCs w:val="20"/>
                <w:lang w:val="en-AU" w:eastAsia="en-AU"/>
              </w:rPr>
              <w:t xml:space="preserve">Amaysim </w:t>
            </w:r>
          </w:p>
        </w:tc>
        <w:tc>
          <w:tcPr>
            <w:tcW w:w="990" w:type="dxa"/>
            <w:tcBorders>
              <w:top w:val="single" w:sz="4" w:space="0" w:color="auto"/>
              <w:left w:val="single" w:sz="4" w:space="0" w:color="auto"/>
              <w:bottom w:val="single" w:sz="4" w:space="0" w:color="auto"/>
              <w:right w:val="single" w:sz="4" w:space="0" w:color="auto"/>
            </w:tcBorders>
            <w:vAlign w:val="center"/>
            <w:hideMark/>
          </w:tcPr>
          <w:p w14:paraId="0A7EB979"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9E08B6"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5BC0F8F8"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151C2D8B"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0BF31A"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67A22D4"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76971EEA"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1F2C70E1"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2E36C06E" w14:textId="77777777" w:rsidR="002D7666" w:rsidRPr="002D7666" w:rsidRDefault="002D7666">
            <w:pPr>
              <w:pStyle w:val="Codeframe"/>
              <w:rPr>
                <w:sz w:val="20"/>
                <w:szCs w:val="20"/>
                <w:lang w:val="en-AU" w:eastAsia="en-AU"/>
              </w:rPr>
            </w:pPr>
            <w:r w:rsidRPr="002D7666">
              <w:rPr>
                <w:sz w:val="20"/>
                <w:szCs w:val="20"/>
                <w:lang w:val="en-AU" w:eastAsia="en-AU"/>
              </w:rPr>
              <w:t xml:space="preserve">Aussie </w:t>
            </w:r>
            <w:proofErr w:type="spellStart"/>
            <w:r w:rsidRPr="002D7666">
              <w:rPr>
                <w:sz w:val="20"/>
                <w:szCs w:val="20"/>
                <w:lang w:val="en-AU" w:eastAsia="en-AU"/>
              </w:rPr>
              <w:t>BroadBand</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058116A1"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44DC9B9"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774090A0"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02F942D7"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F85D732"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3C9D6FA2"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7ED07BDB"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40FE9B10"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06F32602" w14:textId="77777777" w:rsidR="002D7666" w:rsidRPr="002D7666" w:rsidRDefault="002D7666">
            <w:pPr>
              <w:pStyle w:val="Codeframe"/>
              <w:rPr>
                <w:sz w:val="20"/>
                <w:szCs w:val="20"/>
                <w:lang w:val="en-AU" w:eastAsia="en-AU"/>
              </w:rPr>
            </w:pPr>
            <w:r w:rsidRPr="002D7666">
              <w:rPr>
                <w:sz w:val="20"/>
                <w:szCs w:val="20"/>
                <w:lang w:val="en-AU" w:eastAsia="en-AU"/>
              </w:rPr>
              <w:t xml:space="preserve">Belong </w:t>
            </w:r>
          </w:p>
        </w:tc>
        <w:tc>
          <w:tcPr>
            <w:tcW w:w="990" w:type="dxa"/>
            <w:tcBorders>
              <w:top w:val="single" w:sz="4" w:space="0" w:color="auto"/>
              <w:left w:val="single" w:sz="4" w:space="0" w:color="auto"/>
              <w:bottom w:val="single" w:sz="4" w:space="0" w:color="auto"/>
              <w:right w:val="single" w:sz="4" w:space="0" w:color="auto"/>
            </w:tcBorders>
            <w:vAlign w:val="center"/>
            <w:hideMark/>
          </w:tcPr>
          <w:p w14:paraId="3905CC08"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E711650"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4371D8DF"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0199CCBD"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04502D74"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12EC76DD"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1498B258"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747DA840"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028F9096" w14:textId="77777777" w:rsidR="002D7666" w:rsidRPr="002D7666" w:rsidRDefault="002D7666">
            <w:pPr>
              <w:pStyle w:val="Codeframe"/>
              <w:rPr>
                <w:sz w:val="20"/>
                <w:szCs w:val="20"/>
                <w:lang w:val="en-AU" w:eastAsia="en-AU"/>
              </w:rPr>
            </w:pPr>
            <w:r w:rsidRPr="002D7666">
              <w:rPr>
                <w:sz w:val="20"/>
                <w:szCs w:val="20"/>
                <w:lang w:val="en-AU" w:eastAsia="en-AU"/>
              </w:rPr>
              <w:t>Boost Mobile</w:t>
            </w:r>
          </w:p>
        </w:tc>
        <w:tc>
          <w:tcPr>
            <w:tcW w:w="990" w:type="dxa"/>
            <w:tcBorders>
              <w:top w:val="single" w:sz="4" w:space="0" w:color="auto"/>
              <w:left w:val="single" w:sz="4" w:space="0" w:color="auto"/>
              <w:bottom w:val="single" w:sz="4" w:space="0" w:color="auto"/>
              <w:right w:val="single" w:sz="4" w:space="0" w:color="auto"/>
            </w:tcBorders>
            <w:vAlign w:val="center"/>
            <w:hideMark/>
          </w:tcPr>
          <w:p w14:paraId="58AA7307"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E0BB7A7"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42913F8F"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59402C23"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EA16BB"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76B981"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2DB78532"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08AB2CA7"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13AC9E55" w14:textId="77777777" w:rsidR="002D7666" w:rsidRPr="002D7666" w:rsidRDefault="002D7666">
            <w:pPr>
              <w:pStyle w:val="Codeframe"/>
              <w:rPr>
                <w:sz w:val="20"/>
                <w:szCs w:val="20"/>
                <w:lang w:val="en-AU" w:eastAsia="en-AU"/>
              </w:rPr>
            </w:pPr>
            <w:r w:rsidRPr="002D7666">
              <w:rPr>
                <w:sz w:val="20"/>
                <w:szCs w:val="20"/>
                <w:lang w:val="en-AU" w:eastAsia="en-AU"/>
              </w:rPr>
              <w:t xml:space="preserve">Dodo / </w:t>
            </w:r>
            <w:proofErr w:type="spellStart"/>
            <w:r w:rsidRPr="002D7666">
              <w:rPr>
                <w:sz w:val="20"/>
                <w:szCs w:val="20"/>
                <w:lang w:val="en-AU" w:eastAsia="en-AU"/>
              </w:rPr>
              <w:t>iPrimus</w:t>
            </w:r>
            <w:proofErr w:type="spellEnd"/>
            <w:r w:rsidRPr="002D7666">
              <w:rPr>
                <w:sz w:val="20"/>
                <w:szCs w:val="20"/>
                <w:lang w:val="en-AU" w:eastAsia="en-AU"/>
              </w:rPr>
              <w:t xml:space="preserve"> </w:t>
            </w:r>
          </w:p>
        </w:tc>
        <w:tc>
          <w:tcPr>
            <w:tcW w:w="990" w:type="dxa"/>
            <w:tcBorders>
              <w:top w:val="single" w:sz="4" w:space="0" w:color="auto"/>
              <w:left w:val="single" w:sz="4" w:space="0" w:color="auto"/>
              <w:bottom w:val="single" w:sz="4" w:space="0" w:color="auto"/>
              <w:right w:val="single" w:sz="4" w:space="0" w:color="auto"/>
            </w:tcBorders>
            <w:vAlign w:val="center"/>
            <w:hideMark/>
          </w:tcPr>
          <w:p w14:paraId="6042D8C0"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F822E97"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404245D3"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497D89F1"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21B7AB"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8900225"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27AF3C5B"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57C0EA1A"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29DCC1FC" w14:textId="77777777" w:rsidR="002D7666" w:rsidRPr="002D7666" w:rsidRDefault="002D7666">
            <w:pPr>
              <w:pStyle w:val="Codeframe"/>
              <w:rPr>
                <w:sz w:val="20"/>
                <w:szCs w:val="20"/>
                <w:lang w:val="en-AU" w:eastAsia="en-AU"/>
              </w:rPr>
            </w:pPr>
            <w:proofErr w:type="spellStart"/>
            <w:r w:rsidRPr="002D7666">
              <w:rPr>
                <w:sz w:val="20"/>
                <w:szCs w:val="20"/>
                <w:lang w:val="en-AU" w:eastAsia="en-AU"/>
              </w:rPr>
              <w:t>Exetel</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150AA6AF"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4A93BA6"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7B62325B"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0132D236"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B70C8E"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A695A23"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26B3B8AF"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0F9A0BE0"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1EE1C572" w14:textId="77777777" w:rsidR="002D7666" w:rsidRPr="002D7666" w:rsidRDefault="002D7666">
            <w:pPr>
              <w:pStyle w:val="Codeframe"/>
              <w:rPr>
                <w:sz w:val="20"/>
                <w:szCs w:val="20"/>
                <w:lang w:val="en-AU" w:eastAsia="en-AU"/>
              </w:rPr>
            </w:pPr>
            <w:proofErr w:type="spellStart"/>
            <w:r w:rsidRPr="002D7666">
              <w:rPr>
                <w:sz w:val="20"/>
                <w:szCs w:val="20"/>
                <w:lang w:val="en-AU" w:eastAsia="en-AU"/>
              </w:rPr>
              <w:lastRenderedPageBreak/>
              <w:t>MyRepublic</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5660680D"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B84990F"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38F0A23A"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028C5361"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676E94"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70A0268"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260B03B5"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755B2927"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23C6510A" w14:textId="77777777" w:rsidR="002D7666" w:rsidRPr="002D7666" w:rsidRDefault="002D7666">
            <w:pPr>
              <w:pStyle w:val="Codeframe"/>
              <w:rPr>
                <w:sz w:val="20"/>
                <w:szCs w:val="20"/>
                <w:lang w:val="en-AU" w:eastAsia="en-AU"/>
              </w:rPr>
            </w:pPr>
            <w:r w:rsidRPr="002D7666">
              <w:rPr>
                <w:sz w:val="20"/>
                <w:szCs w:val="20"/>
                <w:lang w:val="en-AU" w:eastAsia="en-AU"/>
              </w:rPr>
              <w:t>Optus</w:t>
            </w:r>
          </w:p>
        </w:tc>
        <w:tc>
          <w:tcPr>
            <w:tcW w:w="990" w:type="dxa"/>
            <w:tcBorders>
              <w:top w:val="single" w:sz="4" w:space="0" w:color="auto"/>
              <w:left w:val="single" w:sz="4" w:space="0" w:color="auto"/>
              <w:bottom w:val="single" w:sz="4" w:space="0" w:color="auto"/>
              <w:right w:val="single" w:sz="4" w:space="0" w:color="auto"/>
            </w:tcBorders>
            <w:vAlign w:val="center"/>
            <w:hideMark/>
          </w:tcPr>
          <w:p w14:paraId="0A1FBD1C"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EA691CB"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5734028B"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01527A9F"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36DD5C"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D6E3B8"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69EAF237"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0CFAEABB"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4546C311" w14:textId="77777777" w:rsidR="002D7666" w:rsidRPr="002D7666" w:rsidRDefault="002D7666">
            <w:pPr>
              <w:pStyle w:val="Codeframe"/>
              <w:rPr>
                <w:sz w:val="20"/>
                <w:szCs w:val="20"/>
                <w:lang w:val="en-AU" w:eastAsia="en-AU"/>
              </w:rPr>
            </w:pPr>
            <w:proofErr w:type="spellStart"/>
            <w:r w:rsidRPr="002D7666">
              <w:rPr>
                <w:sz w:val="20"/>
                <w:szCs w:val="20"/>
                <w:lang w:val="en-AU" w:eastAsia="en-AU"/>
              </w:rPr>
              <w:t>Skymesh</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46B62D6E"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F9AF06"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66BC5FC1"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63B26280"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4D79BE36"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83052B"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076A1D83"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085DE745"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110BCDFF" w14:textId="77777777" w:rsidR="002D7666" w:rsidRPr="002D7666" w:rsidRDefault="002D7666">
            <w:pPr>
              <w:pStyle w:val="Codeframe"/>
              <w:rPr>
                <w:sz w:val="20"/>
                <w:szCs w:val="20"/>
                <w:lang w:val="en-AU" w:eastAsia="en-AU"/>
              </w:rPr>
            </w:pPr>
            <w:r w:rsidRPr="002D7666">
              <w:rPr>
                <w:sz w:val="20"/>
                <w:szCs w:val="20"/>
                <w:lang w:val="en-AU" w:eastAsia="en-AU"/>
              </w:rPr>
              <w:t>Southern Phone</w:t>
            </w:r>
          </w:p>
        </w:tc>
        <w:tc>
          <w:tcPr>
            <w:tcW w:w="990" w:type="dxa"/>
            <w:tcBorders>
              <w:top w:val="single" w:sz="4" w:space="0" w:color="auto"/>
              <w:left w:val="single" w:sz="4" w:space="0" w:color="auto"/>
              <w:bottom w:val="single" w:sz="4" w:space="0" w:color="auto"/>
              <w:right w:val="single" w:sz="4" w:space="0" w:color="auto"/>
            </w:tcBorders>
            <w:vAlign w:val="center"/>
            <w:hideMark/>
          </w:tcPr>
          <w:p w14:paraId="0CEA5CBF"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5F4CC34"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6B4A9EEF"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28C031EF"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486215"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E7ABAD"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09B1E2FE"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60E80BCD"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157DF000" w14:textId="77777777" w:rsidR="002D7666" w:rsidRPr="002D7666" w:rsidRDefault="002D7666">
            <w:pPr>
              <w:pStyle w:val="Codeframe"/>
              <w:rPr>
                <w:sz w:val="20"/>
                <w:szCs w:val="20"/>
                <w:lang w:val="en-AU" w:eastAsia="en-AU"/>
              </w:rPr>
            </w:pPr>
            <w:r w:rsidRPr="002D7666">
              <w:rPr>
                <w:sz w:val="20"/>
                <w:szCs w:val="20"/>
                <w:lang w:val="en-AU" w:eastAsia="en-AU"/>
              </w:rPr>
              <w:t xml:space="preserve">Telstra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B6CF0BE"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D5C5A1A"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1AF97050"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6E5670DF"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35039E"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D86763"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52033A7F"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6488A4AB"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4119A65E" w14:textId="77777777" w:rsidR="002D7666" w:rsidRPr="002D7666" w:rsidRDefault="002D7666">
            <w:pPr>
              <w:pStyle w:val="Codeframe"/>
              <w:rPr>
                <w:sz w:val="20"/>
                <w:szCs w:val="20"/>
                <w:lang w:val="en-AU" w:eastAsia="en-AU"/>
              </w:rPr>
            </w:pPr>
            <w:r w:rsidRPr="002D7666">
              <w:rPr>
                <w:sz w:val="20"/>
                <w:szCs w:val="20"/>
                <w:lang w:val="en-AU" w:eastAsia="en-AU"/>
              </w:rPr>
              <w:t xml:space="preserve">TPG / </w:t>
            </w:r>
            <w:proofErr w:type="spellStart"/>
            <w:r w:rsidRPr="002D7666">
              <w:rPr>
                <w:sz w:val="20"/>
                <w:szCs w:val="20"/>
                <w:lang w:val="en-AU" w:eastAsia="en-AU"/>
              </w:rPr>
              <w:t>iiNET</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10103766"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929EFF6"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38E79B24"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283787B3"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5DACC6"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5BA2476"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71159882"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4E36B353"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69220E42" w14:textId="77777777" w:rsidR="002D7666" w:rsidRPr="002D7666" w:rsidRDefault="002D7666">
            <w:pPr>
              <w:pStyle w:val="Codeframe"/>
              <w:rPr>
                <w:sz w:val="20"/>
                <w:szCs w:val="20"/>
                <w:lang w:val="en-AU" w:eastAsia="en-AU"/>
              </w:rPr>
            </w:pPr>
            <w:r w:rsidRPr="002D7666">
              <w:rPr>
                <w:sz w:val="20"/>
                <w:szCs w:val="20"/>
                <w:lang w:val="en-AU" w:eastAsia="en-AU"/>
              </w:rPr>
              <w:t>Vodafone</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89E785"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783C895"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15B2F238"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0D030C03"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48F0955F"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09F45E3"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0948F048"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r w:rsidR="002D7666" w:rsidRPr="002D7666" w14:paraId="3CA000E9" w14:textId="77777777" w:rsidTr="002D7666">
        <w:tc>
          <w:tcPr>
            <w:tcW w:w="2070" w:type="dxa"/>
            <w:tcBorders>
              <w:top w:val="single" w:sz="4" w:space="0" w:color="auto"/>
              <w:left w:val="single" w:sz="4" w:space="0" w:color="auto"/>
              <w:bottom w:val="single" w:sz="4" w:space="0" w:color="auto"/>
              <w:right w:val="single" w:sz="4" w:space="0" w:color="auto"/>
            </w:tcBorders>
            <w:hideMark/>
          </w:tcPr>
          <w:p w14:paraId="238A67B2" w14:textId="77777777" w:rsidR="002D7666" w:rsidRPr="002D7666" w:rsidRDefault="002D7666">
            <w:pPr>
              <w:pStyle w:val="Codeframe"/>
              <w:rPr>
                <w:sz w:val="20"/>
                <w:szCs w:val="20"/>
                <w:lang w:val="en-AU" w:eastAsia="en-AU"/>
              </w:rPr>
            </w:pPr>
            <w:r w:rsidRPr="002D7666">
              <w:rPr>
                <w:sz w:val="20"/>
                <w:szCs w:val="20"/>
                <w:lang w:val="en-AU" w:eastAsia="en-AU"/>
              </w:rPr>
              <w:t xml:space="preserve">Other </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B8EAC3"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412FF2D"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27D42E00"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c>
          <w:tcPr>
            <w:tcW w:w="994" w:type="dxa"/>
            <w:tcBorders>
              <w:top w:val="single" w:sz="4" w:space="0" w:color="auto"/>
              <w:left w:val="single" w:sz="4" w:space="0" w:color="auto"/>
              <w:bottom w:val="single" w:sz="4" w:space="0" w:color="auto"/>
              <w:right w:val="single" w:sz="4" w:space="0" w:color="auto"/>
            </w:tcBorders>
            <w:vAlign w:val="center"/>
            <w:hideMark/>
          </w:tcPr>
          <w:p w14:paraId="11F588E0" w14:textId="77777777" w:rsidR="002D7666" w:rsidRPr="002D7666" w:rsidRDefault="002D7666">
            <w:pPr>
              <w:pStyle w:val="SectionA"/>
              <w:numPr>
                <w:ilvl w:val="0"/>
                <w:numId w:val="0"/>
              </w:numPr>
              <w:jc w:val="center"/>
              <w:rPr>
                <w:sz w:val="20"/>
                <w:szCs w:val="20"/>
                <w:lang w:val="en-AU"/>
              </w:rPr>
            </w:pPr>
            <w:r w:rsidRPr="002D7666">
              <w:rPr>
                <w:sz w:val="20"/>
                <w:szCs w:val="20"/>
                <w:lang w:val="en-AU"/>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1390A8CF" w14:textId="77777777" w:rsidR="002D7666" w:rsidRPr="002D7666" w:rsidRDefault="002D7666">
            <w:pPr>
              <w:pStyle w:val="SectionA"/>
              <w:numPr>
                <w:ilvl w:val="0"/>
                <w:numId w:val="0"/>
              </w:numPr>
              <w:jc w:val="center"/>
              <w:rPr>
                <w:sz w:val="20"/>
                <w:szCs w:val="20"/>
                <w:lang w:val="en-AU"/>
              </w:rPr>
            </w:pPr>
            <w:r w:rsidRPr="002D7666">
              <w:rPr>
                <w:sz w:val="20"/>
                <w:szCs w:val="20"/>
                <w:lang w:val="en-A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FA8BFDA" w14:textId="77777777" w:rsidR="002D7666" w:rsidRPr="002D7666" w:rsidRDefault="002D7666">
            <w:pPr>
              <w:pStyle w:val="SectionA"/>
              <w:numPr>
                <w:ilvl w:val="0"/>
                <w:numId w:val="0"/>
              </w:numPr>
              <w:jc w:val="center"/>
              <w:rPr>
                <w:sz w:val="20"/>
                <w:szCs w:val="20"/>
                <w:lang w:val="en-AU"/>
              </w:rPr>
            </w:pPr>
            <w:r w:rsidRPr="002D7666">
              <w:rPr>
                <w:sz w:val="20"/>
                <w:szCs w:val="20"/>
                <w:lang w:val="en-AU"/>
              </w:rPr>
              <w:t>6</w:t>
            </w:r>
          </w:p>
        </w:tc>
        <w:tc>
          <w:tcPr>
            <w:tcW w:w="994" w:type="dxa"/>
            <w:tcBorders>
              <w:top w:val="single" w:sz="4" w:space="0" w:color="auto"/>
              <w:left w:val="single" w:sz="4" w:space="0" w:color="auto"/>
              <w:bottom w:val="single" w:sz="4" w:space="0" w:color="auto"/>
              <w:right w:val="single" w:sz="4" w:space="0" w:color="auto"/>
            </w:tcBorders>
            <w:vAlign w:val="center"/>
            <w:hideMark/>
          </w:tcPr>
          <w:p w14:paraId="77D4DFF0" w14:textId="77777777" w:rsidR="002D7666" w:rsidRPr="002D7666" w:rsidRDefault="002D7666">
            <w:pPr>
              <w:pStyle w:val="SectionA"/>
              <w:numPr>
                <w:ilvl w:val="0"/>
                <w:numId w:val="0"/>
              </w:numPr>
              <w:jc w:val="center"/>
              <w:rPr>
                <w:sz w:val="20"/>
                <w:szCs w:val="20"/>
                <w:lang w:val="en-AU"/>
              </w:rPr>
            </w:pPr>
            <w:r w:rsidRPr="002D7666">
              <w:rPr>
                <w:sz w:val="20"/>
                <w:szCs w:val="20"/>
                <w:lang w:val="en-AU"/>
              </w:rPr>
              <w:t>7</w:t>
            </w:r>
          </w:p>
        </w:tc>
      </w:tr>
    </w:tbl>
    <w:p w14:paraId="614FB4E6" w14:textId="77777777" w:rsidR="002D7666" w:rsidRPr="002D7666" w:rsidRDefault="002D7666" w:rsidP="002D7666">
      <w:pPr>
        <w:pStyle w:val="PROGRAMMING"/>
        <w:rPr>
          <w:rFonts w:cs="Times New Roman"/>
          <w:sz w:val="20"/>
          <w:szCs w:val="20"/>
          <w:lang w:eastAsia="en-US"/>
        </w:rPr>
      </w:pPr>
      <w:r w:rsidRPr="002D7666">
        <w:rPr>
          <w:sz w:val="20"/>
          <w:szCs w:val="20"/>
        </w:rPr>
        <w:t>ASK ALL</w:t>
      </w:r>
    </w:p>
    <w:p w14:paraId="49DBB59E" w14:textId="77777777" w:rsidR="002D7666" w:rsidRPr="002D7666" w:rsidRDefault="002D7666" w:rsidP="002D7666">
      <w:pPr>
        <w:pStyle w:val="SectionA"/>
        <w:jc w:val="left"/>
        <w:rPr>
          <w:sz w:val="20"/>
          <w:szCs w:val="20"/>
        </w:rPr>
      </w:pPr>
      <w:r w:rsidRPr="002D7666">
        <w:rPr>
          <w:sz w:val="20"/>
          <w:szCs w:val="20"/>
          <w:lang w:val="en-US"/>
        </w:rPr>
        <w:t>Between February 2019 and February 2020</w:t>
      </w:r>
      <w:r w:rsidRPr="002D7666">
        <w:rPr>
          <w:sz w:val="20"/>
          <w:szCs w:val="20"/>
        </w:rPr>
        <w:t xml:space="preserve"> whic</w:t>
      </w:r>
      <w:r w:rsidRPr="002D7666">
        <w:rPr>
          <w:sz w:val="20"/>
          <w:szCs w:val="20"/>
          <w:lang w:val="en-US"/>
        </w:rPr>
        <w:t>h, if any, of</w:t>
      </w:r>
      <w:r w:rsidRPr="002D7666">
        <w:rPr>
          <w:sz w:val="20"/>
          <w:szCs w:val="20"/>
        </w:rPr>
        <w:t xml:space="preserve"> your providers </w:t>
      </w:r>
      <w:r w:rsidRPr="002D7666">
        <w:rPr>
          <w:sz w:val="20"/>
          <w:szCs w:val="20"/>
          <w:lang w:val="en-US"/>
        </w:rPr>
        <w:t xml:space="preserve">did </w:t>
      </w:r>
      <w:r w:rsidRPr="002D7666">
        <w:rPr>
          <w:sz w:val="20"/>
          <w:szCs w:val="20"/>
        </w:rPr>
        <w:t>you contac</w:t>
      </w:r>
      <w:r w:rsidRPr="002D7666">
        <w:rPr>
          <w:sz w:val="20"/>
          <w:szCs w:val="20"/>
          <w:lang w:val="en-US"/>
        </w:rPr>
        <w:t>t</w:t>
      </w:r>
      <w:r w:rsidRPr="002D7666">
        <w:rPr>
          <w:sz w:val="20"/>
          <w:szCs w:val="20"/>
        </w:rPr>
        <w:t xml:space="preserve"> with </w:t>
      </w:r>
      <w:r w:rsidRPr="002D7666">
        <w:rPr>
          <w:sz w:val="20"/>
          <w:szCs w:val="20"/>
          <w:lang w:val="en-US"/>
        </w:rPr>
        <w:t xml:space="preserve">a problem or </w:t>
      </w:r>
      <w:r w:rsidRPr="002D7666">
        <w:rPr>
          <w:sz w:val="20"/>
          <w:szCs w:val="20"/>
          <w:lang w:val="en-AU"/>
        </w:rPr>
        <w:t xml:space="preserve">issue relating to your service (e.g. service interruptions, outages, installations, incorrect billing etc.) </w:t>
      </w:r>
    </w:p>
    <w:p w14:paraId="0CD354FB" w14:textId="77777777" w:rsidR="002D7666" w:rsidRPr="002D7666" w:rsidRDefault="002D7666" w:rsidP="002D7666">
      <w:pPr>
        <w:pStyle w:val="SectionA"/>
        <w:numPr>
          <w:ilvl w:val="0"/>
          <w:numId w:val="0"/>
        </w:numPr>
        <w:ind w:left="709"/>
        <w:jc w:val="left"/>
        <w:rPr>
          <w:sz w:val="20"/>
          <w:szCs w:val="20"/>
        </w:rPr>
      </w:pPr>
      <w:r w:rsidRPr="002D7666">
        <w:rPr>
          <w:sz w:val="20"/>
          <w:szCs w:val="20"/>
          <w:lang w:val="en-US"/>
        </w:rPr>
        <w:t xml:space="preserve">Please do not include any contact made during March 2020 as the COVID-19 pandemic has impacted the response times of customer service centres. </w:t>
      </w:r>
    </w:p>
    <w:p w14:paraId="226FC7D9" w14:textId="77777777" w:rsidR="002D7666" w:rsidRPr="002D7666" w:rsidRDefault="002D7666" w:rsidP="002D7666">
      <w:pPr>
        <w:pStyle w:val="SectionD"/>
        <w:numPr>
          <w:ilvl w:val="0"/>
          <w:numId w:val="0"/>
        </w:numPr>
        <w:ind w:left="567"/>
        <w:rPr>
          <w:sz w:val="20"/>
          <w:szCs w:val="20"/>
          <w:lang w:eastAsia="en-US"/>
        </w:rPr>
      </w:pPr>
    </w:p>
    <w:tbl>
      <w:tblPr>
        <w:tblW w:w="91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9"/>
        <w:gridCol w:w="1512"/>
        <w:gridCol w:w="1512"/>
        <w:gridCol w:w="1512"/>
      </w:tblGrid>
      <w:tr w:rsidR="002D7666" w:rsidRPr="002D7666" w14:paraId="5678C256" w14:textId="77777777" w:rsidTr="002D7666">
        <w:trPr>
          <w:trHeight w:val="795"/>
        </w:trPr>
        <w:tc>
          <w:tcPr>
            <w:tcW w:w="4626" w:type="dxa"/>
            <w:tcBorders>
              <w:top w:val="nil"/>
              <w:left w:val="nil"/>
              <w:bottom w:val="single" w:sz="4" w:space="0" w:color="auto"/>
              <w:right w:val="single" w:sz="4" w:space="0" w:color="auto"/>
            </w:tcBorders>
            <w:vAlign w:val="center"/>
            <w:hideMark/>
          </w:tcPr>
          <w:p w14:paraId="35529F2F" w14:textId="77777777" w:rsidR="002D7666" w:rsidRPr="002D7666" w:rsidRDefault="002D7666">
            <w:pPr>
              <w:rPr>
                <w:b/>
                <w:color w:val="00B0F0"/>
                <w:sz w:val="20"/>
                <w:szCs w:val="18"/>
              </w:rPr>
            </w:pPr>
            <w:r w:rsidRPr="002D7666">
              <w:rPr>
                <w:b/>
                <w:color w:val="00B0F0"/>
                <w:sz w:val="20"/>
                <w:szCs w:val="18"/>
              </w:rPr>
              <w:t>POPULATE ROWS ONLY WITH THOSE RESPONSES CODED AT A7</w:t>
            </w:r>
          </w:p>
          <w:p w14:paraId="3DB18F43" w14:textId="77777777" w:rsidR="002D7666" w:rsidRPr="002D7666" w:rsidRDefault="002D7666">
            <w:pPr>
              <w:rPr>
                <w:b/>
                <w:color w:val="00B0F0"/>
                <w:sz w:val="16"/>
                <w:szCs w:val="18"/>
                <w:lang w:eastAsia="en-US"/>
              </w:rPr>
            </w:pPr>
            <w:r w:rsidRPr="002D7666">
              <w:rPr>
                <w:b/>
                <w:color w:val="00B0F0"/>
                <w:sz w:val="20"/>
                <w:szCs w:val="18"/>
              </w:rPr>
              <w:t>S/R PER ROW</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FD1D83A" w14:textId="77777777" w:rsidR="002D7666" w:rsidRPr="002D7666" w:rsidRDefault="002D7666">
            <w:pPr>
              <w:pStyle w:val="Question"/>
              <w:ind w:left="34" w:firstLine="0"/>
              <w:jc w:val="center"/>
              <w:rPr>
                <w:rFonts w:cs="Angsana New"/>
                <w:sz w:val="20"/>
                <w:szCs w:val="22"/>
                <w:lang w:eastAsia="en-AU"/>
              </w:rPr>
            </w:pPr>
            <w:r w:rsidRPr="002D7666">
              <w:rPr>
                <w:rFonts w:cs="Angsana New"/>
                <w:sz w:val="20"/>
                <w:szCs w:val="22"/>
                <w:lang w:eastAsia="en-AU"/>
              </w:rPr>
              <w:t>Yes</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0610F93" w14:textId="77777777" w:rsidR="002D7666" w:rsidRPr="002D7666" w:rsidRDefault="002D7666">
            <w:pPr>
              <w:pStyle w:val="Question"/>
              <w:ind w:left="0" w:firstLine="0"/>
              <w:jc w:val="center"/>
              <w:rPr>
                <w:rFonts w:cs="Angsana New"/>
                <w:sz w:val="20"/>
                <w:szCs w:val="22"/>
                <w:lang w:eastAsia="en-AU"/>
              </w:rPr>
            </w:pPr>
            <w:r w:rsidRPr="002D7666">
              <w:rPr>
                <w:rFonts w:cs="Angsana New"/>
                <w:sz w:val="20"/>
                <w:szCs w:val="22"/>
                <w:lang w:eastAsia="en-AU"/>
              </w:rPr>
              <w:t>No</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69F4075" w14:textId="77777777" w:rsidR="002D7666" w:rsidRPr="002D7666" w:rsidRDefault="002D7666">
            <w:pPr>
              <w:pStyle w:val="Question"/>
              <w:jc w:val="center"/>
              <w:rPr>
                <w:rFonts w:cs="Angsana New"/>
                <w:sz w:val="20"/>
                <w:szCs w:val="22"/>
                <w:lang w:eastAsia="en-AU"/>
              </w:rPr>
            </w:pPr>
            <w:r w:rsidRPr="002D7666">
              <w:rPr>
                <w:rFonts w:cs="Angsana New"/>
                <w:sz w:val="20"/>
                <w:szCs w:val="22"/>
                <w:lang w:eastAsia="en-AU"/>
              </w:rPr>
              <w:t>Don’t know</w:t>
            </w:r>
          </w:p>
        </w:tc>
      </w:tr>
      <w:tr w:rsidR="002D7666" w:rsidRPr="002D7666" w14:paraId="5E72FC0B"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71C44491" w14:textId="77777777" w:rsidR="002D7666" w:rsidRPr="002D7666" w:rsidRDefault="002D7666" w:rsidP="002D7666">
            <w:pPr>
              <w:pStyle w:val="Codeframe"/>
              <w:numPr>
                <w:ilvl w:val="0"/>
                <w:numId w:val="28"/>
              </w:numPr>
              <w:rPr>
                <w:sz w:val="20"/>
                <w:szCs w:val="20"/>
                <w:lang w:val="en-AU" w:eastAsia="en-AU"/>
              </w:rPr>
            </w:pPr>
            <w:bookmarkStart w:id="46" w:name="_Hlk33173620"/>
            <w:r w:rsidRPr="002D7666">
              <w:rPr>
                <w:sz w:val="20"/>
                <w:szCs w:val="20"/>
                <w:lang w:val="en-AU" w:eastAsia="en-AU"/>
              </w:rPr>
              <w:t xml:space="preserve">Activ8me </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1875B06"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0BBC1D6"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E07DB41"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513A3B64"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7C3C0B02" w14:textId="77777777" w:rsidR="002D7666" w:rsidRPr="002D7666" w:rsidRDefault="002D7666">
            <w:pPr>
              <w:pStyle w:val="Codeframe"/>
              <w:rPr>
                <w:sz w:val="20"/>
                <w:szCs w:val="20"/>
                <w:lang w:val="en-AU" w:eastAsia="en-AU"/>
              </w:rPr>
            </w:pPr>
            <w:r w:rsidRPr="002D7666">
              <w:rPr>
                <w:sz w:val="20"/>
                <w:szCs w:val="20"/>
                <w:lang w:val="en-AU" w:eastAsia="en-AU"/>
              </w:rPr>
              <w:t>ALDI Mobile</w:t>
            </w:r>
          </w:p>
        </w:tc>
        <w:tc>
          <w:tcPr>
            <w:tcW w:w="1512" w:type="dxa"/>
            <w:tcBorders>
              <w:top w:val="single" w:sz="4" w:space="0" w:color="auto"/>
              <w:left w:val="single" w:sz="4" w:space="0" w:color="auto"/>
              <w:bottom w:val="single" w:sz="4" w:space="0" w:color="auto"/>
              <w:right w:val="single" w:sz="4" w:space="0" w:color="auto"/>
            </w:tcBorders>
            <w:vAlign w:val="center"/>
            <w:hideMark/>
          </w:tcPr>
          <w:p w14:paraId="267F43D7"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B5A492C"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1B6146B"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589395AC"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42054218" w14:textId="77777777" w:rsidR="002D7666" w:rsidRPr="002D7666" w:rsidRDefault="002D7666">
            <w:pPr>
              <w:pStyle w:val="Codeframe"/>
              <w:rPr>
                <w:sz w:val="20"/>
                <w:szCs w:val="20"/>
                <w:lang w:val="en-AU" w:eastAsia="en-AU"/>
              </w:rPr>
            </w:pPr>
            <w:r w:rsidRPr="002D7666">
              <w:rPr>
                <w:sz w:val="20"/>
                <w:szCs w:val="20"/>
                <w:lang w:val="en-AU" w:eastAsia="en-AU"/>
              </w:rPr>
              <w:t xml:space="preserve">Amaysim </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EC57998"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8D6A51E"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D895521"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39A7E32E"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30E1DAA7" w14:textId="77777777" w:rsidR="002D7666" w:rsidRPr="002D7666" w:rsidRDefault="002D7666">
            <w:pPr>
              <w:pStyle w:val="Codeframe"/>
              <w:rPr>
                <w:sz w:val="20"/>
                <w:szCs w:val="20"/>
                <w:lang w:val="en-AU" w:eastAsia="en-AU"/>
              </w:rPr>
            </w:pPr>
            <w:r w:rsidRPr="002D7666">
              <w:rPr>
                <w:sz w:val="20"/>
                <w:szCs w:val="20"/>
                <w:lang w:val="en-AU" w:eastAsia="en-AU"/>
              </w:rPr>
              <w:t xml:space="preserve">Aussie </w:t>
            </w:r>
            <w:proofErr w:type="spellStart"/>
            <w:r w:rsidRPr="002D7666">
              <w:rPr>
                <w:sz w:val="20"/>
                <w:szCs w:val="20"/>
                <w:lang w:val="en-AU" w:eastAsia="en-AU"/>
              </w:rPr>
              <w:t>BroadBand</w:t>
            </w:r>
            <w:proofErr w:type="spellEnd"/>
          </w:p>
        </w:tc>
        <w:tc>
          <w:tcPr>
            <w:tcW w:w="1512" w:type="dxa"/>
            <w:tcBorders>
              <w:top w:val="single" w:sz="4" w:space="0" w:color="auto"/>
              <w:left w:val="single" w:sz="4" w:space="0" w:color="auto"/>
              <w:bottom w:val="single" w:sz="4" w:space="0" w:color="auto"/>
              <w:right w:val="single" w:sz="4" w:space="0" w:color="auto"/>
            </w:tcBorders>
            <w:vAlign w:val="center"/>
            <w:hideMark/>
          </w:tcPr>
          <w:p w14:paraId="638DF31C"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7B46D16"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FC9BEC2"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257144A8"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78C33938" w14:textId="77777777" w:rsidR="002D7666" w:rsidRPr="002D7666" w:rsidRDefault="002D7666">
            <w:pPr>
              <w:pStyle w:val="Codeframe"/>
              <w:rPr>
                <w:sz w:val="20"/>
                <w:szCs w:val="20"/>
                <w:lang w:val="en-AU" w:eastAsia="en-AU"/>
              </w:rPr>
            </w:pPr>
            <w:r w:rsidRPr="002D7666">
              <w:rPr>
                <w:sz w:val="20"/>
                <w:szCs w:val="20"/>
                <w:lang w:val="en-AU" w:eastAsia="en-AU"/>
              </w:rPr>
              <w:t xml:space="preserve">Belong </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4770D8E"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64FF64D"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4A8A93D"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0C40C2E6"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05639D0D" w14:textId="77777777" w:rsidR="002D7666" w:rsidRPr="002D7666" w:rsidRDefault="002D7666">
            <w:pPr>
              <w:pStyle w:val="Codeframe"/>
              <w:rPr>
                <w:sz w:val="20"/>
                <w:szCs w:val="20"/>
                <w:lang w:val="en-AU" w:eastAsia="en-AU"/>
              </w:rPr>
            </w:pPr>
            <w:r w:rsidRPr="002D7666">
              <w:rPr>
                <w:sz w:val="20"/>
                <w:szCs w:val="20"/>
                <w:lang w:val="en-AU" w:eastAsia="en-AU"/>
              </w:rPr>
              <w:t>Boost Mobile</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98CC227"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801487C"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4466941"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1CE2165A"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2B81B4B1" w14:textId="77777777" w:rsidR="002D7666" w:rsidRPr="002D7666" w:rsidRDefault="002D7666">
            <w:pPr>
              <w:pStyle w:val="Codeframe"/>
              <w:rPr>
                <w:sz w:val="20"/>
                <w:szCs w:val="20"/>
                <w:lang w:val="en-AU" w:eastAsia="en-AU"/>
              </w:rPr>
            </w:pPr>
            <w:r w:rsidRPr="002D7666">
              <w:rPr>
                <w:sz w:val="20"/>
                <w:szCs w:val="20"/>
                <w:lang w:val="en-AU" w:eastAsia="en-AU"/>
              </w:rPr>
              <w:t xml:space="preserve">Dodo / </w:t>
            </w:r>
            <w:proofErr w:type="spellStart"/>
            <w:r w:rsidRPr="002D7666">
              <w:rPr>
                <w:sz w:val="20"/>
                <w:szCs w:val="20"/>
                <w:lang w:val="en-AU" w:eastAsia="en-AU"/>
              </w:rPr>
              <w:t>iPrimus</w:t>
            </w:r>
            <w:proofErr w:type="spellEnd"/>
            <w:r w:rsidRPr="002D7666">
              <w:rPr>
                <w:sz w:val="20"/>
                <w:szCs w:val="20"/>
                <w:lang w:val="en-AU" w:eastAsia="en-AU"/>
              </w:rPr>
              <w:t xml:space="preserve"> </w:t>
            </w:r>
          </w:p>
        </w:tc>
        <w:tc>
          <w:tcPr>
            <w:tcW w:w="1512" w:type="dxa"/>
            <w:tcBorders>
              <w:top w:val="single" w:sz="4" w:space="0" w:color="auto"/>
              <w:left w:val="single" w:sz="4" w:space="0" w:color="auto"/>
              <w:bottom w:val="single" w:sz="4" w:space="0" w:color="auto"/>
              <w:right w:val="single" w:sz="4" w:space="0" w:color="auto"/>
            </w:tcBorders>
            <w:vAlign w:val="center"/>
            <w:hideMark/>
          </w:tcPr>
          <w:p w14:paraId="29FDBA8D"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5EA7B4F"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F892F23"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523298F1"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28803CDC" w14:textId="77777777" w:rsidR="002D7666" w:rsidRPr="002D7666" w:rsidRDefault="002D7666">
            <w:pPr>
              <w:pStyle w:val="Codeframe"/>
              <w:rPr>
                <w:sz w:val="20"/>
                <w:szCs w:val="20"/>
                <w:lang w:val="en-AU" w:eastAsia="en-AU"/>
              </w:rPr>
            </w:pPr>
            <w:proofErr w:type="spellStart"/>
            <w:r w:rsidRPr="002D7666">
              <w:rPr>
                <w:sz w:val="20"/>
                <w:szCs w:val="20"/>
                <w:lang w:val="en-AU" w:eastAsia="en-AU"/>
              </w:rPr>
              <w:t>Exetel</w:t>
            </w:r>
            <w:proofErr w:type="spellEnd"/>
          </w:p>
        </w:tc>
        <w:tc>
          <w:tcPr>
            <w:tcW w:w="1512" w:type="dxa"/>
            <w:tcBorders>
              <w:top w:val="single" w:sz="4" w:space="0" w:color="auto"/>
              <w:left w:val="single" w:sz="4" w:space="0" w:color="auto"/>
              <w:bottom w:val="single" w:sz="4" w:space="0" w:color="auto"/>
              <w:right w:val="single" w:sz="4" w:space="0" w:color="auto"/>
            </w:tcBorders>
            <w:vAlign w:val="center"/>
            <w:hideMark/>
          </w:tcPr>
          <w:p w14:paraId="5AAB864F"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14C5BFF"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971EA33"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3FF91894"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7A2248DD" w14:textId="77777777" w:rsidR="002D7666" w:rsidRPr="002D7666" w:rsidRDefault="002D7666">
            <w:pPr>
              <w:pStyle w:val="Codeframe"/>
              <w:rPr>
                <w:sz w:val="20"/>
                <w:szCs w:val="20"/>
                <w:lang w:val="en-AU" w:eastAsia="en-AU"/>
              </w:rPr>
            </w:pPr>
            <w:proofErr w:type="spellStart"/>
            <w:r w:rsidRPr="002D7666">
              <w:rPr>
                <w:sz w:val="20"/>
                <w:szCs w:val="20"/>
                <w:lang w:val="en-AU" w:eastAsia="en-AU"/>
              </w:rPr>
              <w:t>MyRepublic</w:t>
            </w:r>
            <w:proofErr w:type="spellEnd"/>
          </w:p>
        </w:tc>
        <w:tc>
          <w:tcPr>
            <w:tcW w:w="1512" w:type="dxa"/>
            <w:tcBorders>
              <w:top w:val="single" w:sz="4" w:space="0" w:color="auto"/>
              <w:left w:val="single" w:sz="4" w:space="0" w:color="auto"/>
              <w:bottom w:val="single" w:sz="4" w:space="0" w:color="auto"/>
              <w:right w:val="single" w:sz="4" w:space="0" w:color="auto"/>
            </w:tcBorders>
            <w:vAlign w:val="center"/>
            <w:hideMark/>
          </w:tcPr>
          <w:p w14:paraId="10523508"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CC9395E"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EAA8D3D"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2B49C3FE"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5230C12D" w14:textId="77777777" w:rsidR="002D7666" w:rsidRPr="002D7666" w:rsidRDefault="002D7666">
            <w:pPr>
              <w:pStyle w:val="Codeframe"/>
              <w:rPr>
                <w:sz w:val="20"/>
                <w:szCs w:val="20"/>
                <w:lang w:val="en-AU" w:eastAsia="en-AU"/>
              </w:rPr>
            </w:pPr>
            <w:r w:rsidRPr="002D7666">
              <w:rPr>
                <w:sz w:val="20"/>
                <w:szCs w:val="20"/>
                <w:lang w:val="en-AU" w:eastAsia="en-AU"/>
              </w:rPr>
              <w:t>Optus</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36FCC44"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2FC1C46"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CD5A5E2"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25A3914A"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47F0A889" w14:textId="77777777" w:rsidR="002D7666" w:rsidRPr="002D7666" w:rsidRDefault="002D7666">
            <w:pPr>
              <w:pStyle w:val="Codeframe"/>
              <w:rPr>
                <w:sz w:val="20"/>
                <w:szCs w:val="20"/>
                <w:lang w:val="en-AU" w:eastAsia="en-AU"/>
              </w:rPr>
            </w:pPr>
            <w:proofErr w:type="spellStart"/>
            <w:r w:rsidRPr="002D7666">
              <w:rPr>
                <w:sz w:val="20"/>
                <w:szCs w:val="20"/>
                <w:lang w:val="en-AU" w:eastAsia="en-AU"/>
              </w:rPr>
              <w:t>Skymesh</w:t>
            </w:r>
            <w:proofErr w:type="spellEnd"/>
          </w:p>
        </w:tc>
        <w:tc>
          <w:tcPr>
            <w:tcW w:w="1512" w:type="dxa"/>
            <w:tcBorders>
              <w:top w:val="single" w:sz="4" w:space="0" w:color="auto"/>
              <w:left w:val="single" w:sz="4" w:space="0" w:color="auto"/>
              <w:bottom w:val="single" w:sz="4" w:space="0" w:color="auto"/>
              <w:right w:val="single" w:sz="4" w:space="0" w:color="auto"/>
            </w:tcBorders>
            <w:vAlign w:val="center"/>
            <w:hideMark/>
          </w:tcPr>
          <w:p w14:paraId="767E719F"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BD9E981"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21DFE6BC"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2A379EB5"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0F09994E" w14:textId="77777777" w:rsidR="002D7666" w:rsidRPr="002D7666" w:rsidRDefault="002D7666">
            <w:pPr>
              <w:pStyle w:val="Codeframe"/>
              <w:rPr>
                <w:sz w:val="20"/>
                <w:szCs w:val="20"/>
                <w:lang w:val="en-AU" w:eastAsia="en-AU"/>
              </w:rPr>
            </w:pPr>
            <w:r w:rsidRPr="002D7666">
              <w:rPr>
                <w:sz w:val="20"/>
                <w:szCs w:val="20"/>
                <w:lang w:val="en-AU" w:eastAsia="en-AU"/>
              </w:rPr>
              <w:t>Southern Phone</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E4AFB81"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D9F9095"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D7A5C67"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30AD7024"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32D03D94" w14:textId="77777777" w:rsidR="002D7666" w:rsidRPr="002D7666" w:rsidRDefault="002D7666">
            <w:pPr>
              <w:pStyle w:val="Codeframe"/>
              <w:rPr>
                <w:sz w:val="20"/>
                <w:szCs w:val="20"/>
                <w:lang w:val="en-AU" w:eastAsia="en-AU"/>
              </w:rPr>
            </w:pPr>
            <w:r w:rsidRPr="002D7666">
              <w:rPr>
                <w:sz w:val="20"/>
                <w:szCs w:val="20"/>
                <w:lang w:val="en-AU" w:eastAsia="en-AU"/>
              </w:rPr>
              <w:t xml:space="preserve">Telstra </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9D7169A"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4B8B08DB"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2FDF9D97"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3F724215"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08B3D718" w14:textId="77777777" w:rsidR="002D7666" w:rsidRPr="002D7666" w:rsidRDefault="002D7666">
            <w:pPr>
              <w:pStyle w:val="Codeframe"/>
              <w:rPr>
                <w:sz w:val="20"/>
                <w:szCs w:val="20"/>
                <w:lang w:val="en-AU" w:eastAsia="en-AU"/>
              </w:rPr>
            </w:pPr>
            <w:r w:rsidRPr="002D7666">
              <w:rPr>
                <w:sz w:val="20"/>
                <w:szCs w:val="20"/>
                <w:lang w:val="en-AU" w:eastAsia="en-AU"/>
              </w:rPr>
              <w:t xml:space="preserve">TPG / </w:t>
            </w:r>
            <w:proofErr w:type="spellStart"/>
            <w:r w:rsidRPr="002D7666">
              <w:rPr>
                <w:sz w:val="20"/>
                <w:szCs w:val="20"/>
                <w:lang w:val="en-AU" w:eastAsia="en-AU"/>
              </w:rPr>
              <w:t>iiNET</w:t>
            </w:r>
            <w:proofErr w:type="spellEnd"/>
          </w:p>
        </w:tc>
        <w:tc>
          <w:tcPr>
            <w:tcW w:w="1512" w:type="dxa"/>
            <w:tcBorders>
              <w:top w:val="single" w:sz="4" w:space="0" w:color="auto"/>
              <w:left w:val="single" w:sz="4" w:space="0" w:color="auto"/>
              <w:bottom w:val="single" w:sz="4" w:space="0" w:color="auto"/>
              <w:right w:val="single" w:sz="4" w:space="0" w:color="auto"/>
            </w:tcBorders>
            <w:vAlign w:val="center"/>
            <w:hideMark/>
          </w:tcPr>
          <w:p w14:paraId="764F682A"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F5C1927"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B3DDDC8"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087CF523"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1D5E065C" w14:textId="77777777" w:rsidR="002D7666" w:rsidRPr="002D7666" w:rsidRDefault="002D7666">
            <w:pPr>
              <w:pStyle w:val="Codeframe"/>
              <w:rPr>
                <w:sz w:val="20"/>
                <w:szCs w:val="20"/>
                <w:lang w:val="en-AU" w:eastAsia="en-AU"/>
              </w:rPr>
            </w:pPr>
            <w:r w:rsidRPr="002D7666">
              <w:rPr>
                <w:sz w:val="20"/>
                <w:szCs w:val="20"/>
                <w:lang w:val="en-AU" w:eastAsia="en-AU"/>
              </w:rPr>
              <w:lastRenderedPageBreak/>
              <w:t>Vodafone</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B26AC06"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5A22949"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4916BDD2"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r w:rsidR="002D7666" w:rsidRPr="002D7666" w14:paraId="72F5C60A" w14:textId="77777777" w:rsidTr="002D7666">
        <w:tc>
          <w:tcPr>
            <w:tcW w:w="4626" w:type="dxa"/>
            <w:tcBorders>
              <w:top w:val="single" w:sz="4" w:space="0" w:color="auto"/>
              <w:left w:val="single" w:sz="4" w:space="0" w:color="auto"/>
              <w:bottom w:val="single" w:sz="4" w:space="0" w:color="auto"/>
              <w:right w:val="single" w:sz="4" w:space="0" w:color="auto"/>
            </w:tcBorders>
            <w:hideMark/>
          </w:tcPr>
          <w:p w14:paraId="3CD4FD02" w14:textId="77777777" w:rsidR="002D7666" w:rsidRPr="002D7666" w:rsidRDefault="002D7666">
            <w:pPr>
              <w:pStyle w:val="Codeframe"/>
              <w:rPr>
                <w:sz w:val="20"/>
                <w:szCs w:val="20"/>
                <w:lang w:val="en-AU" w:eastAsia="en-AU"/>
              </w:rPr>
            </w:pPr>
            <w:r w:rsidRPr="002D7666">
              <w:rPr>
                <w:sz w:val="20"/>
                <w:szCs w:val="20"/>
                <w:lang w:val="en-AU" w:eastAsia="en-AU"/>
              </w:rPr>
              <w:t xml:space="preserve">Other </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1FAFF88" w14:textId="77777777" w:rsidR="002D7666" w:rsidRPr="002D7666" w:rsidRDefault="002D7666">
            <w:pPr>
              <w:pStyle w:val="SectionA"/>
              <w:numPr>
                <w:ilvl w:val="0"/>
                <w:numId w:val="0"/>
              </w:numPr>
              <w:jc w:val="center"/>
              <w:rPr>
                <w:sz w:val="20"/>
                <w:szCs w:val="20"/>
                <w:lang w:val="en-AU"/>
              </w:rPr>
            </w:pPr>
            <w:r w:rsidRPr="002D7666">
              <w:rPr>
                <w:sz w:val="20"/>
                <w:szCs w:val="20"/>
                <w:lang w:val="en-AU"/>
              </w:rPr>
              <w:t>1</w:t>
            </w:r>
          </w:p>
        </w:tc>
        <w:tc>
          <w:tcPr>
            <w:tcW w:w="1512" w:type="dxa"/>
            <w:tcBorders>
              <w:top w:val="single" w:sz="4" w:space="0" w:color="auto"/>
              <w:left w:val="single" w:sz="4" w:space="0" w:color="auto"/>
              <w:bottom w:val="single" w:sz="4" w:space="0" w:color="auto"/>
              <w:right w:val="single" w:sz="4" w:space="0" w:color="auto"/>
            </w:tcBorders>
            <w:vAlign w:val="center"/>
            <w:hideMark/>
          </w:tcPr>
          <w:p w14:paraId="2529DB06" w14:textId="77777777" w:rsidR="002D7666" w:rsidRPr="002D7666" w:rsidRDefault="002D7666">
            <w:pPr>
              <w:pStyle w:val="SectionA"/>
              <w:numPr>
                <w:ilvl w:val="0"/>
                <w:numId w:val="0"/>
              </w:numPr>
              <w:jc w:val="center"/>
              <w:rPr>
                <w:sz w:val="20"/>
                <w:szCs w:val="20"/>
                <w:lang w:val="en-AU"/>
              </w:rPr>
            </w:pPr>
            <w:r w:rsidRPr="002D7666">
              <w:rPr>
                <w:sz w:val="20"/>
                <w:szCs w:val="20"/>
                <w:lang w:val="en-AU"/>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1C44E1E" w14:textId="77777777" w:rsidR="002D7666" w:rsidRPr="002D7666" w:rsidRDefault="002D7666">
            <w:pPr>
              <w:pStyle w:val="SectionA"/>
              <w:numPr>
                <w:ilvl w:val="0"/>
                <w:numId w:val="0"/>
              </w:numPr>
              <w:jc w:val="center"/>
              <w:rPr>
                <w:sz w:val="20"/>
                <w:szCs w:val="20"/>
                <w:lang w:val="en-AU"/>
              </w:rPr>
            </w:pPr>
            <w:r w:rsidRPr="002D7666">
              <w:rPr>
                <w:sz w:val="20"/>
                <w:szCs w:val="20"/>
                <w:lang w:val="en-AU"/>
              </w:rPr>
              <w:t>3</w:t>
            </w:r>
          </w:p>
        </w:tc>
      </w:tr>
    </w:tbl>
    <w:bookmarkEnd w:id="46"/>
    <w:p w14:paraId="59BB521C" w14:textId="77777777" w:rsidR="002D7666" w:rsidRPr="002D7666" w:rsidRDefault="002D7666" w:rsidP="002D7666">
      <w:pPr>
        <w:pStyle w:val="PROGRAMMING"/>
        <w:rPr>
          <w:rFonts w:cs="Times New Roman"/>
          <w:color w:val="FF0000"/>
          <w:sz w:val="20"/>
          <w:szCs w:val="20"/>
        </w:rPr>
      </w:pPr>
      <w:r w:rsidRPr="002D7666">
        <w:rPr>
          <w:color w:val="FF0000"/>
          <w:sz w:val="20"/>
          <w:szCs w:val="20"/>
        </w:rPr>
        <w:t>IF CODE 2 or 3 ALL PROVIDERS @ A8 - TERMINATE</w:t>
      </w:r>
    </w:p>
    <w:p w14:paraId="0249EC58" w14:textId="77777777" w:rsidR="002D7666" w:rsidRPr="002D7666" w:rsidRDefault="002D7666" w:rsidP="002D7666">
      <w:pPr>
        <w:pStyle w:val="PROGRAMMING"/>
        <w:rPr>
          <w:sz w:val="20"/>
          <w:szCs w:val="20"/>
          <w:lang w:eastAsia="en-US"/>
        </w:rPr>
      </w:pPr>
      <w:r w:rsidRPr="002D7666">
        <w:rPr>
          <w:sz w:val="20"/>
          <w:szCs w:val="20"/>
        </w:rPr>
        <w:t>ASK IF CODE 1 TO TWO OR MORE @ A8</w:t>
      </w:r>
    </w:p>
    <w:p w14:paraId="68FC9C38" w14:textId="77777777" w:rsidR="002D7666" w:rsidRPr="002D7666" w:rsidRDefault="002D7666" w:rsidP="002D7666">
      <w:pPr>
        <w:pStyle w:val="SectionA"/>
        <w:jc w:val="left"/>
        <w:rPr>
          <w:sz w:val="20"/>
          <w:szCs w:val="20"/>
        </w:rPr>
      </w:pPr>
      <w:r w:rsidRPr="002D7666">
        <w:rPr>
          <w:sz w:val="20"/>
          <w:szCs w:val="20"/>
          <w:lang w:val="en-US"/>
        </w:rPr>
        <w:t>And which provider did you contact most recently (</w:t>
      </w:r>
      <w:r w:rsidRPr="002D7666">
        <w:rPr>
          <w:sz w:val="20"/>
          <w:szCs w:val="20"/>
        </w:rPr>
        <w:t>before or during February 2020</w:t>
      </w:r>
      <w:r w:rsidRPr="002D7666">
        <w:rPr>
          <w:sz w:val="20"/>
          <w:szCs w:val="20"/>
          <w:lang w:val="en-US"/>
        </w:rPr>
        <w:t xml:space="preserve">) about an issue? </w:t>
      </w:r>
      <w:r w:rsidRPr="002D7666">
        <w:rPr>
          <w:rStyle w:val="PROGRAMMINGChar"/>
          <w:rFonts w:cs="Times New Roman"/>
          <w:sz w:val="20"/>
          <w:szCs w:val="20"/>
        </w:rPr>
        <w:t>[S/R]</w:t>
      </w:r>
    </w:p>
    <w:p w14:paraId="3E020FA6" w14:textId="77777777" w:rsidR="002D7666" w:rsidRPr="002D7666" w:rsidRDefault="002D7666" w:rsidP="002D7666">
      <w:pPr>
        <w:pStyle w:val="Codes"/>
        <w:numPr>
          <w:ilvl w:val="0"/>
          <w:numId w:val="0"/>
        </w:numPr>
        <w:rPr>
          <w:rStyle w:val="PROGRAMMINGChar"/>
          <w:rFonts w:cs="Times New Roman"/>
          <w:sz w:val="20"/>
          <w:szCs w:val="20"/>
        </w:rPr>
      </w:pPr>
      <w:r w:rsidRPr="002D7666">
        <w:rPr>
          <w:rStyle w:val="PROGRAMMINGChar"/>
          <w:rFonts w:cs="Times New Roman"/>
          <w:sz w:val="20"/>
          <w:szCs w:val="20"/>
        </w:rPr>
        <w:t>SHOW PROVIDERS SELECTED AT A8</w:t>
      </w:r>
    </w:p>
    <w:p w14:paraId="701F3515" w14:textId="77777777" w:rsidR="002D7666" w:rsidRPr="002D7666" w:rsidRDefault="002D7666" w:rsidP="002D7666">
      <w:pPr>
        <w:pStyle w:val="Codes"/>
        <w:numPr>
          <w:ilvl w:val="0"/>
          <w:numId w:val="0"/>
        </w:numPr>
        <w:rPr>
          <w:rStyle w:val="PROGRAMMINGChar"/>
          <w:rFonts w:cs="Times New Roman"/>
          <w:sz w:val="20"/>
          <w:szCs w:val="20"/>
        </w:rPr>
      </w:pPr>
    </w:p>
    <w:p w14:paraId="78446867" w14:textId="77777777" w:rsidR="002D7666" w:rsidRPr="002D7666" w:rsidRDefault="002D7666" w:rsidP="002D7666">
      <w:pPr>
        <w:pStyle w:val="Codes"/>
        <w:numPr>
          <w:ilvl w:val="0"/>
          <w:numId w:val="0"/>
        </w:numPr>
        <w:rPr>
          <w:rStyle w:val="PROGRAMMINGChar"/>
          <w:rFonts w:cs="Times New Roman"/>
          <w:sz w:val="20"/>
          <w:szCs w:val="20"/>
        </w:rPr>
      </w:pPr>
      <w:r w:rsidRPr="002D7666">
        <w:rPr>
          <w:rStyle w:val="PROGRAMMINGChar"/>
          <w:rFonts w:cs="Times New Roman"/>
          <w:sz w:val="20"/>
          <w:szCs w:val="20"/>
        </w:rPr>
        <w:t>RECODE A8/A9 INTO HIDDEN QUESTION. I.E. USE A8 IF ONLY 1 PROVIDER SELECTED OTHERWISE PROVIDER SELECTED AT A9</w:t>
      </w:r>
    </w:p>
    <w:p w14:paraId="73662855" w14:textId="77777777" w:rsidR="002D7666" w:rsidRPr="002D7666" w:rsidRDefault="002D7666" w:rsidP="002D7666">
      <w:pPr>
        <w:pStyle w:val="Codes"/>
        <w:numPr>
          <w:ilvl w:val="0"/>
          <w:numId w:val="0"/>
        </w:numPr>
        <w:rPr>
          <w:rStyle w:val="PROGRAMMINGChar"/>
          <w:rFonts w:cs="Times New Roman"/>
          <w:b w:val="0"/>
          <w:bCs/>
          <w:sz w:val="20"/>
          <w:szCs w:val="20"/>
        </w:rPr>
      </w:pPr>
      <w:r w:rsidRPr="002D7666">
        <w:rPr>
          <w:b/>
          <w:bCs/>
          <w:sz w:val="20"/>
          <w:szCs w:val="20"/>
        </w:rPr>
        <w:t>HQ1.</w:t>
      </w:r>
      <w:r w:rsidRPr="002D7666">
        <w:rPr>
          <w:sz w:val="20"/>
          <w:szCs w:val="20"/>
        </w:rPr>
        <w:t xml:space="preserve"> </w:t>
      </w:r>
      <w:r w:rsidRPr="002D7666">
        <w:rPr>
          <w:sz w:val="20"/>
          <w:szCs w:val="20"/>
        </w:rPr>
        <w:tab/>
        <w:t>PROVIDER AUTOFILL</w:t>
      </w:r>
    </w:p>
    <w:tbl>
      <w:tblPr>
        <w:tblW w:w="9165" w:type="dxa"/>
        <w:tblInd w:w="18" w:type="dxa"/>
        <w:tblLayout w:type="fixed"/>
        <w:tblLook w:val="04A0" w:firstRow="1" w:lastRow="0" w:firstColumn="1" w:lastColumn="0" w:noHBand="0" w:noVBand="1"/>
      </w:tblPr>
      <w:tblGrid>
        <w:gridCol w:w="9165"/>
      </w:tblGrid>
      <w:tr w:rsidR="002D7666" w:rsidRPr="002D7666" w14:paraId="22AE19F7" w14:textId="77777777" w:rsidTr="002D7666">
        <w:tc>
          <w:tcPr>
            <w:tcW w:w="4626" w:type="dxa"/>
            <w:hideMark/>
          </w:tcPr>
          <w:p w14:paraId="31263AE4" w14:textId="77777777" w:rsidR="002D7666" w:rsidRPr="002D7666" w:rsidRDefault="002D7666" w:rsidP="002D7666">
            <w:pPr>
              <w:pStyle w:val="Codes"/>
              <w:numPr>
                <w:ilvl w:val="0"/>
                <w:numId w:val="29"/>
              </w:numPr>
              <w:rPr>
                <w:rFonts w:eastAsia="Times New Roman"/>
                <w:sz w:val="20"/>
                <w:szCs w:val="20"/>
                <w:lang w:val="en-AU"/>
              </w:rPr>
            </w:pPr>
            <w:r w:rsidRPr="002D7666">
              <w:rPr>
                <w:sz w:val="20"/>
                <w:szCs w:val="20"/>
                <w:lang w:val="en-AU"/>
              </w:rPr>
              <w:t xml:space="preserve">Activ8me </w:t>
            </w:r>
          </w:p>
        </w:tc>
      </w:tr>
      <w:tr w:rsidR="002D7666" w:rsidRPr="002D7666" w14:paraId="4BEFCB53" w14:textId="77777777" w:rsidTr="002D7666">
        <w:tc>
          <w:tcPr>
            <w:tcW w:w="4626" w:type="dxa"/>
            <w:hideMark/>
          </w:tcPr>
          <w:p w14:paraId="0C26EA1B" w14:textId="77777777" w:rsidR="002D7666" w:rsidRPr="002D7666" w:rsidRDefault="002D7666" w:rsidP="002D7666">
            <w:pPr>
              <w:pStyle w:val="Codes"/>
              <w:numPr>
                <w:ilvl w:val="0"/>
                <w:numId w:val="29"/>
              </w:numPr>
              <w:rPr>
                <w:sz w:val="20"/>
                <w:szCs w:val="20"/>
                <w:lang w:val="en-AU"/>
              </w:rPr>
            </w:pPr>
            <w:r w:rsidRPr="002D7666">
              <w:rPr>
                <w:sz w:val="20"/>
                <w:szCs w:val="20"/>
                <w:lang w:val="en-AU"/>
              </w:rPr>
              <w:t>ALDI Mobile</w:t>
            </w:r>
          </w:p>
        </w:tc>
      </w:tr>
      <w:tr w:rsidR="002D7666" w:rsidRPr="002D7666" w14:paraId="5218A18A" w14:textId="77777777" w:rsidTr="002D7666">
        <w:tc>
          <w:tcPr>
            <w:tcW w:w="4626" w:type="dxa"/>
            <w:hideMark/>
          </w:tcPr>
          <w:p w14:paraId="49580DDD" w14:textId="77777777" w:rsidR="002D7666" w:rsidRPr="002D7666" w:rsidRDefault="002D7666" w:rsidP="002D7666">
            <w:pPr>
              <w:pStyle w:val="Codes"/>
              <w:numPr>
                <w:ilvl w:val="0"/>
                <w:numId w:val="29"/>
              </w:numPr>
              <w:rPr>
                <w:sz w:val="20"/>
                <w:szCs w:val="20"/>
                <w:lang w:val="en-AU"/>
              </w:rPr>
            </w:pPr>
            <w:r w:rsidRPr="002D7666">
              <w:rPr>
                <w:sz w:val="20"/>
                <w:szCs w:val="20"/>
                <w:lang w:val="en-AU"/>
              </w:rPr>
              <w:t xml:space="preserve">Amaysim </w:t>
            </w:r>
          </w:p>
        </w:tc>
      </w:tr>
      <w:tr w:rsidR="002D7666" w:rsidRPr="002D7666" w14:paraId="33A635BE" w14:textId="77777777" w:rsidTr="002D7666">
        <w:tc>
          <w:tcPr>
            <w:tcW w:w="4626" w:type="dxa"/>
            <w:hideMark/>
          </w:tcPr>
          <w:p w14:paraId="15FA0533" w14:textId="77777777" w:rsidR="002D7666" w:rsidRPr="002D7666" w:rsidRDefault="002D7666" w:rsidP="002D7666">
            <w:pPr>
              <w:pStyle w:val="Codes"/>
              <w:numPr>
                <w:ilvl w:val="0"/>
                <w:numId w:val="29"/>
              </w:numPr>
              <w:rPr>
                <w:sz w:val="20"/>
                <w:szCs w:val="20"/>
                <w:lang w:val="en-AU"/>
              </w:rPr>
            </w:pPr>
            <w:r w:rsidRPr="002D7666">
              <w:rPr>
                <w:sz w:val="20"/>
                <w:szCs w:val="20"/>
                <w:lang w:val="en-AU"/>
              </w:rPr>
              <w:t xml:space="preserve">Aussie </w:t>
            </w:r>
            <w:proofErr w:type="spellStart"/>
            <w:r w:rsidRPr="002D7666">
              <w:rPr>
                <w:sz w:val="20"/>
                <w:szCs w:val="20"/>
                <w:lang w:val="en-AU"/>
              </w:rPr>
              <w:t>BroadBand</w:t>
            </w:r>
            <w:proofErr w:type="spellEnd"/>
          </w:p>
        </w:tc>
      </w:tr>
      <w:tr w:rsidR="002D7666" w:rsidRPr="002D7666" w14:paraId="6711CD12" w14:textId="77777777" w:rsidTr="002D7666">
        <w:tc>
          <w:tcPr>
            <w:tcW w:w="4626" w:type="dxa"/>
            <w:hideMark/>
          </w:tcPr>
          <w:p w14:paraId="0A68870E" w14:textId="77777777" w:rsidR="002D7666" w:rsidRPr="002D7666" w:rsidRDefault="002D7666" w:rsidP="002D7666">
            <w:pPr>
              <w:pStyle w:val="Codes"/>
              <w:numPr>
                <w:ilvl w:val="0"/>
                <w:numId w:val="29"/>
              </w:numPr>
              <w:rPr>
                <w:sz w:val="20"/>
                <w:szCs w:val="20"/>
                <w:lang w:val="en-AU"/>
              </w:rPr>
            </w:pPr>
            <w:r w:rsidRPr="002D7666">
              <w:rPr>
                <w:sz w:val="20"/>
                <w:szCs w:val="20"/>
                <w:lang w:val="en-AU"/>
              </w:rPr>
              <w:t xml:space="preserve">Belong </w:t>
            </w:r>
          </w:p>
        </w:tc>
      </w:tr>
      <w:tr w:rsidR="002D7666" w:rsidRPr="002D7666" w14:paraId="44EA343E" w14:textId="77777777" w:rsidTr="002D7666">
        <w:tc>
          <w:tcPr>
            <w:tcW w:w="4626" w:type="dxa"/>
            <w:hideMark/>
          </w:tcPr>
          <w:p w14:paraId="30F51317" w14:textId="77777777" w:rsidR="002D7666" w:rsidRPr="002D7666" w:rsidRDefault="002D7666" w:rsidP="002D7666">
            <w:pPr>
              <w:pStyle w:val="Codes"/>
              <w:numPr>
                <w:ilvl w:val="0"/>
                <w:numId w:val="29"/>
              </w:numPr>
              <w:rPr>
                <w:sz w:val="20"/>
                <w:szCs w:val="20"/>
                <w:lang w:val="en-AU"/>
              </w:rPr>
            </w:pPr>
            <w:r w:rsidRPr="002D7666">
              <w:rPr>
                <w:sz w:val="20"/>
                <w:szCs w:val="20"/>
                <w:lang w:val="en-AU"/>
              </w:rPr>
              <w:t>Boost Mobile</w:t>
            </w:r>
          </w:p>
        </w:tc>
      </w:tr>
      <w:tr w:rsidR="002D7666" w:rsidRPr="002D7666" w14:paraId="0DAA739B" w14:textId="77777777" w:rsidTr="002D7666">
        <w:tc>
          <w:tcPr>
            <w:tcW w:w="4626" w:type="dxa"/>
            <w:hideMark/>
          </w:tcPr>
          <w:p w14:paraId="67E31506" w14:textId="77777777" w:rsidR="002D7666" w:rsidRPr="002D7666" w:rsidRDefault="002D7666" w:rsidP="002D7666">
            <w:pPr>
              <w:pStyle w:val="Codes"/>
              <w:numPr>
                <w:ilvl w:val="0"/>
                <w:numId w:val="29"/>
              </w:numPr>
              <w:rPr>
                <w:sz w:val="20"/>
                <w:szCs w:val="20"/>
                <w:lang w:val="en-AU"/>
              </w:rPr>
            </w:pPr>
            <w:r w:rsidRPr="002D7666">
              <w:rPr>
                <w:sz w:val="20"/>
                <w:szCs w:val="20"/>
                <w:lang w:val="en-AU"/>
              </w:rPr>
              <w:t xml:space="preserve">Dodo / </w:t>
            </w:r>
            <w:proofErr w:type="spellStart"/>
            <w:r w:rsidRPr="002D7666">
              <w:rPr>
                <w:sz w:val="20"/>
                <w:szCs w:val="20"/>
                <w:lang w:val="en-AU"/>
              </w:rPr>
              <w:t>iPrimus</w:t>
            </w:r>
            <w:proofErr w:type="spellEnd"/>
            <w:r w:rsidRPr="002D7666">
              <w:rPr>
                <w:sz w:val="20"/>
                <w:szCs w:val="20"/>
                <w:lang w:val="en-AU"/>
              </w:rPr>
              <w:t xml:space="preserve"> </w:t>
            </w:r>
          </w:p>
        </w:tc>
      </w:tr>
      <w:tr w:rsidR="002D7666" w:rsidRPr="002D7666" w14:paraId="2A2CFFB0" w14:textId="77777777" w:rsidTr="002D7666">
        <w:tc>
          <w:tcPr>
            <w:tcW w:w="4626" w:type="dxa"/>
            <w:hideMark/>
          </w:tcPr>
          <w:p w14:paraId="5F21AE6A" w14:textId="77777777" w:rsidR="002D7666" w:rsidRPr="002D7666" w:rsidRDefault="002D7666" w:rsidP="002D7666">
            <w:pPr>
              <w:pStyle w:val="Codes"/>
              <w:numPr>
                <w:ilvl w:val="0"/>
                <w:numId w:val="29"/>
              </w:numPr>
              <w:rPr>
                <w:sz w:val="20"/>
                <w:szCs w:val="20"/>
                <w:lang w:val="en-AU"/>
              </w:rPr>
            </w:pPr>
            <w:proofErr w:type="spellStart"/>
            <w:r w:rsidRPr="002D7666">
              <w:rPr>
                <w:sz w:val="20"/>
                <w:szCs w:val="20"/>
                <w:lang w:val="en-AU"/>
              </w:rPr>
              <w:t>Exetel</w:t>
            </w:r>
            <w:proofErr w:type="spellEnd"/>
          </w:p>
        </w:tc>
      </w:tr>
      <w:tr w:rsidR="002D7666" w:rsidRPr="002D7666" w14:paraId="5C672A4A" w14:textId="77777777" w:rsidTr="002D7666">
        <w:tc>
          <w:tcPr>
            <w:tcW w:w="4626" w:type="dxa"/>
            <w:hideMark/>
          </w:tcPr>
          <w:p w14:paraId="1B59BAFD" w14:textId="77777777" w:rsidR="002D7666" w:rsidRPr="002D7666" w:rsidRDefault="002D7666" w:rsidP="002D7666">
            <w:pPr>
              <w:pStyle w:val="Codes"/>
              <w:numPr>
                <w:ilvl w:val="0"/>
                <w:numId w:val="29"/>
              </w:numPr>
              <w:rPr>
                <w:sz w:val="20"/>
                <w:szCs w:val="20"/>
                <w:lang w:val="en-AU"/>
              </w:rPr>
            </w:pPr>
            <w:proofErr w:type="spellStart"/>
            <w:r w:rsidRPr="002D7666">
              <w:rPr>
                <w:sz w:val="20"/>
                <w:szCs w:val="20"/>
                <w:lang w:val="en-AU"/>
              </w:rPr>
              <w:t>MyRepublic</w:t>
            </w:r>
            <w:proofErr w:type="spellEnd"/>
          </w:p>
        </w:tc>
      </w:tr>
      <w:tr w:rsidR="002D7666" w:rsidRPr="002D7666" w14:paraId="0FFDB80B" w14:textId="77777777" w:rsidTr="002D7666">
        <w:tc>
          <w:tcPr>
            <w:tcW w:w="4626" w:type="dxa"/>
            <w:hideMark/>
          </w:tcPr>
          <w:p w14:paraId="7CCE436D" w14:textId="77777777" w:rsidR="002D7666" w:rsidRPr="002D7666" w:rsidRDefault="002D7666" w:rsidP="002D7666">
            <w:pPr>
              <w:pStyle w:val="Codes"/>
              <w:numPr>
                <w:ilvl w:val="0"/>
                <w:numId w:val="29"/>
              </w:numPr>
              <w:rPr>
                <w:sz w:val="20"/>
                <w:szCs w:val="20"/>
                <w:lang w:val="en-AU"/>
              </w:rPr>
            </w:pPr>
            <w:r w:rsidRPr="002D7666">
              <w:rPr>
                <w:sz w:val="20"/>
                <w:szCs w:val="20"/>
                <w:lang w:val="en-AU"/>
              </w:rPr>
              <w:t>Optus</w:t>
            </w:r>
          </w:p>
        </w:tc>
      </w:tr>
      <w:tr w:rsidR="002D7666" w:rsidRPr="002D7666" w14:paraId="37CC7E4D" w14:textId="77777777" w:rsidTr="002D7666">
        <w:tc>
          <w:tcPr>
            <w:tcW w:w="4626" w:type="dxa"/>
            <w:hideMark/>
          </w:tcPr>
          <w:p w14:paraId="138A32D3" w14:textId="77777777" w:rsidR="002D7666" w:rsidRPr="002D7666" w:rsidRDefault="002D7666" w:rsidP="002D7666">
            <w:pPr>
              <w:pStyle w:val="Codes"/>
              <w:numPr>
                <w:ilvl w:val="0"/>
                <w:numId w:val="29"/>
              </w:numPr>
              <w:rPr>
                <w:sz w:val="20"/>
                <w:szCs w:val="20"/>
                <w:lang w:val="en-AU"/>
              </w:rPr>
            </w:pPr>
            <w:proofErr w:type="spellStart"/>
            <w:r w:rsidRPr="002D7666">
              <w:rPr>
                <w:sz w:val="20"/>
                <w:szCs w:val="20"/>
                <w:lang w:val="en-AU"/>
              </w:rPr>
              <w:t>Skymesh</w:t>
            </w:r>
            <w:proofErr w:type="spellEnd"/>
          </w:p>
        </w:tc>
      </w:tr>
      <w:tr w:rsidR="002D7666" w:rsidRPr="002D7666" w14:paraId="5C9F5E9D" w14:textId="77777777" w:rsidTr="002D7666">
        <w:tc>
          <w:tcPr>
            <w:tcW w:w="4626" w:type="dxa"/>
            <w:hideMark/>
          </w:tcPr>
          <w:p w14:paraId="3B162BE9" w14:textId="77777777" w:rsidR="002D7666" w:rsidRPr="002D7666" w:rsidRDefault="002D7666" w:rsidP="002D7666">
            <w:pPr>
              <w:pStyle w:val="Codes"/>
              <w:numPr>
                <w:ilvl w:val="0"/>
                <w:numId w:val="29"/>
              </w:numPr>
              <w:rPr>
                <w:sz w:val="20"/>
                <w:szCs w:val="20"/>
                <w:lang w:val="en-AU"/>
              </w:rPr>
            </w:pPr>
            <w:r w:rsidRPr="002D7666">
              <w:rPr>
                <w:sz w:val="20"/>
                <w:szCs w:val="20"/>
                <w:lang w:val="en-AU"/>
              </w:rPr>
              <w:t>Southern Phone</w:t>
            </w:r>
          </w:p>
        </w:tc>
      </w:tr>
      <w:tr w:rsidR="002D7666" w:rsidRPr="002D7666" w14:paraId="610F5257" w14:textId="77777777" w:rsidTr="002D7666">
        <w:tc>
          <w:tcPr>
            <w:tcW w:w="4626" w:type="dxa"/>
            <w:hideMark/>
          </w:tcPr>
          <w:p w14:paraId="68FD861F" w14:textId="77777777" w:rsidR="002D7666" w:rsidRPr="002D7666" w:rsidRDefault="002D7666" w:rsidP="002D7666">
            <w:pPr>
              <w:pStyle w:val="Codes"/>
              <w:numPr>
                <w:ilvl w:val="0"/>
                <w:numId w:val="29"/>
              </w:numPr>
              <w:rPr>
                <w:sz w:val="20"/>
                <w:szCs w:val="20"/>
                <w:lang w:val="en-AU"/>
              </w:rPr>
            </w:pPr>
            <w:r w:rsidRPr="002D7666">
              <w:rPr>
                <w:sz w:val="20"/>
                <w:szCs w:val="20"/>
                <w:lang w:val="en-AU"/>
              </w:rPr>
              <w:t xml:space="preserve">Telstra </w:t>
            </w:r>
          </w:p>
        </w:tc>
      </w:tr>
      <w:tr w:rsidR="002D7666" w:rsidRPr="002D7666" w14:paraId="7E24BBF2" w14:textId="77777777" w:rsidTr="002D7666">
        <w:tc>
          <w:tcPr>
            <w:tcW w:w="4626" w:type="dxa"/>
            <w:hideMark/>
          </w:tcPr>
          <w:p w14:paraId="23D6AFD8" w14:textId="77777777" w:rsidR="002D7666" w:rsidRPr="002D7666" w:rsidRDefault="002D7666" w:rsidP="002D7666">
            <w:pPr>
              <w:pStyle w:val="Codes"/>
              <w:numPr>
                <w:ilvl w:val="0"/>
                <w:numId w:val="29"/>
              </w:numPr>
              <w:rPr>
                <w:sz w:val="20"/>
                <w:szCs w:val="20"/>
                <w:lang w:val="en-AU"/>
              </w:rPr>
            </w:pPr>
            <w:r w:rsidRPr="002D7666">
              <w:rPr>
                <w:sz w:val="20"/>
                <w:szCs w:val="20"/>
                <w:lang w:val="en-AU"/>
              </w:rPr>
              <w:t xml:space="preserve">TPG / </w:t>
            </w:r>
            <w:proofErr w:type="spellStart"/>
            <w:r w:rsidRPr="002D7666">
              <w:rPr>
                <w:sz w:val="20"/>
                <w:szCs w:val="20"/>
                <w:lang w:val="en-AU"/>
              </w:rPr>
              <w:t>iiNET</w:t>
            </w:r>
            <w:proofErr w:type="spellEnd"/>
          </w:p>
        </w:tc>
      </w:tr>
      <w:tr w:rsidR="002D7666" w:rsidRPr="002D7666" w14:paraId="775FB563" w14:textId="77777777" w:rsidTr="002D7666">
        <w:tc>
          <w:tcPr>
            <w:tcW w:w="4626" w:type="dxa"/>
            <w:hideMark/>
          </w:tcPr>
          <w:p w14:paraId="624B21E2" w14:textId="77777777" w:rsidR="002D7666" w:rsidRPr="002D7666" w:rsidRDefault="002D7666" w:rsidP="002D7666">
            <w:pPr>
              <w:pStyle w:val="Codes"/>
              <w:numPr>
                <w:ilvl w:val="0"/>
                <w:numId w:val="29"/>
              </w:numPr>
              <w:rPr>
                <w:sz w:val="20"/>
                <w:szCs w:val="20"/>
                <w:lang w:val="en-AU"/>
              </w:rPr>
            </w:pPr>
            <w:r w:rsidRPr="002D7666">
              <w:rPr>
                <w:sz w:val="20"/>
                <w:szCs w:val="20"/>
                <w:lang w:val="en-AU"/>
              </w:rPr>
              <w:t>Vodafone</w:t>
            </w:r>
          </w:p>
        </w:tc>
      </w:tr>
      <w:tr w:rsidR="002D7666" w:rsidRPr="002D7666" w14:paraId="03050672" w14:textId="77777777" w:rsidTr="002D7666">
        <w:tc>
          <w:tcPr>
            <w:tcW w:w="4626" w:type="dxa"/>
            <w:hideMark/>
          </w:tcPr>
          <w:p w14:paraId="2DBE9273" w14:textId="77777777" w:rsidR="002D7666" w:rsidRPr="002D7666" w:rsidRDefault="002D7666" w:rsidP="002D7666">
            <w:pPr>
              <w:pStyle w:val="Codes"/>
              <w:numPr>
                <w:ilvl w:val="0"/>
                <w:numId w:val="29"/>
              </w:numPr>
              <w:rPr>
                <w:sz w:val="20"/>
                <w:szCs w:val="20"/>
              </w:rPr>
            </w:pPr>
            <w:r w:rsidRPr="002D7666">
              <w:rPr>
                <w:sz w:val="20"/>
                <w:szCs w:val="20"/>
                <w:lang w:val="en-AU"/>
              </w:rPr>
              <w:t xml:space="preserve">Other </w:t>
            </w:r>
            <w:r w:rsidRPr="002D7666">
              <w:rPr>
                <w:rFonts w:eastAsia="Verdana"/>
                <w:b/>
                <w:color w:val="00B0F0"/>
                <w:sz w:val="20"/>
                <w:szCs w:val="20"/>
                <w:lang w:val="en-US"/>
              </w:rPr>
              <w:t>[SHOW AS ‘your provider’ IN QUESTION TEXT]</w:t>
            </w:r>
          </w:p>
        </w:tc>
      </w:tr>
    </w:tbl>
    <w:p w14:paraId="72D4ED85" w14:textId="77777777" w:rsidR="002D7666" w:rsidRPr="002D7666" w:rsidRDefault="002D7666" w:rsidP="002D7666">
      <w:pPr>
        <w:pStyle w:val="Codes"/>
        <w:numPr>
          <w:ilvl w:val="0"/>
          <w:numId w:val="0"/>
        </w:numPr>
        <w:rPr>
          <w:rFonts w:eastAsia="Verdana" w:cs="Times New Roman"/>
          <w:b/>
          <w:color w:val="00B0F0"/>
          <w:sz w:val="20"/>
          <w:szCs w:val="20"/>
          <w:lang w:val="en-US"/>
        </w:rPr>
      </w:pPr>
    </w:p>
    <w:p w14:paraId="6DA90AAA" w14:textId="699FA215" w:rsidR="002D7666" w:rsidRDefault="002D7666">
      <w:pPr>
        <w:spacing w:after="0" w:line="240" w:lineRule="auto"/>
        <w:rPr>
          <w:rFonts w:eastAsia="Times New Roman" w:cs="Arial"/>
          <w:sz w:val="20"/>
          <w:lang w:val="x-none" w:eastAsia="en-US"/>
        </w:rPr>
      </w:pPr>
      <w:r>
        <w:rPr>
          <w:rFonts w:eastAsia="Times New Roman"/>
          <w:sz w:val="20"/>
        </w:rPr>
        <w:br w:type="page"/>
      </w:r>
    </w:p>
    <w:p w14:paraId="090B1C90" w14:textId="77777777" w:rsidR="002D7666" w:rsidRPr="002D7666" w:rsidRDefault="002D7666" w:rsidP="002D7666">
      <w:pPr>
        <w:pBdr>
          <w:top w:val="single" w:sz="4" w:space="1" w:color="auto"/>
          <w:left w:val="single" w:sz="4" w:space="0" w:color="auto"/>
          <w:bottom w:val="single" w:sz="4" w:space="1" w:color="auto"/>
          <w:right w:val="single" w:sz="4" w:space="4" w:color="auto"/>
        </w:pBdr>
        <w:shd w:val="clear" w:color="auto" w:fill="FFC000"/>
        <w:ind w:left="-142"/>
        <w:rPr>
          <w:b/>
          <w:szCs w:val="18"/>
        </w:rPr>
      </w:pPr>
      <w:r w:rsidRPr="002D7666">
        <w:rPr>
          <w:b/>
          <w:szCs w:val="18"/>
        </w:rPr>
        <w:lastRenderedPageBreak/>
        <w:t>MAIN QUESTIONNAIRE</w:t>
      </w:r>
    </w:p>
    <w:p w14:paraId="0A537D15" w14:textId="77777777" w:rsidR="002D7666" w:rsidRPr="002D7666" w:rsidRDefault="002D7666" w:rsidP="002D7666">
      <w:pPr>
        <w:pStyle w:val="PROGRAMMING"/>
        <w:spacing w:before="0"/>
        <w:rPr>
          <w:color w:val="7030A0"/>
          <w:sz w:val="20"/>
          <w:szCs w:val="20"/>
          <w:lang w:eastAsia="en-US"/>
        </w:rPr>
      </w:pPr>
    </w:p>
    <w:p w14:paraId="3FF24E05" w14:textId="77777777" w:rsidR="002D7666" w:rsidRPr="002D7666" w:rsidRDefault="002D7666" w:rsidP="002D7666">
      <w:pPr>
        <w:pStyle w:val="BodyText"/>
        <w:rPr>
          <w:rStyle w:val="PROGRAMMINGChar"/>
          <w:rFonts w:cs="Times New Roman"/>
          <w:sz w:val="20"/>
          <w:szCs w:val="20"/>
        </w:rPr>
      </w:pPr>
      <w:r w:rsidRPr="002D7666">
        <w:rPr>
          <w:rFonts w:ascii="Arial" w:hAnsi="Arial" w:cs="Arial"/>
          <w:sz w:val="20"/>
          <w:szCs w:val="20"/>
        </w:rPr>
        <w:t xml:space="preserve">The following questions relate to your </w:t>
      </w:r>
      <w:r w:rsidRPr="002D7666">
        <w:rPr>
          <w:rFonts w:ascii="Arial" w:hAnsi="Arial" w:cs="Arial"/>
          <w:b/>
          <w:bCs/>
          <w:sz w:val="20"/>
          <w:szCs w:val="20"/>
        </w:rPr>
        <w:t>most recent issue before or during February 2020</w:t>
      </w:r>
      <w:r w:rsidRPr="002D7666">
        <w:rPr>
          <w:rFonts w:ascii="Arial" w:hAnsi="Arial" w:cs="Arial"/>
          <w:sz w:val="20"/>
          <w:szCs w:val="20"/>
        </w:rPr>
        <w:t xml:space="preserve"> with your provider </w:t>
      </w:r>
      <w:r w:rsidRPr="002D7666">
        <w:rPr>
          <w:rStyle w:val="PROGRAMMINGChar"/>
          <w:sz w:val="20"/>
          <w:szCs w:val="20"/>
        </w:rPr>
        <w:t>[INSERT HQ1 PROVIDER].</w:t>
      </w:r>
    </w:p>
    <w:p w14:paraId="4DA7E2EB" w14:textId="77777777" w:rsidR="002D7666" w:rsidRPr="002D7666" w:rsidRDefault="002D7666" w:rsidP="002D7666">
      <w:pPr>
        <w:pStyle w:val="PROGRAMMING"/>
        <w:jc w:val="left"/>
        <w:rPr>
          <w:sz w:val="20"/>
          <w:szCs w:val="20"/>
        </w:rPr>
      </w:pPr>
      <w:r w:rsidRPr="002D7666">
        <w:rPr>
          <w:sz w:val="20"/>
          <w:szCs w:val="20"/>
        </w:rPr>
        <w:t>ASK ALL</w:t>
      </w:r>
      <w:r w:rsidRPr="002D7666">
        <w:rPr>
          <w:sz w:val="20"/>
          <w:szCs w:val="20"/>
        </w:rPr>
        <w:br/>
        <w:t>SHOW SERVICES SELECTED FOR HQ1 PROVIDER AT A7</w:t>
      </w:r>
    </w:p>
    <w:p w14:paraId="3CB927B0" w14:textId="77777777" w:rsidR="002D7666" w:rsidRPr="002D7666" w:rsidRDefault="002D7666" w:rsidP="002D7666">
      <w:pPr>
        <w:pStyle w:val="SectionB"/>
        <w:jc w:val="left"/>
        <w:rPr>
          <w:sz w:val="20"/>
          <w:szCs w:val="20"/>
        </w:rPr>
      </w:pPr>
      <w:r w:rsidRPr="002D7666">
        <w:rPr>
          <w:sz w:val="20"/>
          <w:szCs w:val="20"/>
        </w:rPr>
        <w:t xml:space="preserve">Was this issue related to your…? </w:t>
      </w:r>
      <w:r w:rsidRPr="002D7666">
        <w:rPr>
          <w:rStyle w:val="PROGRAMMINGChar"/>
          <w:rFonts w:cs="Times New Roman"/>
          <w:sz w:val="20"/>
          <w:szCs w:val="20"/>
        </w:rPr>
        <w:t>[S/R]</w:t>
      </w:r>
    </w:p>
    <w:p w14:paraId="26346E5F" w14:textId="77777777" w:rsidR="002D7666" w:rsidRPr="002D7666" w:rsidRDefault="002D7666" w:rsidP="002D7666">
      <w:pPr>
        <w:pStyle w:val="Codes"/>
        <w:numPr>
          <w:ilvl w:val="0"/>
          <w:numId w:val="30"/>
        </w:numPr>
        <w:rPr>
          <w:rFonts w:cs="Times New Roman"/>
          <w:sz w:val="20"/>
          <w:szCs w:val="20"/>
        </w:rPr>
      </w:pPr>
      <w:r w:rsidRPr="002D7666">
        <w:rPr>
          <w:sz w:val="20"/>
          <w:szCs w:val="20"/>
        </w:rPr>
        <w:t xml:space="preserve">Landline phone </w:t>
      </w:r>
    </w:p>
    <w:p w14:paraId="447AE769" w14:textId="77777777" w:rsidR="002D7666" w:rsidRPr="002D7666" w:rsidRDefault="002D7666" w:rsidP="002D7666">
      <w:pPr>
        <w:pStyle w:val="Codes"/>
        <w:numPr>
          <w:ilvl w:val="0"/>
          <w:numId w:val="29"/>
        </w:numPr>
        <w:rPr>
          <w:sz w:val="20"/>
          <w:szCs w:val="20"/>
        </w:rPr>
      </w:pPr>
      <w:r w:rsidRPr="002D7666">
        <w:rPr>
          <w:sz w:val="20"/>
          <w:szCs w:val="20"/>
        </w:rPr>
        <w:t xml:space="preserve">Mobile phone </w:t>
      </w:r>
    </w:p>
    <w:p w14:paraId="3A0C8A20" w14:textId="77777777" w:rsidR="002D7666" w:rsidRPr="002D7666" w:rsidRDefault="002D7666" w:rsidP="002D7666">
      <w:pPr>
        <w:pStyle w:val="Codes"/>
        <w:numPr>
          <w:ilvl w:val="0"/>
          <w:numId w:val="29"/>
        </w:numPr>
        <w:rPr>
          <w:sz w:val="20"/>
          <w:szCs w:val="20"/>
        </w:rPr>
      </w:pPr>
      <w:r w:rsidRPr="002D7666">
        <w:rPr>
          <w:sz w:val="20"/>
          <w:szCs w:val="20"/>
        </w:rPr>
        <w:t xml:space="preserve">Satellite phone </w:t>
      </w:r>
    </w:p>
    <w:p w14:paraId="0E1BC572" w14:textId="77777777" w:rsidR="002D7666" w:rsidRPr="002D7666" w:rsidRDefault="002D7666" w:rsidP="002D7666">
      <w:pPr>
        <w:pStyle w:val="Codes"/>
        <w:numPr>
          <w:ilvl w:val="0"/>
          <w:numId w:val="29"/>
        </w:numPr>
        <w:rPr>
          <w:sz w:val="20"/>
          <w:szCs w:val="20"/>
        </w:rPr>
      </w:pPr>
      <w:r w:rsidRPr="002D7666">
        <w:rPr>
          <w:sz w:val="20"/>
          <w:szCs w:val="20"/>
        </w:rPr>
        <w:t xml:space="preserve">Fixed line internet service </w:t>
      </w:r>
    </w:p>
    <w:p w14:paraId="5A725565" w14:textId="77777777" w:rsidR="002D7666" w:rsidRPr="002D7666" w:rsidRDefault="002D7666" w:rsidP="002D7666">
      <w:pPr>
        <w:pStyle w:val="Codes"/>
        <w:numPr>
          <w:ilvl w:val="0"/>
          <w:numId w:val="29"/>
        </w:numPr>
        <w:rPr>
          <w:sz w:val="20"/>
          <w:szCs w:val="20"/>
        </w:rPr>
      </w:pPr>
      <w:r w:rsidRPr="002D7666">
        <w:rPr>
          <w:sz w:val="20"/>
          <w:szCs w:val="20"/>
        </w:rPr>
        <w:t xml:space="preserve">Fixed wireless internet service </w:t>
      </w:r>
    </w:p>
    <w:p w14:paraId="6F42D942" w14:textId="77777777" w:rsidR="002D7666" w:rsidRPr="002D7666" w:rsidRDefault="002D7666" w:rsidP="002D7666">
      <w:pPr>
        <w:pStyle w:val="Codes"/>
        <w:numPr>
          <w:ilvl w:val="0"/>
          <w:numId w:val="29"/>
        </w:numPr>
        <w:rPr>
          <w:sz w:val="20"/>
          <w:szCs w:val="20"/>
        </w:rPr>
      </w:pPr>
      <w:r w:rsidRPr="002D7666">
        <w:rPr>
          <w:sz w:val="20"/>
          <w:szCs w:val="20"/>
        </w:rPr>
        <w:t xml:space="preserve">Fixed satellite internet service </w:t>
      </w:r>
    </w:p>
    <w:p w14:paraId="7295A372" w14:textId="77777777" w:rsidR="002D7666" w:rsidRPr="002D7666" w:rsidRDefault="002D7666" w:rsidP="002D7666">
      <w:pPr>
        <w:pStyle w:val="Codes"/>
        <w:numPr>
          <w:ilvl w:val="0"/>
          <w:numId w:val="29"/>
        </w:numPr>
        <w:rPr>
          <w:sz w:val="20"/>
          <w:szCs w:val="20"/>
        </w:rPr>
      </w:pPr>
      <w:r w:rsidRPr="002D7666">
        <w:rPr>
          <w:sz w:val="20"/>
          <w:szCs w:val="20"/>
        </w:rPr>
        <w:t xml:space="preserve">Mobile internet service </w:t>
      </w:r>
    </w:p>
    <w:p w14:paraId="71AC50F6" w14:textId="77777777" w:rsidR="002D7666" w:rsidRPr="002D7666" w:rsidRDefault="002D7666" w:rsidP="002D7666">
      <w:pPr>
        <w:pStyle w:val="BodyText"/>
        <w:rPr>
          <w:rFonts w:ascii="Arial" w:hAnsi="Arial" w:cs="Arial"/>
          <w:sz w:val="20"/>
          <w:szCs w:val="20"/>
        </w:rPr>
      </w:pPr>
    </w:p>
    <w:p w14:paraId="7AAAD3A4" w14:textId="77777777" w:rsidR="002D7666" w:rsidRPr="002D7666" w:rsidRDefault="002D7666" w:rsidP="002D7666">
      <w:pPr>
        <w:pStyle w:val="PROGRAMMING"/>
        <w:rPr>
          <w:rFonts w:cs="Times New Roman"/>
          <w:sz w:val="20"/>
          <w:szCs w:val="20"/>
        </w:rPr>
      </w:pPr>
      <w:r w:rsidRPr="002D7666">
        <w:rPr>
          <w:sz w:val="20"/>
          <w:szCs w:val="20"/>
        </w:rPr>
        <w:t>ASK IF B1 = CODE 1,4, 5 OR 6</w:t>
      </w:r>
    </w:p>
    <w:p w14:paraId="06863889" w14:textId="77777777" w:rsidR="002D7666" w:rsidRPr="002D7666" w:rsidRDefault="002D7666" w:rsidP="002D7666">
      <w:pPr>
        <w:pStyle w:val="SectionB"/>
        <w:jc w:val="left"/>
        <w:rPr>
          <w:sz w:val="20"/>
          <w:szCs w:val="20"/>
        </w:rPr>
      </w:pPr>
      <w:r w:rsidRPr="002D7666">
        <w:rPr>
          <w:sz w:val="20"/>
          <w:szCs w:val="20"/>
        </w:rPr>
        <w:t xml:space="preserve">And was the issue about the NBN? </w:t>
      </w:r>
      <w:r w:rsidRPr="002D7666">
        <w:rPr>
          <w:rStyle w:val="PROGRAMMINGChar"/>
          <w:rFonts w:cs="Times New Roman"/>
          <w:sz w:val="20"/>
          <w:szCs w:val="20"/>
        </w:rPr>
        <w:t>[S/R]</w:t>
      </w:r>
    </w:p>
    <w:p w14:paraId="6633A048" w14:textId="77777777" w:rsidR="002D7666" w:rsidRPr="002D7666" w:rsidRDefault="002D7666" w:rsidP="002D7666">
      <w:pPr>
        <w:pStyle w:val="Codes"/>
        <w:rPr>
          <w:rFonts w:cs="Times New Roman"/>
          <w:sz w:val="20"/>
          <w:szCs w:val="20"/>
        </w:rPr>
      </w:pPr>
      <w:r w:rsidRPr="002D7666">
        <w:rPr>
          <w:sz w:val="20"/>
          <w:szCs w:val="20"/>
          <w:lang w:val="en-US"/>
        </w:rPr>
        <w:t>Yes</w:t>
      </w:r>
    </w:p>
    <w:p w14:paraId="6598D30E" w14:textId="77777777" w:rsidR="002D7666" w:rsidRPr="002D7666" w:rsidRDefault="002D7666" w:rsidP="002D7666">
      <w:pPr>
        <w:pStyle w:val="Codes"/>
        <w:rPr>
          <w:sz w:val="20"/>
          <w:szCs w:val="20"/>
        </w:rPr>
      </w:pPr>
      <w:r w:rsidRPr="002D7666">
        <w:rPr>
          <w:sz w:val="20"/>
          <w:szCs w:val="20"/>
          <w:lang w:val="en-US"/>
        </w:rPr>
        <w:t>No</w:t>
      </w:r>
    </w:p>
    <w:p w14:paraId="32E5A551" w14:textId="77777777" w:rsidR="002D7666" w:rsidRPr="002D7666" w:rsidRDefault="002D7666" w:rsidP="002D7666">
      <w:pPr>
        <w:pStyle w:val="PROGRAMMING"/>
        <w:rPr>
          <w:sz w:val="20"/>
          <w:szCs w:val="20"/>
        </w:rPr>
      </w:pPr>
      <w:r w:rsidRPr="002D7666">
        <w:rPr>
          <w:sz w:val="20"/>
          <w:szCs w:val="20"/>
        </w:rPr>
        <w:t>ASK ALL</w:t>
      </w:r>
    </w:p>
    <w:p w14:paraId="2F03D71D" w14:textId="77777777" w:rsidR="002D7666" w:rsidRPr="002D7666" w:rsidRDefault="002D7666" w:rsidP="002D7666">
      <w:pPr>
        <w:pStyle w:val="SectionB"/>
        <w:rPr>
          <w:sz w:val="20"/>
          <w:szCs w:val="20"/>
        </w:rPr>
      </w:pPr>
      <w:r w:rsidRPr="002D7666">
        <w:rPr>
          <w:sz w:val="20"/>
          <w:szCs w:val="20"/>
        </w:rPr>
        <w:t xml:space="preserve">Which method(s) did you use to contact </w:t>
      </w:r>
      <w:r w:rsidRPr="002D7666">
        <w:rPr>
          <w:rStyle w:val="PROGRAMMINGChar"/>
          <w:rFonts w:cs="Times New Roman"/>
          <w:sz w:val="20"/>
          <w:szCs w:val="20"/>
          <w:lang w:eastAsia="zh-CN"/>
        </w:rPr>
        <w:t xml:space="preserve">[INSERT HQ1 PROVIDER] </w:t>
      </w:r>
      <w:r w:rsidRPr="002D7666">
        <w:rPr>
          <w:sz w:val="20"/>
          <w:szCs w:val="20"/>
        </w:rPr>
        <w:t xml:space="preserve">about your </w:t>
      </w:r>
      <w:r w:rsidRPr="002D7666">
        <w:rPr>
          <w:rFonts w:eastAsia="Times New Roman"/>
          <w:b/>
          <w:bCs/>
          <w:sz w:val="20"/>
          <w:szCs w:val="20"/>
          <w:lang w:val="en-AU"/>
        </w:rPr>
        <w:t>most</w:t>
      </w:r>
      <w:r w:rsidRPr="002D7666">
        <w:rPr>
          <w:rStyle w:val="PROGRAMMINGChar"/>
          <w:rFonts w:cs="Times New Roman"/>
          <w:b w:val="0"/>
          <w:bCs/>
          <w:sz w:val="20"/>
          <w:szCs w:val="20"/>
          <w:lang w:eastAsia="zh-CN"/>
        </w:rPr>
        <w:t xml:space="preserve"> </w:t>
      </w:r>
      <w:r w:rsidRPr="002D7666">
        <w:rPr>
          <w:rFonts w:eastAsia="Times New Roman"/>
          <w:b/>
          <w:bCs/>
          <w:sz w:val="20"/>
          <w:szCs w:val="20"/>
          <w:lang w:val="en-AU"/>
        </w:rPr>
        <w:t>recent issue</w:t>
      </w:r>
      <w:r w:rsidRPr="002D7666">
        <w:rPr>
          <w:sz w:val="20"/>
          <w:szCs w:val="20"/>
        </w:rPr>
        <w:t xml:space="preserve">? Please select all that apply. </w:t>
      </w:r>
      <w:r w:rsidRPr="002D7666">
        <w:rPr>
          <w:rStyle w:val="PROGRAMMINGChar"/>
          <w:rFonts w:cs="Times New Roman"/>
          <w:sz w:val="20"/>
          <w:szCs w:val="20"/>
        </w:rPr>
        <w:t>[M/R]</w:t>
      </w:r>
    </w:p>
    <w:p w14:paraId="41604056" w14:textId="77777777" w:rsidR="002D7666" w:rsidRPr="002D7666" w:rsidRDefault="002D7666" w:rsidP="002D7666">
      <w:pPr>
        <w:pStyle w:val="Codes"/>
        <w:numPr>
          <w:ilvl w:val="0"/>
          <w:numId w:val="31"/>
        </w:numPr>
        <w:rPr>
          <w:sz w:val="20"/>
          <w:szCs w:val="20"/>
        </w:rPr>
      </w:pPr>
      <w:r w:rsidRPr="002D7666">
        <w:rPr>
          <w:sz w:val="20"/>
          <w:szCs w:val="20"/>
        </w:rPr>
        <w:t>By phone</w:t>
      </w:r>
    </w:p>
    <w:p w14:paraId="2491040D" w14:textId="77777777" w:rsidR="002D7666" w:rsidRPr="002D7666" w:rsidRDefault="002D7666" w:rsidP="002D7666">
      <w:pPr>
        <w:pStyle w:val="Codes"/>
        <w:numPr>
          <w:ilvl w:val="0"/>
          <w:numId w:val="31"/>
        </w:numPr>
        <w:rPr>
          <w:sz w:val="20"/>
          <w:szCs w:val="20"/>
        </w:rPr>
      </w:pPr>
      <w:r w:rsidRPr="002D7666">
        <w:rPr>
          <w:sz w:val="20"/>
          <w:szCs w:val="20"/>
        </w:rPr>
        <w:t xml:space="preserve">Using </w:t>
      </w:r>
      <w:r w:rsidRPr="002D7666">
        <w:rPr>
          <w:sz w:val="20"/>
          <w:szCs w:val="20"/>
          <w:lang w:val="en-US"/>
        </w:rPr>
        <w:t>a live chat</w:t>
      </w:r>
      <w:r w:rsidRPr="002D7666">
        <w:rPr>
          <w:sz w:val="20"/>
          <w:szCs w:val="20"/>
        </w:rPr>
        <w:t xml:space="preserve"> feature on </w:t>
      </w:r>
      <w:r w:rsidRPr="002D7666">
        <w:rPr>
          <w:sz w:val="20"/>
          <w:szCs w:val="20"/>
          <w:lang w:val="en-AU"/>
        </w:rPr>
        <w:t>their</w:t>
      </w:r>
      <w:r w:rsidRPr="002D7666">
        <w:rPr>
          <w:sz w:val="20"/>
          <w:szCs w:val="20"/>
        </w:rPr>
        <w:t xml:space="preserve"> website</w:t>
      </w:r>
      <w:r w:rsidRPr="002D7666">
        <w:rPr>
          <w:sz w:val="20"/>
          <w:szCs w:val="20"/>
          <w:lang w:val="en-AU"/>
        </w:rPr>
        <w:t xml:space="preserve"> or mobile app</w:t>
      </w:r>
    </w:p>
    <w:p w14:paraId="6A553445" w14:textId="77777777" w:rsidR="002D7666" w:rsidRPr="002D7666" w:rsidRDefault="002D7666" w:rsidP="002D7666">
      <w:pPr>
        <w:pStyle w:val="Codes"/>
        <w:numPr>
          <w:ilvl w:val="0"/>
          <w:numId w:val="31"/>
        </w:numPr>
        <w:rPr>
          <w:sz w:val="20"/>
          <w:szCs w:val="20"/>
        </w:rPr>
      </w:pPr>
      <w:r w:rsidRPr="002D7666">
        <w:rPr>
          <w:sz w:val="20"/>
          <w:szCs w:val="20"/>
        </w:rPr>
        <w:t>By submitting a web-form on the</w:t>
      </w:r>
      <w:r w:rsidRPr="002D7666">
        <w:rPr>
          <w:sz w:val="20"/>
          <w:szCs w:val="20"/>
          <w:lang w:val="en-US"/>
        </w:rPr>
        <w:t>ir</w:t>
      </w:r>
      <w:r w:rsidRPr="002D7666">
        <w:rPr>
          <w:sz w:val="20"/>
          <w:szCs w:val="20"/>
        </w:rPr>
        <w:t xml:space="preserve"> website</w:t>
      </w:r>
    </w:p>
    <w:p w14:paraId="61C33B31" w14:textId="77777777" w:rsidR="002D7666" w:rsidRPr="002D7666" w:rsidRDefault="002D7666" w:rsidP="002D7666">
      <w:pPr>
        <w:pStyle w:val="Codes"/>
        <w:numPr>
          <w:ilvl w:val="0"/>
          <w:numId w:val="31"/>
        </w:numPr>
        <w:rPr>
          <w:sz w:val="20"/>
          <w:szCs w:val="20"/>
        </w:rPr>
      </w:pPr>
      <w:r w:rsidRPr="002D7666">
        <w:rPr>
          <w:sz w:val="20"/>
          <w:szCs w:val="20"/>
          <w:lang w:val="en-AU"/>
        </w:rPr>
        <w:t>By posting in their online Crowd Support/community help forum</w:t>
      </w:r>
    </w:p>
    <w:p w14:paraId="19C2B7DF" w14:textId="77777777" w:rsidR="002D7666" w:rsidRPr="002D7666" w:rsidRDefault="002D7666" w:rsidP="002D7666">
      <w:pPr>
        <w:pStyle w:val="Codes"/>
        <w:numPr>
          <w:ilvl w:val="0"/>
          <w:numId w:val="31"/>
        </w:numPr>
        <w:rPr>
          <w:sz w:val="20"/>
          <w:szCs w:val="20"/>
        </w:rPr>
      </w:pPr>
      <w:r w:rsidRPr="002D7666">
        <w:rPr>
          <w:sz w:val="20"/>
          <w:szCs w:val="20"/>
        </w:rPr>
        <w:t>By email</w:t>
      </w:r>
    </w:p>
    <w:p w14:paraId="5E149D28" w14:textId="77777777" w:rsidR="002D7666" w:rsidRPr="002D7666" w:rsidRDefault="002D7666" w:rsidP="002D7666">
      <w:pPr>
        <w:pStyle w:val="Codes"/>
        <w:numPr>
          <w:ilvl w:val="0"/>
          <w:numId w:val="31"/>
        </w:numPr>
        <w:rPr>
          <w:sz w:val="20"/>
          <w:szCs w:val="20"/>
        </w:rPr>
      </w:pPr>
      <w:r w:rsidRPr="002D7666">
        <w:rPr>
          <w:sz w:val="20"/>
          <w:szCs w:val="20"/>
        </w:rPr>
        <w:t>Via social media such as Twitter or Facebook</w:t>
      </w:r>
    </w:p>
    <w:p w14:paraId="57DDFBBE" w14:textId="77777777" w:rsidR="002D7666" w:rsidRPr="002D7666" w:rsidRDefault="002D7666" w:rsidP="002D7666">
      <w:pPr>
        <w:pStyle w:val="Codes"/>
        <w:numPr>
          <w:ilvl w:val="0"/>
          <w:numId w:val="31"/>
        </w:numPr>
        <w:rPr>
          <w:sz w:val="20"/>
          <w:szCs w:val="20"/>
        </w:rPr>
      </w:pPr>
      <w:r w:rsidRPr="002D7666">
        <w:rPr>
          <w:sz w:val="20"/>
          <w:szCs w:val="20"/>
        </w:rPr>
        <w:t>In person / in a store</w:t>
      </w:r>
    </w:p>
    <w:p w14:paraId="7A0F9DA8" w14:textId="77777777" w:rsidR="002D7666" w:rsidRPr="002D7666" w:rsidRDefault="002D7666" w:rsidP="002D7666">
      <w:pPr>
        <w:pStyle w:val="Codes"/>
        <w:numPr>
          <w:ilvl w:val="0"/>
          <w:numId w:val="31"/>
        </w:numPr>
        <w:rPr>
          <w:sz w:val="20"/>
          <w:szCs w:val="20"/>
        </w:rPr>
      </w:pPr>
      <w:r w:rsidRPr="002D7666">
        <w:rPr>
          <w:sz w:val="20"/>
          <w:szCs w:val="20"/>
        </w:rPr>
        <w:t>Some other way (please specify)</w:t>
      </w:r>
    </w:p>
    <w:p w14:paraId="44203CFA" w14:textId="7F1A4E7B" w:rsidR="002D7666" w:rsidRDefault="002D7666">
      <w:pPr>
        <w:spacing w:after="0" w:line="240" w:lineRule="auto"/>
        <w:rPr>
          <w:rFonts w:eastAsia="Calibri" w:cs="Arial"/>
          <w:sz w:val="20"/>
          <w:lang w:val="en-US" w:eastAsia="en-US"/>
        </w:rPr>
      </w:pPr>
      <w:r>
        <w:rPr>
          <w:sz w:val="20"/>
        </w:rPr>
        <w:br w:type="page"/>
      </w:r>
    </w:p>
    <w:p w14:paraId="2F41C509" w14:textId="77777777" w:rsidR="002D7666" w:rsidRPr="002D7666" w:rsidRDefault="002D7666" w:rsidP="002D7666">
      <w:pPr>
        <w:pStyle w:val="SectionB"/>
        <w:numPr>
          <w:ilvl w:val="0"/>
          <w:numId w:val="0"/>
        </w:numPr>
        <w:ind w:left="1418" w:hanging="709"/>
        <w:jc w:val="left"/>
        <w:rPr>
          <w:sz w:val="20"/>
          <w:szCs w:val="20"/>
        </w:rPr>
      </w:pPr>
    </w:p>
    <w:p w14:paraId="23D021E8" w14:textId="77777777" w:rsidR="002D7666" w:rsidRPr="002D7666" w:rsidRDefault="002D7666" w:rsidP="002D7666">
      <w:pPr>
        <w:pStyle w:val="SectionB"/>
        <w:jc w:val="left"/>
        <w:rPr>
          <w:rFonts w:cs="Times New Roman"/>
          <w:sz w:val="20"/>
          <w:szCs w:val="20"/>
        </w:rPr>
      </w:pPr>
      <w:r w:rsidRPr="002D7666">
        <w:rPr>
          <w:sz w:val="20"/>
          <w:szCs w:val="20"/>
        </w:rPr>
        <w:t xml:space="preserve">How many times did you contact </w:t>
      </w:r>
      <w:r w:rsidRPr="002D7666">
        <w:rPr>
          <w:rStyle w:val="PROGRAMMINGChar"/>
          <w:rFonts w:cs="Times New Roman"/>
          <w:sz w:val="20"/>
          <w:szCs w:val="20"/>
          <w:lang w:eastAsia="zh-CN"/>
        </w:rPr>
        <w:t xml:space="preserve">[INSERT HQ1 PROVIDER] </w:t>
      </w:r>
      <w:r w:rsidRPr="002D7666">
        <w:rPr>
          <w:sz w:val="20"/>
          <w:szCs w:val="20"/>
        </w:rPr>
        <w:t xml:space="preserve">about your </w:t>
      </w:r>
      <w:r w:rsidRPr="002D7666">
        <w:rPr>
          <w:rFonts w:eastAsia="Times New Roman"/>
          <w:bCs/>
          <w:sz w:val="20"/>
          <w:szCs w:val="20"/>
          <w:lang w:val="en-AU"/>
        </w:rPr>
        <w:t>most</w:t>
      </w:r>
      <w:r w:rsidRPr="002D7666">
        <w:rPr>
          <w:rFonts w:eastAsia="Times New Roman"/>
          <w:sz w:val="20"/>
          <w:szCs w:val="20"/>
          <w:lang w:val="en-AU"/>
        </w:rPr>
        <w:t xml:space="preserve"> </w:t>
      </w:r>
      <w:r w:rsidRPr="002D7666">
        <w:rPr>
          <w:rFonts w:eastAsia="Times New Roman"/>
          <w:bCs/>
          <w:sz w:val="20"/>
          <w:szCs w:val="20"/>
          <w:lang w:val="en-AU"/>
        </w:rPr>
        <w:t xml:space="preserve">recent issue </w:t>
      </w:r>
      <w:r w:rsidRPr="002D7666">
        <w:rPr>
          <w:rFonts w:eastAsia="Times New Roman"/>
          <w:sz w:val="20"/>
          <w:szCs w:val="20"/>
          <w:lang w:val="en-AU"/>
        </w:rPr>
        <w:t>via…?</w:t>
      </w:r>
      <w:r w:rsidRPr="002D7666">
        <w:rPr>
          <w:rFonts w:eastAsia="Times New Roman"/>
          <w:bCs/>
          <w:sz w:val="20"/>
          <w:szCs w:val="20"/>
          <w:lang w:val="en-AU"/>
        </w:rPr>
        <w:t xml:space="preserve"> </w:t>
      </w:r>
      <w:r w:rsidRPr="002D7666">
        <w:rPr>
          <w:rStyle w:val="PROGRAMMINGChar"/>
          <w:rFonts w:cs="Times New Roman"/>
          <w:sz w:val="20"/>
          <w:szCs w:val="20"/>
        </w:rPr>
        <w:t>[O/E]</w:t>
      </w:r>
    </w:p>
    <w:p w14:paraId="02B18805" w14:textId="77777777" w:rsidR="002D7666" w:rsidRPr="002D7666" w:rsidRDefault="002D7666" w:rsidP="002D7666">
      <w:pPr>
        <w:pStyle w:val="SectionB"/>
        <w:numPr>
          <w:ilvl w:val="0"/>
          <w:numId w:val="0"/>
        </w:numPr>
        <w:ind w:left="709"/>
        <w:jc w:val="left"/>
        <w:rPr>
          <w:rStyle w:val="PROGRAMMINGChar"/>
          <w:rFonts w:cs="Times New Roman"/>
          <w:bCs/>
          <w:sz w:val="20"/>
          <w:szCs w:val="20"/>
          <w:lang w:eastAsia="zh-CN"/>
        </w:rPr>
      </w:pPr>
      <w:r w:rsidRPr="002D7666">
        <w:rPr>
          <w:rStyle w:val="PROGRAMMINGChar"/>
          <w:rFonts w:cs="Times New Roman"/>
          <w:bCs/>
          <w:sz w:val="20"/>
          <w:szCs w:val="20"/>
          <w:lang w:eastAsia="zh-CN"/>
        </w:rPr>
        <w:t>ONLY SHOW ITEMS SELECTED IN B3</w:t>
      </w:r>
    </w:p>
    <w:tbl>
      <w:tblPr>
        <w:tblW w:w="835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3784"/>
        <w:gridCol w:w="3960"/>
      </w:tblGrid>
      <w:tr w:rsidR="002D7666" w:rsidRPr="002D7666" w14:paraId="66747556" w14:textId="77777777" w:rsidTr="002D7666">
        <w:trPr>
          <w:trHeight w:val="449"/>
        </w:trPr>
        <w:tc>
          <w:tcPr>
            <w:tcW w:w="610" w:type="dxa"/>
            <w:tcBorders>
              <w:top w:val="single" w:sz="4" w:space="0" w:color="auto"/>
              <w:left w:val="single" w:sz="4" w:space="0" w:color="auto"/>
              <w:bottom w:val="single" w:sz="4" w:space="0" w:color="auto"/>
              <w:right w:val="single" w:sz="4" w:space="0" w:color="auto"/>
            </w:tcBorders>
          </w:tcPr>
          <w:p w14:paraId="6FBBC6E9" w14:textId="77777777" w:rsidR="002D7666" w:rsidRPr="002D7666" w:rsidRDefault="002D7666">
            <w:pPr>
              <w:pStyle w:val="SectionA"/>
              <w:numPr>
                <w:ilvl w:val="0"/>
                <w:numId w:val="0"/>
              </w:numPr>
              <w:jc w:val="left"/>
              <w:rPr>
                <w:rFonts w:eastAsia="Times New Roman"/>
                <w:sz w:val="20"/>
                <w:szCs w:val="20"/>
              </w:rPr>
            </w:pPr>
          </w:p>
        </w:tc>
        <w:tc>
          <w:tcPr>
            <w:tcW w:w="3784" w:type="dxa"/>
            <w:tcBorders>
              <w:top w:val="single" w:sz="4" w:space="0" w:color="auto"/>
              <w:left w:val="single" w:sz="4" w:space="0" w:color="auto"/>
              <w:bottom w:val="single" w:sz="4" w:space="0" w:color="auto"/>
              <w:right w:val="single" w:sz="4" w:space="0" w:color="auto"/>
            </w:tcBorders>
          </w:tcPr>
          <w:p w14:paraId="11CAC11A" w14:textId="77777777" w:rsidR="002D7666" w:rsidRPr="002D7666" w:rsidRDefault="002D7666">
            <w:pPr>
              <w:pStyle w:val="SectionA"/>
              <w:numPr>
                <w:ilvl w:val="0"/>
                <w:numId w:val="0"/>
              </w:numPr>
              <w:jc w:val="left"/>
              <w:rPr>
                <w:sz w:val="20"/>
                <w:szCs w:val="20"/>
                <w:lang w:val="en-US"/>
              </w:rPr>
            </w:pPr>
          </w:p>
        </w:tc>
        <w:tc>
          <w:tcPr>
            <w:tcW w:w="3960" w:type="dxa"/>
            <w:tcBorders>
              <w:top w:val="single" w:sz="4" w:space="0" w:color="auto"/>
              <w:left w:val="single" w:sz="4" w:space="0" w:color="auto"/>
              <w:bottom w:val="single" w:sz="4" w:space="0" w:color="auto"/>
              <w:right w:val="single" w:sz="4" w:space="0" w:color="auto"/>
            </w:tcBorders>
            <w:vAlign w:val="center"/>
            <w:hideMark/>
          </w:tcPr>
          <w:p w14:paraId="2A5EAE94" w14:textId="77777777" w:rsidR="002D7666" w:rsidRPr="002D7666" w:rsidRDefault="002D7666">
            <w:pPr>
              <w:pStyle w:val="SectionA"/>
              <w:numPr>
                <w:ilvl w:val="0"/>
                <w:numId w:val="0"/>
              </w:numPr>
              <w:jc w:val="center"/>
              <w:rPr>
                <w:sz w:val="20"/>
                <w:szCs w:val="20"/>
                <w:lang w:val="en-AU"/>
              </w:rPr>
            </w:pPr>
            <w:r w:rsidRPr="002D7666">
              <w:rPr>
                <w:sz w:val="20"/>
                <w:szCs w:val="20"/>
                <w:lang w:val="en-AU"/>
              </w:rPr>
              <w:t>Please enter number</w:t>
            </w:r>
          </w:p>
          <w:p w14:paraId="0D5C3D15" w14:textId="77777777" w:rsidR="002D7666" w:rsidRPr="002D7666" w:rsidRDefault="002D7666">
            <w:pPr>
              <w:pStyle w:val="SectionA"/>
              <w:numPr>
                <w:ilvl w:val="0"/>
                <w:numId w:val="0"/>
              </w:numPr>
              <w:jc w:val="center"/>
              <w:rPr>
                <w:color w:val="FF0000"/>
                <w:sz w:val="20"/>
                <w:szCs w:val="20"/>
                <w:lang w:val="en-AU"/>
              </w:rPr>
            </w:pPr>
            <w:r w:rsidRPr="002D7666">
              <w:rPr>
                <w:color w:val="FF0000"/>
                <w:sz w:val="20"/>
                <w:szCs w:val="20"/>
                <w:lang w:val="en-AU"/>
              </w:rPr>
              <w:t>[MAX RANGE 1-10]</w:t>
            </w:r>
          </w:p>
          <w:p w14:paraId="26A015E3" w14:textId="77777777" w:rsidR="002D7666" w:rsidRPr="002D7666" w:rsidRDefault="002D7666">
            <w:pPr>
              <w:pStyle w:val="SectionA"/>
              <w:numPr>
                <w:ilvl w:val="0"/>
                <w:numId w:val="0"/>
              </w:numPr>
              <w:jc w:val="center"/>
              <w:rPr>
                <w:color w:val="FF0000"/>
                <w:sz w:val="20"/>
                <w:szCs w:val="20"/>
                <w:lang w:val="en-AU"/>
              </w:rPr>
            </w:pPr>
            <w:r w:rsidRPr="002D7666">
              <w:rPr>
                <w:sz w:val="20"/>
                <w:szCs w:val="20"/>
                <w:lang w:val="en-AU"/>
              </w:rPr>
              <w:t>If you don’t know/can’t remember please leave the box blank</w:t>
            </w:r>
          </w:p>
        </w:tc>
      </w:tr>
      <w:tr w:rsidR="002D7666" w:rsidRPr="002D7666" w14:paraId="13D8BB61" w14:textId="77777777" w:rsidTr="002D7666">
        <w:trPr>
          <w:trHeight w:val="263"/>
        </w:trPr>
        <w:tc>
          <w:tcPr>
            <w:tcW w:w="610" w:type="dxa"/>
            <w:tcBorders>
              <w:top w:val="single" w:sz="4" w:space="0" w:color="auto"/>
              <w:left w:val="single" w:sz="4" w:space="0" w:color="auto"/>
              <w:bottom w:val="single" w:sz="4" w:space="0" w:color="auto"/>
              <w:right w:val="single" w:sz="4" w:space="0" w:color="auto"/>
            </w:tcBorders>
            <w:vAlign w:val="center"/>
            <w:hideMark/>
          </w:tcPr>
          <w:p w14:paraId="1CC65636" w14:textId="77777777" w:rsidR="002D7666" w:rsidRPr="002D7666" w:rsidRDefault="002D7666">
            <w:pPr>
              <w:pStyle w:val="SectionA"/>
              <w:numPr>
                <w:ilvl w:val="0"/>
                <w:numId w:val="0"/>
              </w:numPr>
              <w:jc w:val="left"/>
              <w:rPr>
                <w:rFonts w:cs="Times New Roman"/>
                <w:sz w:val="20"/>
                <w:szCs w:val="20"/>
                <w:lang w:val="en-US"/>
              </w:rPr>
            </w:pPr>
            <w:r w:rsidRPr="002D7666">
              <w:rPr>
                <w:sz w:val="20"/>
                <w:szCs w:val="20"/>
                <w:lang w:val="en-US"/>
              </w:rPr>
              <w:t>1</w:t>
            </w:r>
          </w:p>
        </w:tc>
        <w:tc>
          <w:tcPr>
            <w:tcW w:w="3784" w:type="dxa"/>
            <w:tcBorders>
              <w:top w:val="single" w:sz="4" w:space="0" w:color="auto"/>
              <w:left w:val="single" w:sz="4" w:space="0" w:color="auto"/>
              <w:bottom w:val="single" w:sz="4" w:space="0" w:color="auto"/>
              <w:right w:val="single" w:sz="4" w:space="0" w:color="auto"/>
            </w:tcBorders>
            <w:vAlign w:val="center"/>
            <w:hideMark/>
          </w:tcPr>
          <w:p w14:paraId="7FE613A7" w14:textId="77777777" w:rsidR="002D7666" w:rsidRPr="002D7666" w:rsidRDefault="002D7666">
            <w:pPr>
              <w:pStyle w:val="SectionA"/>
              <w:numPr>
                <w:ilvl w:val="0"/>
                <w:numId w:val="0"/>
              </w:numPr>
              <w:jc w:val="left"/>
              <w:rPr>
                <w:sz w:val="20"/>
                <w:szCs w:val="20"/>
                <w:lang w:val="en-AU"/>
              </w:rPr>
            </w:pPr>
            <w:r w:rsidRPr="002D7666">
              <w:rPr>
                <w:sz w:val="20"/>
                <w:szCs w:val="20"/>
                <w:lang w:val="en-US"/>
              </w:rPr>
              <w:t>P</w:t>
            </w:r>
            <w:r w:rsidRPr="002D7666">
              <w:rPr>
                <w:sz w:val="20"/>
                <w:szCs w:val="20"/>
              </w:rPr>
              <w:t>hone</w:t>
            </w:r>
          </w:p>
        </w:tc>
        <w:tc>
          <w:tcPr>
            <w:tcW w:w="3960" w:type="dxa"/>
            <w:tcBorders>
              <w:top w:val="single" w:sz="4" w:space="0" w:color="auto"/>
              <w:left w:val="single" w:sz="4" w:space="0" w:color="auto"/>
              <w:bottom w:val="single" w:sz="4" w:space="0" w:color="auto"/>
              <w:right w:val="single" w:sz="4" w:space="0" w:color="auto"/>
            </w:tcBorders>
          </w:tcPr>
          <w:p w14:paraId="388CFD28" w14:textId="77777777" w:rsidR="002D7666" w:rsidRPr="002D7666" w:rsidRDefault="002D7666">
            <w:pPr>
              <w:pStyle w:val="SectionA"/>
              <w:numPr>
                <w:ilvl w:val="0"/>
                <w:numId w:val="0"/>
              </w:numPr>
              <w:rPr>
                <w:sz w:val="20"/>
                <w:szCs w:val="20"/>
                <w:lang w:val="en-AU"/>
              </w:rPr>
            </w:pPr>
          </w:p>
        </w:tc>
      </w:tr>
      <w:tr w:rsidR="002D7666" w:rsidRPr="002D7666" w14:paraId="3B36F89C" w14:textId="77777777" w:rsidTr="002D7666">
        <w:trPr>
          <w:trHeight w:val="370"/>
        </w:trPr>
        <w:tc>
          <w:tcPr>
            <w:tcW w:w="610" w:type="dxa"/>
            <w:tcBorders>
              <w:top w:val="single" w:sz="4" w:space="0" w:color="auto"/>
              <w:left w:val="single" w:sz="4" w:space="0" w:color="auto"/>
              <w:bottom w:val="single" w:sz="4" w:space="0" w:color="auto"/>
              <w:right w:val="single" w:sz="4" w:space="0" w:color="auto"/>
            </w:tcBorders>
            <w:vAlign w:val="center"/>
            <w:hideMark/>
          </w:tcPr>
          <w:p w14:paraId="7C993587" w14:textId="77777777" w:rsidR="002D7666" w:rsidRPr="002D7666" w:rsidRDefault="002D7666">
            <w:pPr>
              <w:pStyle w:val="SectionA"/>
              <w:numPr>
                <w:ilvl w:val="0"/>
                <w:numId w:val="0"/>
              </w:numPr>
              <w:jc w:val="left"/>
              <w:rPr>
                <w:rFonts w:cs="Times New Roman"/>
                <w:sz w:val="20"/>
                <w:szCs w:val="20"/>
                <w:lang w:val="en-US"/>
              </w:rPr>
            </w:pPr>
            <w:r w:rsidRPr="002D7666">
              <w:rPr>
                <w:sz w:val="20"/>
                <w:szCs w:val="20"/>
                <w:lang w:val="en-US"/>
              </w:rPr>
              <w:t>2</w:t>
            </w:r>
          </w:p>
        </w:tc>
        <w:tc>
          <w:tcPr>
            <w:tcW w:w="3784" w:type="dxa"/>
            <w:tcBorders>
              <w:top w:val="single" w:sz="4" w:space="0" w:color="auto"/>
              <w:left w:val="single" w:sz="4" w:space="0" w:color="auto"/>
              <w:bottom w:val="single" w:sz="4" w:space="0" w:color="auto"/>
              <w:right w:val="single" w:sz="4" w:space="0" w:color="auto"/>
            </w:tcBorders>
            <w:vAlign w:val="center"/>
            <w:hideMark/>
          </w:tcPr>
          <w:p w14:paraId="1CA76C37" w14:textId="77777777" w:rsidR="002D7666" w:rsidRPr="002D7666" w:rsidRDefault="002D7666">
            <w:pPr>
              <w:pStyle w:val="SectionA"/>
              <w:numPr>
                <w:ilvl w:val="0"/>
                <w:numId w:val="0"/>
              </w:numPr>
              <w:jc w:val="left"/>
              <w:rPr>
                <w:sz w:val="20"/>
                <w:szCs w:val="20"/>
                <w:lang w:val="en-AU"/>
              </w:rPr>
            </w:pPr>
            <w:r w:rsidRPr="002D7666">
              <w:rPr>
                <w:sz w:val="20"/>
                <w:szCs w:val="20"/>
              </w:rPr>
              <w:t>Live chat</w:t>
            </w:r>
          </w:p>
        </w:tc>
        <w:tc>
          <w:tcPr>
            <w:tcW w:w="3960" w:type="dxa"/>
            <w:tcBorders>
              <w:top w:val="single" w:sz="4" w:space="0" w:color="auto"/>
              <w:left w:val="single" w:sz="4" w:space="0" w:color="auto"/>
              <w:bottom w:val="single" w:sz="4" w:space="0" w:color="auto"/>
              <w:right w:val="single" w:sz="4" w:space="0" w:color="auto"/>
            </w:tcBorders>
          </w:tcPr>
          <w:p w14:paraId="5DEF2A4F" w14:textId="77777777" w:rsidR="002D7666" w:rsidRPr="002D7666" w:rsidRDefault="002D7666">
            <w:pPr>
              <w:pStyle w:val="SectionA"/>
              <w:numPr>
                <w:ilvl w:val="0"/>
                <w:numId w:val="0"/>
              </w:numPr>
              <w:rPr>
                <w:sz w:val="20"/>
                <w:szCs w:val="20"/>
                <w:lang w:val="en-AU"/>
              </w:rPr>
            </w:pPr>
          </w:p>
        </w:tc>
      </w:tr>
      <w:tr w:rsidR="002D7666" w:rsidRPr="002D7666" w14:paraId="32E9FC54" w14:textId="77777777" w:rsidTr="002D7666">
        <w:trPr>
          <w:trHeight w:val="370"/>
        </w:trPr>
        <w:tc>
          <w:tcPr>
            <w:tcW w:w="610" w:type="dxa"/>
            <w:tcBorders>
              <w:top w:val="single" w:sz="4" w:space="0" w:color="auto"/>
              <w:left w:val="single" w:sz="4" w:space="0" w:color="auto"/>
              <w:bottom w:val="single" w:sz="4" w:space="0" w:color="auto"/>
              <w:right w:val="single" w:sz="4" w:space="0" w:color="auto"/>
            </w:tcBorders>
            <w:vAlign w:val="center"/>
            <w:hideMark/>
          </w:tcPr>
          <w:p w14:paraId="46EC3F54" w14:textId="77777777" w:rsidR="002D7666" w:rsidRPr="002D7666" w:rsidRDefault="002D7666">
            <w:pPr>
              <w:pStyle w:val="SectionA"/>
              <w:numPr>
                <w:ilvl w:val="0"/>
                <w:numId w:val="0"/>
              </w:numPr>
              <w:jc w:val="left"/>
              <w:rPr>
                <w:rFonts w:cs="Times New Roman"/>
                <w:sz w:val="20"/>
                <w:szCs w:val="20"/>
                <w:lang w:val="en-US"/>
              </w:rPr>
            </w:pPr>
            <w:r w:rsidRPr="002D7666">
              <w:rPr>
                <w:sz w:val="20"/>
                <w:szCs w:val="20"/>
                <w:lang w:val="en-US"/>
              </w:rPr>
              <w:t>3</w:t>
            </w:r>
          </w:p>
        </w:tc>
        <w:tc>
          <w:tcPr>
            <w:tcW w:w="3784" w:type="dxa"/>
            <w:tcBorders>
              <w:top w:val="single" w:sz="4" w:space="0" w:color="auto"/>
              <w:left w:val="single" w:sz="4" w:space="0" w:color="auto"/>
              <w:bottom w:val="single" w:sz="4" w:space="0" w:color="auto"/>
              <w:right w:val="single" w:sz="4" w:space="0" w:color="auto"/>
            </w:tcBorders>
            <w:vAlign w:val="center"/>
            <w:hideMark/>
          </w:tcPr>
          <w:p w14:paraId="70465E5E" w14:textId="77777777" w:rsidR="002D7666" w:rsidRPr="002D7666" w:rsidRDefault="002D7666">
            <w:pPr>
              <w:pStyle w:val="SectionA"/>
              <w:numPr>
                <w:ilvl w:val="0"/>
                <w:numId w:val="0"/>
              </w:numPr>
              <w:jc w:val="left"/>
              <w:rPr>
                <w:sz w:val="20"/>
                <w:szCs w:val="20"/>
                <w:lang w:val="en-US"/>
              </w:rPr>
            </w:pPr>
            <w:r w:rsidRPr="002D7666">
              <w:rPr>
                <w:sz w:val="20"/>
                <w:szCs w:val="20"/>
              </w:rPr>
              <w:t>We</w:t>
            </w:r>
            <w:r w:rsidRPr="002D7666">
              <w:rPr>
                <w:sz w:val="20"/>
                <w:szCs w:val="20"/>
                <w:lang w:val="en-US"/>
              </w:rPr>
              <w:t>b-form</w:t>
            </w:r>
          </w:p>
        </w:tc>
        <w:tc>
          <w:tcPr>
            <w:tcW w:w="3960" w:type="dxa"/>
            <w:tcBorders>
              <w:top w:val="single" w:sz="4" w:space="0" w:color="auto"/>
              <w:left w:val="single" w:sz="4" w:space="0" w:color="auto"/>
              <w:bottom w:val="single" w:sz="4" w:space="0" w:color="auto"/>
              <w:right w:val="single" w:sz="4" w:space="0" w:color="auto"/>
            </w:tcBorders>
          </w:tcPr>
          <w:p w14:paraId="569F28B8" w14:textId="77777777" w:rsidR="002D7666" w:rsidRPr="002D7666" w:rsidRDefault="002D7666">
            <w:pPr>
              <w:pStyle w:val="SectionA"/>
              <w:numPr>
                <w:ilvl w:val="0"/>
                <w:numId w:val="0"/>
              </w:numPr>
              <w:rPr>
                <w:sz w:val="20"/>
                <w:szCs w:val="20"/>
                <w:lang w:val="en-AU"/>
              </w:rPr>
            </w:pPr>
          </w:p>
        </w:tc>
      </w:tr>
      <w:tr w:rsidR="002D7666" w:rsidRPr="002D7666" w14:paraId="4C3D4A5B" w14:textId="77777777" w:rsidTr="002D7666">
        <w:trPr>
          <w:trHeight w:val="370"/>
        </w:trPr>
        <w:tc>
          <w:tcPr>
            <w:tcW w:w="610" w:type="dxa"/>
            <w:tcBorders>
              <w:top w:val="single" w:sz="4" w:space="0" w:color="auto"/>
              <w:left w:val="single" w:sz="4" w:space="0" w:color="auto"/>
              <w:bottom w:val="single" w:sz="4" w:space="0" w:color="auto"/>
              <w:right w:val="single" w:sz="4" w:space="0" w:color="auto"/>
            </w:tcBorders>
            <w:vAlign w:val="center"/>
            <w:hideMark/>
          </w:tcPr>
          <w:p w14:paraId="5581E20E" w14:textId="77777777" w:rsidR="002D7666" w:rsidRPr="002D7666" w:rsidRDefault="002D7666">
            <w:pPr>
              <w:pStyle w:val="SectionA"/>
              <w:numPr>
                <w:ilvl w:val="0"/>
                <w:numId w:val="0"/>
              </w:numPr>
              <w:jc w:val="left"/>
              <w:rPr>
                <w:rFonts w:cs="Times New Roman"/>
                <w:sz w:val="20"/>
                <w:szCs w:val="20"/>
                <w:lang w:val="en-AU"/>
              </w:rPr>
            </w:pPr>
            <w:r w:rsidRPr="002D7666">
              <w:rPr>
                <w:sz w:val="20"/>
                <w:szCs w:val="20"/>
                <w:lang w:val="en-AU"/>
              </w:rPr>
              <w:t>4</w:t>
            </w:r>
          </w:p>
        </w:tc>
        <w:tc>
          <w:tcPr>
            <w:tcW w:w="3784" w:type="dxa"/>
            <w:tcBorders>
              <w:top w:val="single" w:sz="4" w:space="0" w:color="auto"/>
              <w:left w:val="single" w:sz="4" w:space="0" w:color="auto"/>
              <w:bottom w:val="single" w:sz="4" w:space="0" w:color="auto"/>
              <w:right w:val="single" w:sz="4" w:space="0" w:color="auto"/>
            </w:tcBorders>
            <w:vAlign w:val="center"/>
            <w:hideMark/>
          </w:tcPr>
          <w:p w14:paraId="72CA0E1F" w14:textId="77777777" w:rsidR="002D7666" w:rsidRPr="002D7666" w:rsidRDefault="002D7666">
            <w:pPr>
              <w:pStyle w:val="SectionA"/>
              <w:numPr>
                <w:ilvl w:val="0"/>
                <w:numId w:val="0"/>
              </w:numPr>
              <w:jc w:val="left"/>
              <w:rPr>
                <w:sz w:val="20"/>
                <w:szCs w:val="20"/>
                <w:lang w:val="en-AU"/>
              </w:rPr>
            </w:pPr>
            <w:r w:rsidRPr="002D7666">
              <w:rPr>
                <w:sz w:val="20"/>
                <w:szCs w:val="20"/>
                <w:lang w:val="en-AU"/>
              </w:rPr>
              <w:t>Crowd Support/community help forum</w:t>
            </w:r>
          </w:p>
        </w:tc>
        <w:tc>
          <w:tcPr>
            <w:tcW w:w="3960" w:type="dxa"/>
            <w:tcBorders>
              <w:top w:val="single" w:sz="4" w:space="0" w:color="auto"/>
              <w:left w:val="single" w:sz="4" w:space="0" w:color="auto"/>
              <w:bottom w:val="single" w:sz="4" w:space="0" w:color="auto"/>
              <w:right w:val="single" w:sz="4" w:space="0" w:color="auto"/>
            </w:tcBorders>
          </w:tcPr>
          <w:p w14:paraId="4C8CAFB3" w14:textId="77777777" w:rsidR="002D7666" w:rsidRPr="002D7666" w:rsidRDefault="002D7666">
            <w:pPr>
              <w:pStyle w:val="SectionA"/>
              <w:numPr>
                <w:ilvl w:val="0"/>
                <w:numId w:val="0"/>
              </w:numPr>
              <w:rPr>
                <w:sz w:val="20"/>
                <w:szCs w:val="20"/>
                <w:lang w:val="en-AU"/>
              </w:rPr>
            </w:pPr>
          </w:p>
        </w:tc>
      </w:tr>
      <w:tr w:rsidR="002D7666" w:rsidRPr="002D7666" w14:paraId="5DBD8C99" w14:textId="77777777" w:rsidTr="002D7666">
        <w:trPr>
          <w:trHeight w:val="370"/>
        </w:trPr>
        <w:tc>
          <w:tcPr>
            <w:tcW w:w="610" w:type="dxa"/>
            <w:tcBorders>
              <w:top w:val="single" w:sz="4" w:space="0" w:color="auto"/>
              <w:left w:val="single" w:sz="4" w:space="0" w:color="auto"/>
              <w:bottom w:val="single" w:sz="4" w:space="0" w:color="auto"/>
              <w:right w:val="single" w:sz="4" w:space="0" w:color="auto"/>
            </w:tcBorders>
            <w:vAlign w:val="center"/>
            <w:hideMark/>
          </w:tcPr>
          <w:p w14:paraId="665A6736" w14:textId="77777777" w:rsidR="002D7666" w:rsidRPr="002D7666" w:rsidRDefault="002D7666">
            <w:pPr>
              <w:pStyle w:val="SectionA"/>
              <w:numPr>
                <w:ilvl w:val="0"/>
                <w:numId w:val="0"/>
              </w:numPr>
              <w:jc w:val="left"/>
              <w:rPr>
                <w:rFonts w:cs="Times New Roman"/>
                <w:sz w:val="20"/>
                <w:szCs w:val="20"/>
                <w:lang w:val="en-US"/>
              </w:rPr>
            </w:pPr>
            <w:r w:rsidRPr="002D7666">
              <w:rPr>
                <w:sz w:val="20"/>
                <w:szCs w:val="20"/>
                <w:lang w:val="en-US"/>
              </w:rPr>
              <w:t>5</w:t>
            </w:r>
          </w:p>
        </w:tc>
        <w:tc>
          <w:tcPr>
            <w:tcW w:w="3784" w:type="dxa"/>
            <w:tcBorders>
              <w:top w:val="single" w:sz="4" w:space="0" w:color="auto"/>
              <w:left w:val="single" w:sz="4" w:space="0" w:color="auto"/>
              <w:bottom w:val="single" w:sz="4" w:space="0" w:color="auto"/>
              <w:right w:val="single" w:sz="4" w:space="0" w:color="auto"/>
            </w:tcBorders>
            <w:vAlign w:val="center"/>
            <w:hideMark/>
          </w:tcPr>
          <w:p w14:paraId="353680DF" w14:textId="77777777" w:rsidR="002D7666" w:rsidRPr="002D7666" w:rsidRDefault="002D7666">
            <w:pPr>
              <w:pStyle w:val="SectionA"/>
              <w:numPr>
                <w:ilvl w:val="0"/>
                <w:numId w:val="0"/>
              </w:numPr>
              <w:jc w:val="left"/>
              <w:rPr>
                <w:sz w:val="20"/>
                <w:szCs w:val="20"/>
                <w:lang w:val="en-AU"/>
              </w:rPr>
            </w:pPr>
            <w:r w:rsidRPr="002D7666">
              <w:rPr>
                <w:sz w:val="20"/>
                <w:szCs w:val="20"/>
              </w:rPr>
              <w:t>Email</w:t>
            </w:r>
          </w:p>
        </w:tc>
        <w:tc>
          <w:tcPr>
            <w:tcW w:w="3960" w:type="dxa"/>
            <w:tcBorders>
              <w:top w:val="single" w:sz="4" w:space="0" w:color="auto"/>
              <w:left w:val="single" w:sz="4" w:space="0" w:color="auto"/>
              <w:bottom w:val="single" w:sz="4" w:space="0" w:color="auto"/>
              <w:right w:val="single" w:sz="4" w:space="0" w:color="auto"/>
            </w:tcBorders>
          </w:tcPr>
          <w:p w14:paraId="06FAC754" w14:textId="77777777" w:rsidR="002D7666" w:rsidRPr="002D7666" w:rsidRDefault="002D7666">
            <w:pPr>
              <w:pStyle w:val="SectionA"/>
              <w:numPr>
                <w:ilvl w:val="0"/>
                <w:numId w:val="0"/>
              </w:numPr>
              <w:rPr>
                <w:sz w:val="20"/>
                <w:szCs w:val="20"/>
                <w:lang w:val="en-AU"/>
              </w:rPr>
            </w:pPr>
          </w:p>
        </w:tc>
      </w:tr>
      <w:tr w:rsidR="002D7666" w:rsidRPr="002D7666" w14:paraId="776EEABC" w14:textId="77777777" w:rsidTr="002D7666">
        <w:trPr>
          <w:trHeight w:val="370"/>
        </w:trPr>
        <w:tc>
          <w:tcPr>
            <w:tcW w:w="610" w:type="dxa"/>
            <w:tcBorders>
              <w:top w:val="single" w:sz="4" w:space="0" w:color="auto"/>
              <w:left w:val="single" w:sz="4" w:space="0" w:color="auto"/>
              <w:bottom w:val="single" w:sz="4" w:space="0" w:color="auto"/>
              <w:right w:val="single" w:sz="4" w:space="0" w:color="auto"/>
            </w:tcBorders>
            <w:vAlign w:val="center"/>
            <w:hideMark/>
          </w:tcPr>
          <w:p w14:paraId="4BC7B46E" w14:textId="77777777" w:rsidR="002D7666" w:rsidRPr="002D7666" w:rsidRDefault="002D7666">
            <w:pPr>
              <w:pStyle w:val="SectionA"/>
              <w:numPr>
                <w:ilvl w:val="0"/>
                <w:numId w:val="0"/>
              </w:numPr>
              <w:jc w:val="left"/>
              <w:rPr>
                <w:rFonts w:cs="Times New Roman"/>
                <w:sz w:val="20"/>
                <w:szCs w:val="20"/>
                <w:lang w:val="en-US"/>
              </w:rPr>
            </w:pPr>
            <w:r w:rsidRPr="002D7666">
              <w:rPr>
                <w:sz w:val="20"/>
                <w:szCs w:val="20"/>
                <w:lang w:val="en-US"/>
              </w:rPr>
              <w:t>6</w:t>
            </w:r>
          </w:p>
        </w:tc>
        <w:tc>
          <w:tcPr>
            <w:tcW w:w="3784" w:type="dxa"/>
            <w:tcBorders>
              <w:top w:val="single" w:sz="4" w:space="0" w:color="auto"/>
              <w:left w:val="single" w:sz="4" w:space="0" w:color="auto"/>
              <w:bottom w:val="single" w:sz="4" w:space="0" w:color="auto"/>
              <w:right w:val="single" w:sz="4" w:space="0" w:color="auto"/>
            </w:tcBorders>
            <w:vAlign w:val="center"/>
            <w:hideMark/>
          </w:tcPr>
          <w:p w14:paraId="4761BA8D" w14:textId="77777777" w:rsidR="002D7666" w:rsidRPr="002D7666" w:rsidRDefault="002D7666">
            <w:pPr>
              <w:pStyle w:val="SectionA"/>
              <w:numPr>
                <w:ilvl w:val="0"/>
                <w:numId w:val="0"/>
              </w:numPr>
              <w:jc w:val="left"/>
              <w:rPr>
                <w:sz w:val="20"/>
                <w:szCs w:val="20"/>
                <w:lang w:val="en-AU"/>
              </w:rPr>
            </w:pPr>
            <w:r w:rsidRPr="002D7666">
              <w:rPr>
                <w:sz w:val="20"/>
                <w:szCs w:val="20"/>
              </w:rPr>
              <w:t>Social media</w:t>
            </w:r>
          </w:p>
        </w:tc>
        <w:tc>
          <w:tcPr>
            <w:tcW w:w="3960" w:type="dxa"/>
            <w:tcBorders>
              <w:top w:val="single" w:sz="4" w:space="0" w:color="auto"/>
              <w:left w:val="single" w:sz="4" w:space="0" w:color="auto"/>
              <w:bottom w:val="single" w:sz="4" w:space="0" w:color="auto"/>
              <w:right w:val="single" w:sz="4" w:space="0" w:color="auto"/>
            </w:tcBorders>
          </w:tcPr>
          <w:p w14:paraId="0B3E7DDB" w14:textId="77777777" w:rsidR="002D7666" w:rsidRPr="002D7666" w:rsidRDefault="002D7666">
            <w:pPr>
              <w:pStyle w:val="SectionA"/>
              <w:numPr>
                <w:ilvl w:val="0"/>
                <w:numId w:val="0"/>
              </w:numPr>
              <w:rPr>
                <w:sz w:val="20"/>
                <w:szCs w:val="20"/>
                <w:lang w:val="en-AU"/>
              </w:rPr>
            </w:pPr>
          </w:p>
        </w:tc>
      </w:tr>
      <w:tr w:rsidR="002D7666" w:rsidRPr="002D7666" w14:paraId="1A34F277" w14:textId="77777777" w:rsidTr="002D7666">
        <w:trPr>
          <w:trHeight w:val="370"/>
        </w:trPr>
        <w:tc>
          <w:tcPr>
            <w:tcW w:w="610" w:type="dxa"/>
            <w:tcBorders>
              <w:top w:val="single" w:sz="4" w:space="0" w:color="auto"/>
              <w:left w:val="single" w:sz="4" w:space="0" w:color="auto"/>
              <w:bottom w:val="single" w:sz="4" w:space="0" w:color="auto"/>
              <w:right w:val="single" w:sz="4" w:space="0" w:color="auto"/>
            </w:tcBorders>
            <w:vAlign w:val="center"/>
            <w:hideMark/>
          </w:tcPr>
          <w:p w14:paraId="753026A1" w14:textId="77777777" w:rsidR="002D7666" w:rsidRPr="002D7666" w:rsidRDefault="002D7666">
            <w:pPr>
              <w:pStyle w:val="SectionA"/>
              <w:numPr>
                <w:ilvl w:val="0"/>
                <w:numId w:val="0"/>
              </w:numPr>
              <w:jc w:val="left"/>
              <w:rPr>
                <w:rFonts w:cs="Times New Roman"/>
                <w:sz w:val="20"/>
                <w:szCs w:val="20"/>
                <w:lang w:val="en-US"/>
              </w:rPr>
            </w:pPr>
            <w:r w:rsidRPr="002D7666">
              <w:rPr>
                <w:sz w:val="20"/>
                <w:szCs w:val="20"/>
                <w:lang w:val="en-US"/>
              </w:rPr>
              <w:t>7</w:t>
            </w:r>
          </w:p>
        </w:tc>
        <w:tc>
          <w:tcPr>
            <w:tcW w:w="3784" w:type="dxa"/>
            <w:tcBorders>
              <w:top w:val="single" w:sz="4" w:space="0" w:color="auto"/>
              <w:left w:val="single" w:sz="4" w:space="0" w:color="auto"/>
              <w:bottom w:val="single" w:sz="4" w:space="0" w:color="auto"/>
              <w:right w:val="single" w:sz="4" w:space="0" w:color="auto"/>
            </w:tcBorders>
            <w:vAlign w:val="center"/>
            <w:hideMark/>
          </w:tcPr>
          <w:p w14:paraId="5346E3E6" w14:textId="77777777" w:rsidR="002D7666" w:rsidRPr="002D7666" w:rsidRDefault="002D7666">
            <w:pPr>
              <w:pStyle w:val="SectionA"/>
              <w:numPr>
                <w:ilvl w:val="0"/>
                <w:numId w:val="0"/>
              </w:numPr>
              <w:jc w:val="left"/>
              <w:rPr>
                <w:sz w:val="20"/>
                <w:szCs w:val="20"/>
                <w:lang w:val="en-AU"/>
              </w:rPr>
            </w:pPr>
            <w:r w:rsidRPr="002D7666">
              <w:rPr>
                <w:sz w:val="20"/>
                <w:szCs w:val="20"/>
              </w:rPr>
              <w:t>In person / in a store</w:t>
            </w:r>
          </w:p>
        </w:tc>
        <w:tc>
          <w:tcPr>
            <w:tcW w:w="3960" w:type="dxa"/>
            <w:tcBorders>
              <w:top w:val="single" w:sz="4" w:space="0" w:color="auto"/>
              <w:left w:val="single" w:sz="4" w:space="0" w:color="auto"/>
              <w:bottom w:val="single" w:sz="4" w:space="0" w:color="auto"/>
              <w:right w:val="single" w:sz="4" w:space="0" w:color="auto"/>
            </w:tcBorders>
          </w:tcPr>
          <w:p w14:paraId="61A1E0AB" w14:textId="77777777" w:rsidR="002D7666" w:rsidRPr="002D7666" w:rsidRDefault="002D7666">
            <w:pPr>
              <w:pStyle w:val="SectionA"/>
              <w:numPr>
                <w:ilvl w:val="0"/>
                <w:numId w:val="0"/>
              </w:numPr>
              <w:rPr>
                <w:sz w:val="20"/>
                <w:szCs w:val="20"/>
                <w:lang w:val="en-AU"/>
              </w:rPr>
            </w:pPr>
          </w:p>
        </w:tc>
      </w:tr>
    </w:tbl>
    <w:p w14:paraId="7C4679BF" w14:textId="77777777" w:rsidR="002D7666" w:rsidRPr="002D7666" w:rsidRDefault="002D7666" w:rsidP="002D7666">
      <w:pPr>
        <w:pStyle w:val="SectionB"/>
        <w:numPr>
          <w:ilvl w:val="0"/>
          <w:numId w:val="0"/>
        </w:numPr>
        <w:ind w:left="1418" w:hanging="709"/>
        <w:jc w:val="left"/>
        <w:rPr>
          <w:rFonts w:cs="Times New Roman"/>
          <w:sz w:val="20"/>
          <w:szCs w:val="20"/>
        </w:rPr>
      </w:pPr>
    </w:p>
    <w:p w14:paraId="36B98F45" w14:textId="77777777" w:rsidR="002D7666" w:rsidRPr="002D7666" w:rsidRDefault="002D7666" w:rsidP="002D7666">
      <w:pPr>
        <w:pStyle w:val="Codes"/>
        <w:numPr>
          <w:ilvl w:val="0"/>
          <w:numId w:val="0"/>
        </w:numPr>
        <w:rPr>
          <w:sz w:val="20"/>
          <w:szCs w:val="20"/>
          <w:lang w:val="en-US"/>
        </w:rPr>
      </w:pPr>
    </w:p>
    <w:p w14:paraId="07BA1FB7" w14:textId="77777777" w:rsidR="002D7666" w:rsidRPr="002D7666" w:rsidRDefault="002D7666" w:rsidP="002D7666">
      <w:pPr>
        <w:pStyle w:val="SectionB"/>
        <w:jc w:val="left"/>
        <w:rPr>
          <w:sz w:val="20"/>
          <w:szCs w:val="20"/>
        </w:rPr>
      </w:pPr>
      <w:r w:rsidRPr="002D7666">
        <w:rPr>
          <w:sz w:val="20"/>
          <w:szCs w:val="20"/>
        </w:rPr>
        <w:t xml:space="preserve">And approximately how long in total did you spend contacting </w:t>
      </w:r>
      <w:r w:rsidRPr="002D7666">
        <w:rPr>
          <w:rStyle w:val="PROGRAMMINGChar"/>
          <w:rFonts w:cs="Times New Roman"/>
          <w:sz w:val="20"/>
          <w:szCs w:val="20"/>
          <w:lang w:eastAsia="zh-CN"/>
        </w:rPr>
        <w:t xml:space="preserve">[INSERT HQ1 PROVIDER] </w:t>
      </w:r>
      <w:r w:rsidRPr="002D7666">
        <w:rPr>
          <w:rFonts w:eastAsia="Times New Roman"/>
          <w:sz w:val="20"/>
          <w:szCs w:val="20"/>
          <w:lang w:val="en-AU"/>
        </w:rPr>
        <w:t>via…?</w:t>
      </w:r>
      <w:r w:rsidRPr="002D7666">
        <w:rPr>
          <w:rFonts w:eastAsia="Times New Roman"/>
          <w:bCs/>
          <w:sz w:val="20"/>
          <w:szCs w:val="20"/>
          <w:lang w:val="en-AU"/>
        </w:rPr>
        <w:t xml:space="preserve"> </w:t>
      </w:r>
      <w:r w:rsidRPr="002D7666">
        <w:rPr>
          <w:rStyle w:val="PROGRAMMINGChar"/>
          <w:rFonts w:cs="Times New Roman"/>
          <w:sz w:val="20"/>
          <w:szCs w:val="20"/>
        </w:rPr>
        <w:t>[O/E]</w:t>
      </w:r>
    </w:p>
    <w:p w14:paraId="0A5F5433" w14:textId="77777777" w:rsidR="002D7666" w:rsidRPr="002D7666" w:rsidRDefault="002D7666" w:rsidP="002D7666">
      <w:pPr>
        <w:pStyle w:val="SectionB"/>
        <w:numPr>
          <w:ilvl w:val="0"/>
          <w:numId w:val="0"/>
        </w:numPr>
        <w:ind w:left="709"/>
        <w:jc w:val="left"/>
        <w:rPr>
          <w:rStyle w:val="PROGRAMMINGChar"/>
          <w:rFonts w:cs="Times New Roman"/>
          <w:bCs/>
          <w:sz w:val="20"/>
          <w:szCs w:val="20"/>
          <w:lang w:eastAsia="zh-CN"/>
        </w:rPr>
      </w:pPr>
      <w:r w:rsidRPr="002D7666">
        <w:rPr>
          <w:rStyle w:val="PROGRAMMINGChar"/>
          <w:rFonts w:cs="Times New Roman"/>
          <w:bCs/>
          <w:sz w:val="20"/>
          <w:szCs w:val="20"/>
          <w:lang w:eastAsia="zh-CN"/>
        </w:rPr>
        <w:t>ONLY SHOW ITEMS SELECTED IN B3 3-7</w:t>
      </w:r>
    </w:p>
    <w:p w14:paraId="062DDC28" w14:textId="77777777" w:rsidR="002D7666" w:rsidRPr="002D7666" w:rsidRDefault="002D7666" w:rsidP="002D7666">
      <w:pPr>
        <w:pStyle w:val="SectionB"/>
        <w:numPr>
          <w:ilvl w:val="0"/>
          <w:numId w:val="0"/>
        </w:numPr>
        <w:ind w:left="709"/>
        <w:jc w:val="left"/>
        <w:rPr>
          <w:rStyle w:val="PROGRAMMINGChar"/>
          <w:rFonts w:cs="Times New Roman"/>
          <w:b w:val="0"/>
          <w:sz w:val="20"/>
          <w:szCs w:val="20"/>
        </w:rPr>
      </w:pPr>
      <w:r w:rsidRPr="002D7666">
        <w:rPr>
          <w:sz w:val="20"/>
          <w:szCs w:val="20"/>
        </w:rPr>
        <w:t xml:space="preserve">Please enter the number of minutes and/or seconds into the box. Please leave the minute or second box blank if the answer is 0, or if you don’t know/cannot remember.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3296"/>
        <w:gridCol w:w="1617"/>
        <w:gridCol w:w="1617"/>
      </w:tblGrid>
      <w:tr w:rsidR="002D7666" w:rsidRPr="002D7666" w14:paraId="17BCD4A8" w14:textId="77777777" w:rsidTr="002D7666">
        <w:trPr>
          <w:trHeight w:val="315"/>
        </w:trPr>
        <w:tc>
          <w:tcPr>
            <w:tcW w:w="441" w:type="dxa"/>
            <w:tcBorders>
              <w:top w:val="single" w:sz="4" w:space="0" w:color="auto"/>
              <w:left w:val="single" w:sz="4" w:space="0" w:color="auto"/>
              <w:bottom w:val="single" w:sz="4" w:space="0" w:color="auto"/>
              <w:right w:val="single" w:sz="4" w:space="0" w:color="auto"/>
            </w:tcBorders>
          </w:tcPr>
          <w:p w14:paraId="2863A3C7" w14:textId="77777777" w:rsidR="002D7666" w:rsidRPr="002D7666" w:rsidRDefault="002D7666">
            <w:pPr>
              <w:pStyle w:val="SectionA"/>
              <w:numPr>
                <w:ilvl w:val="0"/>
                <w:numId w:val="0"/>
              </w:numPr>
              <w:jc w:val="left"/>
              <w:rPr>
                <w:rFonts w:eastAsia="Times New Roman"/>
                <w:sz w:val="20"/>
                <w:szCs w:val="20"/>
              </w:rPr>
            </w:pPr>
          </w:p>
        </w:tc>
        <w:tc>
          <w:tcPr>
            <w:tcW w:w="3296" w:type="dxa"/>
            <w:tcBorders>
              <w:top w:val="single" w:sz="4" w:space="0" w:color="auto"/>
              <w:left w:val="single" w:sz="4" w:space="0" w:color="auto"/>
              <w:bottom w:val="single" w:sz="4" w:space="0" w:color="auto"/>
              <w:right w:val="single" w:sz="4" w:space="0" w:color="auto"/>
            </w:tcBorders>
          </w:tcPr>
          <w:p w14:paraId="118EDA72" w14:textId="77777777" w:rsidR="002D7666" w:rsidRPr="002D7666" w:rsidRDefault="002D7666">
            <w:pPr>
              <w:pStyle w:val="SectionA"/>
              <w:numPr>
                <w:ilvl w:val="0"/>
                <w:numId w:val="0"/>
              </w:numPr>
              <w:jc w:val="left"/>
              <w:rPr>
                <w:sz w:val="20"/>
                <w:szCs w:val="20"/>
                <w:lang w:val="en-US"/>
              </w:rPr>
            </w:pPr>
          </w:p>
        </w:tc>
        <w:tc>
          <w:tcPr>
            <w:tcW w:w="1617" w:type="dxa"/>
            <w:tcBorders>
              <w:top w:val="single" w:sz="4" w:space="0" w:color="auto"/>
              <w:left w:val="single" w:sz="4" w:space="0" w:color="auto"/>
              <w:bottom w:val="single" w:sz="4" w:space="0" w:color="auto"/>
              <w:right w:val="single" w:sz="4" w:space="0" w:color="auto"/>
            </w:tcBorders>
            <w:vAlign w:val="center"/>
            <w:hideMark/>
          </w:tcPr>
          <w:p w14:paraId="305EF007" w14:textId="77777777" w:rsidR="002D7666" w:rsidRPr="002D7666" w:rsidRDefault="002D7666">
            <w:pPr>
              <w:pStyle w:val="SectionB"/>
              <w:numPr>
                <w:ilvl w:val="0"/>
                <w:numId w:val="0"/>
              </w:numPr>
              <w:jc w:val="center"/>
              <w:rPr>
                <w:sz w:val="20"/>
                <w:szCs w:val="20"/>
                <w:lang w:val="en-AU"/>
              </w:rPr>
            </w:pPr>
            <w:r w:rsidRPr="002D7666">
              <w:rPr>
                <w:sz w:val="20"/>
                <w:szCs w:val="20"/>
                <w:lang w:val="en-AU"/>
              </w:rPr>
              <w:t>MINUTES</w:t>
            </w:r>
          </w:p>
          <w:p w14:paraId="452B0141" w14:textId="77777777" w:rsidR="002D7666" w:rsidRPr="002D7666" w:rsidRDefault="002D7666">
            <w:pPr>
              <w:pStyle w:val="SectionA"/>
              <w:numPr>
                <w:ilvl w:val="0"/>
                <w:numId w:val="0"/>
              </w:numPr>
              <w:jc w:val="center"/>
              <w:rPr>
                <w:color w:val="FF0000"/>
                <w:sz w:val="20"/>
                <w:szCs w:val="20"/>
                <w:lang w:val="en-AU"/>
              </w:rPr>
            </w:pPr>
            <w:r w:rsidRPr="002D7666">
              <w:rPr>
                <w:color w:val="FF0000"/>
                <w:sz w:val="20"/>
                <w:szCs w:val="20"/>
                <w:lang w:val="en-AU"/>
              </w:rPr>
              <w:t>[MAX 300]</w:t>
            </w:r>
          </w:p>
        </w:tc>
        <w:tc>
          <w:tcPr>
            <w:tcW w:w="1617" w:type="dxa"/>
            <w:tcBorders>
              <w:top w:val="single" w:sz="4" w:space="0" w:color="auto"/>
              <w:left w:val="single" w:sz="4" w:space="0" w:color="auto"/>
              <w:bottom w:val="single" w:sz="4" w:space="0" w:color="auto"/>
              <w:right w:val="single" w:sz="4" w:space="0" w:color="auto"/>
            </w:tcBorders>
            <w:vAlign w:val="center"/>
            <w:hideMark/>
          </w:tcPr>
          <w:p w14:paraId="1DDBE3BF" w14:textId="77777777" w:rsidR="002D7666" w:rsidRPr="002D7666" w:rsidRDefault="002D7666">
            <w:pPr>
              <w:pStyle w:val="SectionA"/>
              <w:numPr>
                <w:ilvl w:val="0"/>
                <w:numId w:val="0"/>
              </w:numPr>
              <w:jc w:val="center"/>
              <w:rPr>
                <w:sz w:val="20"/>
                <w:szCs w:val="20"/>
                <w:lang w:val="en-AU"/>
              </w:rPr>
            </w:pPr>
            <w:r w:rsidRPr="002D7666">
              <w:rPr>
                <w:sz w:val="20"/>
                <w:szCs w:val="20"/>
                <w:lang w:val="en-AU"/>
              </w:rPr>
              <w:t xml:space="preserve">SECONDS </w:t>
            </w:r>
            <w:r w:rsidRPr="002D7666">
              <w:rPr>
                <w:sz w:val="20"/>
                <w:szCs w:val="20"/>
                <w:lang w:val="en-AU"/>
              </w:rPr>
              <w:br/>
            </w:r>
            <w:r w:rsidRPr="002D7666">
              <w:rPr>
                <w:color w:val="FF0000"/>
                <w:sz w:val="20"/>
                <w:szCs w:val="20"/>
                <w:lang w:val="en-AU"/>
              </w:rPr>
              <w:t>[MAX 60]</w:t>
            </w:r>
          </w:p>
        </w:tc>
      </w:tr>
      <w:tr w:rsidR="002D7666" w:rsidRPr="002D7666" w14:paraId="061CC522" w14:textId="77777777" w:rsidTr="002D7666">
        <w:trPr>
          <w:trHeight w:val="442"/>
        </w:trPr>
        <w:tc>
          <w:tcPr>
            <w:tcW w:w="441" w:type="dxa"/>
            <w:tcBorders>
              <w:top w:val="single" w:sz="4" w:space="0" w:color="auto"/>
              <w:left w:val="single" w:sz="4" w:space="0" w:color="auto"/>
              <w:bottom w:val="single" w:sz="4" w:space="0" w:color="auto"/>
              <w:right w:val="single" w:sz="4" w:space="0" w:color="auto"/>
            </w:tcBorders>
            <w:vAlign w:val="center"/>
            <w:hideMark/>
          </w:tcPr>
          <w:p w14:paraId="4236E256" w14:textId="77777777" w:rsidR="002D7666" w:rsidRPr="002D7666" w:rsidRDefault="002D7666">
            <w:pPr>
              <w:pStyle w:val="SectionA"/>
              <w:numPr>
                <w:ilvl w:val="0"/>
                <w:numId w:val="0"/>
              </w:numPr>
              <w:jc w:val="left"/>
              <w:rPr>
                <w:rFonts w:cs="Times New Roman"/>
                <w:sz w:val="20"/>
                <w:szCs w:val="20"/>
                <w:lang w:val="en-US"/>
              </w:rPr>
            </w:pPr>
            <w:r w:rsidRPr="002D7666">
              <w:rPr>
                <w:sz w:val="20"/>
                <w:szCs w:val="20"/>
                <w:lang w:val="en-US"/>
              </w:rPr>
              <w:t>3</w:t>
            </w:r>
          </w:p>
        </w:tc>
        <w:tc>
          <w:tcPr>
            <w:tcW w:w="3296" w:type="dxa"/>
            <w:tcBorders>
              <w:top w:val="single" w:sz="4" w:space="0" w:color="auto"/>
              <w:left w:val="single" w:sz="4" w:space="0" w:color="auto"/>
              <w:bottom w:val="single" w:sz="4" w:space="0" w:color="auto"/>
              <w:right w:val="single" w:sz="4" w:space="0" w:color="auto"/>
            </w:tcBorders>
            <w:vAlign w:val="center"/>
            <w:hideMark/>
          </w:tcPr>
          <w:p w14:paraId="4E95C4A6" w14:textId="77777777" w:rsidR="002D7666" w:rsidRPr="002D7666" w:rsidRDefault="002D7666">
            <w:pPr>
              <w:pStyle w:val="SectionA"/>
              <w:numPr>
                <w:ilvl w:val="0"/>
                <w:numId w:val="0"/>
              </w:numPr>
              <w:jc w:val="left"/>
              <w:rPr>
                <w:sz w:val="20"/>
                <w:szCs w:val="20"/>
                <w:lang w:val="en-US"/>
              </w:rPr>
            </w:pPr>
            <w:r w:rsidRPr="002D7666">
              <w:rPr>
                <w:sz w:val="20"/>
                <w:szCs w:val="20"/>
              </w:rPr>
              <w:t>We</w:t>
            </w:r>
            <w:r w:rsidRPr="002D7666">
              <w:rPr>
                <w:sz w:val="20"/>
                <w:szCs w:val="20"/>
                <w:lang w:val="en-US"/>
              </w:rPr>
              <w:t>b-form</w:t>
            </w:r>
          </w:p>
        </w:tc>
        <w:tc>
          <w:tcPr>
            <w:tcW w:w="1617" w:type="dxa"/>
            <w:tcBorders>
              <w:top w:val="single" w:sz="4" w:space="0" w:color="auto"/>
              <w:left w:val="single" w:sz="4" w:space="0" w:color="auto"/>
              <w:bottom w:val="single" w:sz="4" w:space="0" w:color="auto"/>
              <w:right w:val="single" w:sz="4" w:space="0" w:color="auto"/>
            </w:tcBorders>
          </w:tcPr>
          <w:p w14:paraId="62A5F21D" w14:textId="77777777" w:rsidR="002D7666" w:rsidRPr="002D7666" w:rsidRDefault="002D7666">
            <w:pPr>
              <w:pStyle w:val="SectionA"/>
              <w:numPr>
                <w:ilvl w:val="0"/>
                <w:numId w:val="0"/>
              </w:numPr>
              <w:rPr>
                <w:sz w:val="20"/>
                <w:szCs w:val="20"/>
                <w:lang w:val="en-AU"/>
              </w:rPr>
            </w:pPr>
          </w:p>
        </w:tc>
        <w:tc>
          <w:tcPr>
            <w:tcW w:w="1617" w:type="dxa"/>
            <w:tcBorders>
              <w:top w:val="single" w:sz="4" w:space="0" w:color="auto"/>
              <w:left w:val="single" w:sz="4" w:space="0" w:color="auto"/>
              <w:bottom w:val="single" w:sz="4" w:space="0" w:color="auto"/>
              <w:right w:val="single" w:sz="4" w:space="0" w:color="auto"/>
            </w:tcBorders>
          </w:tcPr>
          <w:p w14:paraId="13462C43" w14:textId="77777777" w:rsidR="002D7666" w:rsidRPr="002D7666" w:rsidRDefault="002D7666">
            <w:pPr>
              <w:pStyle w:val="SectionA"/>
              <w:numPr>
                <w:ilvl w:val="0"/>
                <w:numId w:val="0"/>
              </w:numPr>
              <w:jc w:val="center"/>
              <w:rPr>
                <w:sz w:val="20"/>
                <w:szCs w:val="20"/>
                <w:lang w:val="en-AU"/>
              </w:rPr>
            </w:pPr>
          </w:p>
        </w:tc>
      </w:tr>
      <w:tr w:rsidR="002D7666" w:rsidRPr="002D7666" w14:paraId="2FC8EE5E" w14:textId="77777777" w:rsidTr="002D7666">
        <w:trPr>
          <w:trHeight w:val="442"/>
        </w:trPr>
        <w:tc>
          <w:tcPr>
            <w:tcW w:w="441" w:type="dxa"/>
            <w:tcBorders>
              <w:top w:val="single" w:sz="4" w:space="0" w:color="auto"/>
              <w:left w:val="single" w:sz="4" w:space="0" w:color="auto"/>
              <w:bottom w:val="single" w:sz="4" w:space="0" w:color="auto"/>
              <w:right w:val="single" w:sz="4" w:space="0" w:color="auto"/>
            </w:tcBorders>
            <w:vAlign w:val="center"/>
            <w:hideMark/>
          </w:tcPr>
          <w:p w14:paraId="18C36512" w14:textId="77777777" w:rsidR="002D7666" w:rsidRPr="002D7666" w:rsidRDefault="002D7666">
            <w:pPr>
              <w:pStyle w:val="SectionA"/>
              <w:numPr>
                <w:ilvl w:val="0"/>
                <w:numId w:val="0"/>
              </w:numPr>
              <w:jc w:val="left"/>
              <w:rPr>
                <w:rFonts w:cs="Times New Roman"/>
                <w:sz w:val="20"/>
                <w:szCs w:val="20"/>
                <w:lang w:val="en-AU"/>
              </w:rPr>
            </w:pPr>
            <w:r w:rsidRPr="002D7666">
              <w:rPr>
                <w:sz w:val="20"/>
                <w:szCs w:val="20"/>
                <w:lang w:val="en-AU"/>
              </w:rPr>
              <w:t>4</w:t>
            </w:r>
          </w:p>
        </w:tc>
        <w:tc>
          <w:tcPr>
            <w:tcW w:w="3296" w:type="dxa"/>
            <w:tcBorders>
              <w:top w:val="single" w:sz="4" w:space="0" w:color="auto"/>
              <w:left w:val="single" w:sz="4" w:space="0" w:color="auto"/>
              <w:bottom w:val="single" w:sz="4" w:space="0" w:color="auto"/>
              <w:right w:val="single" w:sz="4" w:space="0" w:color="auto"/>
            </w:tcBorders>
            <w:vAlign w:val="center"/>
            <w:hideMark/>
          </w:tcPr>
          <w:p w14:paraId="1B093477" w14:textId="77777777" w:rsidR="002D7666" w:rsidRPr="002D7666" w:rsidRDefault="002D7666">
            <w:pPr>
              <w:pStyle w:val="SectionA"/>
              <w:numPr>
                <w:ilvl w:val="0"/>
                <w:numId w:val="0"/>
              </w:numPr>
              <w:jc w:val="left"/>
              <w:rPr>
                <w:sz w:val="20"/>
                <w:szCs w:val="20"/>
                <w:lang w:val="en-AU"/>
              </w:rPr>
            </w:pPr>
            <w:r w:rsidRPr="002D7666">
              <w:rPr>
                <w:sz w:val="20"/>
                <w:szCs w:val="20"/>
                <w:lang w:val="en-AU"/>
              </w:rPr>
              <w:t>Crowd Support/community help forum</w:t>
            </w:r>
          </w:p>
        </w:tc>
        <w:tc>
          <w:tcPr>
            <w:tcW w:w="1617" w:type="dxa"/>
            <w:tcBorders>
              <w:top w:val="single" w:sz="4" w:space="0" w:color="auto"/>
              <w:left w:val="single" w:sz="4" w:space="0" w:color="auto"/>
              <w:bottom w:val="single" w:sz="4" w:space="0" w:color="auto"/>
              <w:right w:val="single" w:sz="4" w:space="0" w:color="auto"/>
            </w:tcBorders>
          </w:tcPr>
          <w:p w14:paraId="4B2E734D" w14:textId="77777777" w:rsidR="002D7666" w:rsidRPr="002D7666" w:rsidRDefault="002D7666">
            <w:pPr>
              <w:pStyle w:val="SectionA"/>
              <w:numPr>
                <w:ilvl w:val="0"/>
                <w:numId w:val="0"/>
              </w:numPr>
              <w:rPr>
                <w:sz w:val="20"/>
                <w:szCs w:val="20"/>
                <w:lang w:val="en-AU"/>
              </w:rPr>
            </w:pPr>
          </w:p>
        </w:tc>
        <w:tc>
          <w:tcPr>
            <w:tcW w:w="1617" w:type="dxa"/>
            <w:tcBorders>
              <w:top w:val="single" w:sz="4" w:space="0" w:color="auto"/>
              <w:left w:val="single" w:sz="4" w:space="0" w:color="auto"/>
              <w:bottom w:val="single" w:sz="4" w:space="0" w:color="auto"/>
              <w:right w:val="single" w:sz="4" w:space="0" w:color="auto"/>
            </w:tcBorders>
          </w:tcPr>
          <w:p w14:paraId="500A220B" w14:textId="77777777" w:rsidR="002D7666" w:rsidRPr="002D7666" w:rsidRDefault="002D7666">
            <w:pPr>
              <w:pStyle w:val="SectionA"/>
              <w:numPr>
                <w:ilvl w:val="0"/>
                <w:numId w:val="0"/>
              </w:numPr>
              <w:jc w:val="center"/>
              <w:rPr>
                <w:sz w:val="20"/>
                <w:szCs w:val="20"/>
                <w:lang w:val="en-AU"/>
              </w:rPr>
            </w:pPr>
          </w:p>
        </w:tc>
      </w:tr>
      <w:tr w:rsidR="002D7666" w:rsidRPr="002D7666" w14:paraId="7D2E647C" w14:textId="77777777" w:rsidTr="002D7666">
        <w:trPr>
          <w:trHeight w:val="442"/>
        </w:trPr>
        <w:tc>
          <w:tcPr>
            <w:tcW w:w="441" w:type="dxa"/>
            <w:tcBorders>
              <w:top w:val="single" w:sz="4" w:space="0" w:color="auto"/>
              <w:left w:val="single" w:sz="4" w:space="0" w:color="auto"/>
              <w:bottom w:val="single" w:sz="4" w:space="0" w:color="auto"/>
              <w:right w:val="single" w:sz="4" w:space="0" w:color="auto"/>
            </w:tcBorders>
            <w:vAlign w:val="center"/>
            <w:hideMark/>
          </w:tcPr>
          <w:p w14:paraId="4A6D54FA" w14:textId="77777777" w:rsidR="002D7666" w:rsidRPr="002D7666" w:rsidRDefault="002D7666">
            <w:pPr>
              <w:pStyle w:val="SectionA"/>
              <w:numPr>
                <w:ilvl w:val="0"/>
                <w:numId w:val="0"/>
              </w:numPr>
              <w:jc w:val="left"/>
              <w:rPr>
                <w:rFonts w:cs="Times New Roman"/>
                <w:sz w:val="20"/>
                <w:szCs w:val="20"/>
                <w:lang w:val="en-US"/>
              </w:rPr>
            </w:pPr>
            <w:r w:rsidRPr="002D7666">
              <w:rPr>
                <w:sz w:val="20"/>
                <w:szCs w:val="20"/>
                <w:lang w:val="en-US"/>
              </w:rPr>
              <w:t>5</w:t>
            </w:r>
          </w:p>
        </w:tc>
        <w:tc>
          <w:tcPr>
            <w:tcW w:w="3296" w:type="dxa"/>
            <w:tcBorders>
              <w:top w:val="single" w:sz="4" w:space="0" w:color="auto"/>
              <w:left w:val="single" w:sz="4" w:space="0" w:color="auto"/>
              <w:bottom w:val="single" w:sz="4" w:space="0" w:color="auto"/>
              <w:right w:val="single" w:sz="4" w:space="0" w:color="auto"/>
            </w:tcBorders>
            <w:vAlign w:val="center"/>
            <w:hideMark/>
          </w:tcPr>
          <w:p w14:paraId="5F61E9F0" w14:textId="77777777" w:rsidR="002D7666" w:rsidRPr="002D7666" w:rsidRDefault="002D7666">
            <w:pPr>
              <w:pStyle w:val="SectionA"/>
              <w:numPr>
                <w:ilvl w:val="0"/>
                <w:numId w:val="0"/>
              </w:numPr>
              <w:jc w:val="left"/>
              <w:rPr>
                <w:sz w:val="20"/>
                <w:szCs w:val="20"/>
                <w:lang w:val="en-AU"/>
              </w:rPr>
            </w:pPr>
            <w:r w:rsidRPr="002D7666">
              <w:rPr>
                <w:sz w:val="20"/>
                <w:szCs w:val="20"/>
              </w:rPr>
              <w:t>Email</w:t>
            </w:r>
          </w:p>
        </w:tc>
        <w:tc>
          <w:tcPr>
            <w:tcW w:w="1617" w:type="dxa"/>
            <w:tcBorders>
              <w:top w:val="single" w:sz="4" w:space="0" w:color="auto"/>
              <w:left w:val="single" w:sz="4" w:space="0" w:color="auto"/>
              <w:bottom w:val="single" w:sz="4" w:space="0" w:color="auto"/>
              <w:right w:val="single" w:sz="4" w:space="0" w:color="auto"/>
            </w:tcBorders>
          </w:tcPr>
          <w:p w14:paraId="4A588456" w14:textId="77777777" w:rsidR="002D7666" w:rsidRPr="002D7666" w:rsidRDefault="002D7666">
            <w:pPr>
              <w:pStyle w:val="SectionA"/>
              <w:numPr>
                <w:ilvl w:val="0"/>
                <w:numId w:val="0"/>
              </w:numPr>
              <w:rPr>
                <w:sz w:val="20"/>
                <w:szCs w:val="20"/>
                <w:lang w:val="en-AU"/>
              </w:rPr>
            </w:pPr>
          </w:p>
        </w:tc>
        <w:tc>
          <w:tcPr>
            <w:tcW w:w="1617" w:type="dxa"/>
            <w:tcBorders>
              <w:top w:val="single" w:sz="4" w:space="0" w:color="auto"/>
              <w:left w:val="single" w:sz="4" w:space="0" w:color="auto"/>
              <w:bottom w:val="single" w:sz="4" w:space="0" w:color="auto"/>
              <w:right w:val="single" w:sz="4" w:space="0" w:color="auto"/>
            </w:tcBorders>
          </w:tcPr>
          <w:p w14:paraId="40D9C384" w14:textId="77777777" w:rsidR="002D7666" w:rsidRPr="002D7666" w:rsidRDefault="002D7666">
            <w:pPr>
              <w:pStyle w:val="SectionA"/>
              <w:numPr>
                <w:ilvl w:val="0"/>
                <w:numId w:val="0"/>
              </w:numPr>
              <w:jc w:val="center"/>
              <w:rPr>
                <w:sz w:val="20"/>
                <w:szCs w:val="20"/>
                <w:lang w:val="en-AU"/>
              </w:rPr>
            </w:pPr>
          </w:p>
        </w:tc>
      </w:tr>
      <w:tr w:rsidR="002D7666" w:rsidRPr="002D7666" w14:paraId="5462C363" w14:textId="77777777" w:rsidTr="002D7666">
        <w:trPr>
          <w:trHeight w:val="442"/>
        </w:trPr>
        <w:tc>
          <w:tcPr>
            <w:tcW w:w="441" w:type="dxa"/>
            <w:tcBorders>
              <w:top w:val="single" w:sz="4" w:space="0" w:color="auto"/>
              <w:left w:val="single" w:sz="4" w:space="0" w:color="auto"/>
              <w:bottom w:val="single" w:sz="4" w:space="0" w:color="auto"/>
              <w:right w:val="single" w:sz="4" w:space="0" w:color="auto"/>
            </w:tcBorders>
            <w:vAlign w:val="center"/>
            <w:hideMark/>
          </w:tcPr>
          <w:p w14:paraId="77D1D876" w14:textId="77777777" w:rsidR="002D7666" w:rsidRPr="002D7666" w:rsidRDefault="002D7666">
            <w:pPr>
              <w:pStyle w:val="SectionA"/>
              <w:numPr>
                <w:ilvl w:val="0"/>
                <w:numId w:val="0"/>
              </w:numPr>
              <w:jc w:val="left"/>
              <w:rPr>
                <w:rFonts w:cs="Times New Roman"/>
                <w:sz w:val="20"/>
                <w:szCs w:val="20"/>
                <w:lang w:val="en-US"/>
              </w:rPr>
            </w:pPr>
            <w:r w:rsidRPr="002D7666">
              <w:rPr>
                <w:sz w:val="20"/>
                <w:szCs w:val="20"/>
                <w:lang w:val="en-US"/>
              </w:rPr>
              <w:t>6</w:t>
            </w:r>
          </w:p>
        </w:tc>
        <w:tc>
          <w:tcPr>
            <w:tcW w:w="3296" w:type="dxa"/>
            <w:tcBorders>
              <w:top w:val="single" w:sz="4" w:space="0" w:color="auto"/>
              <w:left w:val="single" w:sz="4" w:space="0" w:color="auto"/>
              <w:bottom w:val="single" w:sz="4" w:space="0" w:color="auto"/>
              <w:right w:val="single" w:sz="4" w:space="0" w:color="auto"/>
            </w:tcBorders>
            <w:vAlign w:val="center"/>
            <w:hideMark/>
          </w:tcPr>
          <w:p w14:paraId="486A2AF7" w14:textId="77777777" w:rsidR="002D7666" w:rsidRPr="002D7666" w:rsidRDefault="002D7666">
            <w:pPr>
              <w:pStyle w:val="SectionA"/>
              <w:numPr>
                <w:ilvl w:val="0"/>
                <w:numId w:val="0"/>
              </w:numPr>
              <w:jc w:val="left"/>
              <w:rPr>
                <w:sz w:val="20"/>
                <w:szCs w:val="20"/>
                <w:lang w:val="en-AU"/>
              </w:rPr>
            </w:pPr>
            <w:r w:rsidRPr="002D7666">
              <w:rPr>
                <w:sz w:val="20"/>
                <w:szCs w:val="20"/>
              </w:rPr>
              <w:t>Social media</w:t>
            </w:r>
          </w:p>
        </w:tc>
        <w:tc>
          <w:tcPr>
            <w:tcW w:w="1617" w:type="dxa"/>
            <w:tcBorders>
              <w:top w:val="single" w:sz="4" w:space="0" w:color="auto"/>
              <w:left w:val="single" w:sz="4" w:space="0" w:color="auto"/>
              <w:bottom w:val="single" w:sz="4" w:space="0" w:color="auto"/>
              <w:right w:val="single" w:sz="4" w:space="0" w:color="auto"/>
            </w:tcBorders>
          </w:tcPr>
          <w:p w14:paraId="2BFF2890" w14:textId="77777777" w:rsidR="002D7666" w:rsidRPr="002D7666" w:rsidRDefault="002D7666">
            <w:pPr>
              <w:pStyle w:val="SectionA"/>
              <w:numPr>
                <w:ilvl w:val="0"/>
                <w:numId w:val="0"/>
              </w:numPr>
              <w:rPr>
                <w:sz w:val="20"/>
                <w:szCs w:val="20"/>
                <w:lang w:val="en-AU"/>
              </w:rPr>
            </w:pPr>
          </w:p>
        </w:tc>
        <w:tc>
          <w:tcPr>
            <w:tcW w:w="1617" w:type="dxa"/>
            <w:tcBorders>
              <w:top w:val="single" w:sz="4" w:space="0" w:color="auto"/>
              <w:left w:val="single" w:sz="4" w:space="0" w:color="auto"/>
              <w:bottom w:val="single" w:sz="4" w:space="0" w:color="auto"/>
              <w:right w:val="single" w:sz="4" w:space="0" w:color="auto"/>
            </w:tcBorders>
          </w:tcPr>
          <w:p w14:paraId="76C3E630" w14:textId="77777777" w:rsidR="002D7666" w:rsidRPr="002D7666" w:rsidRDefault="002D7666">
            <w:pPr>
              <w:pStyle w:val="SectionA"/>
              <w:numPr>
                <w:ilvl w:val="0"/>
                <w:numId w:val="0"/>
              </w:numPr>
              <w:jc w:val="center"/>
              <w:rPr>
                <w:sz w:val="20"/>
                <w:szCs w:val="20"/>
                <w:lang w:val="en-AU"/>
              </w:rPr>
            </w:pPr>
          </w:p>
        </w:tc>
      </w:tr>
      <w:tr w:rsidR="002D7666" w:rsidRPr="002D7666" w14:paraId="1195B887" w14:textId="77777777" w:rsidTr="002D7666">
        <w:trPr>
          <w:trHeight w:val="442"/>
        </w:trPr>
        <w:tc>
          <w:tcPr>
            <w:tcW w:w="441" w:type="dxa"/>
            <w:tcBorders>
              <w:top w:val="single" w:sz="4" w:space="0" w:color="auto"/>
              <w:left w:val="single" w:sz="4" w:space="0" w:color="auto"/>
              <w:bottom w:val="single" w:sz="4" w:space="0" w:color="auto"/>
              <w:right w:val="single" w:sz="4" w:space="0" w:color="auto"/>
            </w:tcBorders>
            <w:vAlign w:val="center"/>
            <w:hideMark/>
          </w:tcPr>
          <w:p w14:paraId="6BEE81DB" w14:textId="77777777" w:rsidR="002D7666" w:rsidRPr="002D7666" w:rsidRDefault="002D7666">
            <w:pPr>
              <w:pStyle w:val="SectionA"/>
              <w:numPr>
                <w:ilvl w:val="0"/>
                <w:numId w:val="0"/>
              </w:numPr>
              <w:jc w:val="left"/>
              <w:rPr>
                <w:rFonts w:cs="Times New Roman"/>
                <w:sz w:val="20"/>
                <w:szCs w:val="20"/>
                <w:lang w:val="en-US"/>
              </w:rPr>
            </w:pPr>
            <w:r w:rsidRPr="002D7666">
              <w:rPr>
                <w:sz w:val="20"/>
                <w:szCs w:val="20"/>
                <w:lang w:val="en-US"/>
              </w:rPr>
              <w:t>7</w:t>
            </w:r>
          </w:p>
        </w:tc>
        <w:tc>
          <w:tcPr>
            <w:tcW w:w="3296" w:type="dxa"/>
            <w:tcBorders>
              <w:top w:val="single" w:sz="4" w:space="0" w:color="auto"/>
              <w:left w:val="single" w:sz="4" w:space="0" w:color="auto"/>
              <w:bottom w:val="single" w:sz="4" w:space="0" w:color="auto"/>
              <w:right w:val="single" w:sz="4" w:space="0" w:color="auto"/>
            </w:tcBorders>
            <w:vAlign w:val="center"/>
            <w:hideMark/>
          </w:tcPr>
          <w:p w14:paraId="37F8A70B" w14:textId="77777777" w:rsidR="002D7666" w:rsidRPr="002D7666" w:rsidRDefault="002D7666">
            <w:pPr>
              <w:pStyle w:val="SectionA"/>
              <w:numPr>
                <w:ilvl w:val="0"/>
                <w:numId w:val="0"/>
              </w:numPr>
              <w:jc w:val="left"/>
              <w:rPr>
                <w:sz w:val="20"/>
                <w:szCs w:val="20"/>
                <w:lang w:val="en-AU"/>
              </w:rPr>
            </w:pPr>
            <w:r w:rsidRPr="002D7666">
              <w:rPr>
                <w:sz w:val="20"/>
                <w:szCs w:val="20"/>
              </w:rPr>
              <w:t>In person / in a store</w:t>
            </w:r>
          </w:p>
        </w:tc>
        <w:tc>
          <w:tcPr>
            <w:tcW w:w="1617" w:type="dxa"/>
            <w:tcBorders>
              <w:top w:val="single" w:sz="4" w:space="0" w:color="auto"/>
              <w:left w:val="single" w:sz="4" w:space="0" w:color="auto"/>
              <w:bottom w:val="single" w:sz="4" w:space="0" w:color="auto"/>
              <w:right w:val="single" w:sz="4" w:space="0" w:color="auto"/>
            </w:tcBorders>
          </w:tcPr>
          <w:p w14:paraId="592D2DD5" w14:textId="77777777" w:rsidR="002D7666" w:rsidRPr="002D7666" w:rsidRDefault="002D7666">
            <w:pPr>
              <w:pStyle w:val="SectionA"/>
              <w:numPr>
                <w:ilvl w:val="0"/>
                <w:numId w:val="0"/>
              </w:numPr>
              <w:rPr>
                <w:sz w:val="20"/>
                <w:szCs w:val="20"/>
                <w:lang w:val="en-AU"/>
              </w:rPr>
            </w:pPr>
          </w:p>
        </w:tc>
        <w:tc>
          <w:tcPr>
            <w:tcW w:w="1617" w:type="dxa"/>
            <w:tcBorders>
              <w:top w:val="single" w:sz="4" w:space="0" w:color="auto"/>
              <w:left w:val="single" w:sz="4" w:space="0" w:color="auto"/>
              <w:bottom w:val="single" w:sz="4" w:space="0" w:color="auto"/>
              <w:right w:val="single" w:sz="4" w:space="0" w:color="auto"/>
            </w:tcBorders>
          </w:tcPr>
          <w:p w14:paraId="3544203E" w14:textId="77777777" w:rsidR="002D7666" w:rsidRPr="002D7666" w:rsidRDefault="002D7666">
            <w:pPr>
              <w:pStyle w:val="SectionA"/>
              <w:numPr>
                <w:ilvl w:val="0"/>
                <w:numId w:val="0"/>
              </w:numPr>
              <w:jc w:val="center"/>
              <w:rPr>
                <w:sz w:val="20"/>
                <w:szCs w:val="20"/>
                <w:lang w:val="en-AU"/>
              </w:rPr>
            </w:pPr>
          </w:p>
        </w:tc>
      </w:tr>
    </w:tbl>
    <w:p w14:paraId="37D4C9E4" w14:textId="043F7655" w:rsidR="002D7666" w:rsidRDefault="002D7666" w:rsidP="002D7666">
      <w:pPr>
        <w:pStyle w:val="Codes"/>
        <w:numPr>
          <w:ilvl w:val="0"/>
          <w:numId w:val="0"/>
        </w:numPr>
        <w:rPr>
          <w:rFonts w:cs="Times New Roman"/>
          <w:sz w:val="20"/>
          <w:szCs w:val="20"/>
          <w:lang w:val="en-US"/>
        </w:rPr>
      </w:pPr>
    </w:p>
    <w:p w14:paraId="11AB5FF7" w14:textId="77777777" w:rsidR="002D7666" w:rsidRDefault="002D7666">
      <w:pPr>
        <w:spacing w:after="0" w:line="240" w:lineRule="auto"/>
        <w:rPr>
          <w:rFonts w:eastAsia="Calibri" w:cs="Times New Roman"/>
          <w:sz w:val="20"/>
          <w:lang w:val="en-US" w:eastAsia="en-US"/>
        </w:rPr>
      </w:pPr>
      <w:r>
        <w:rPr>
          <w:rFonts w:cs="Times New Roman"/>
          <w:sz w:val="20"/>
          <w:lang w:val="en-US"/>
        </w:rPr>
        <w:br w:type="page"/>
      </w:r>
    </w:p>
    <w:p w14:paraId="7952082A" w14:textId="77777777" w:rsidR="002D7666" w:rsidRPr="002D7666" w:rsidRDefault="002D7666" w:rsidP="002D7666">
      <w:pPr>
        <w:pStyle w:val="Codes"/>
        <w:numPr>
          <w:ilvl w:val="0"/>
          <w:numId w:val="0"/>
        </w:numPr>
        <w:rPr>
          <w:rFonts w:eastAsia="Verdana"/>
          <w:b/>
          <w:color w:val="00B0F0"/>
          <w:sz w:val="20"/>
          <w:szCs w:val="20"/>
          <w:lang w:val="en-US" w:eastAsia="x-none"/>
        </w:rPr>
      </w:pPr>
      <w:r w:rsidRPr="002D7666">
        <w:rPr>
          <w:rFonts w:eastAsia="Verdana"/>
          <w:b/>
          <w:color w:val="00B0F0"/>
          <w:sz w:val="20"/>
          <w:szCs w:val="20"/>
          <w:lang w:val="en-US" w:eastAsia="x-none"/>
        </w:rPr>
        <w:lastRenderedPageBreak/>
        <w:t>ASK IF B3=1</w:t>
      </w:r>
    </w:p>
    <w:p w14:paraId="5B103961" w14:textId="77777777" w:rsidR="002D7666" w:rsidRPr="002D7666" w:rsidRDefault="002D7666" w:rsidP="002D7666">
      <w:pPr>
        <w:pStyle w:val="Codes"/>
        <w:numPr>
          <w:ilvl w:val="0"/>
          <w:numId w:val="0"/>
        </w:numPr>
        <w:rPr>
          <w:rFonts w:eastAsia="Verdana"/>
          <w:b/>
          <w:color w:val="00B0F0"/>
          <w:sz w:val="20"/>
          <w:szCs w:val="20"/>
          <w:lang w:val="en-US" w:eastAsia="x-none"/>
        </w:rPr>
      </w:pPr>
      <w:r w:rsidRPr="002D7666">
        <w:rPr>
          <w:rFonts w:eastAsia="Verdana"/>
          <w:b/>
          <w:color w:val="00B0F0"/>
          <w:sz w:val="20"/>
          <w:szCs w:val="20"/>
          <w:lang w:val="en-US" w:eastAsia="x-none"/>
        </w:rPr>
        <w:t xml:space="preserve">SHOW B6 AND B7 ON THE SAME PAGE </w:t>
      </w:r>
    </w:p>
    <w:p w14:paraId="18761D7A" w14:textId="77777777" w:rsidR="002D7666" w:rsidRPr="002D7666" w:rsidRDefault="002D7666" w:rsidP="002D7666">
      <w:pPr>
        <w:pStyle w:val="Codes"/>
        <w:numPr>
          <w:ilvl w:val="0"/>
          <w:numId w:val="0"/>
        </w:numPr>
        <w:rPr>
          <w:rFonts w:eastAsia="Times New Roman"/>
          <w:sz w:val="20"/>
          <w:szCs w:val="20"/>
          <w:lang w:val="en-US"/>
        </w:rPr>
      </w:pPr>
    </w:p>
    <w:p w14:paraId="06557FA1" w14:textId="77777777" w:rsidR="002D7666" w:rsidRPr="002D7666" w:rsidRDefault="002D7666" w:rsidP="002D7666">
      <w:pPr>
        <w:pStyle w:val="SectionB"/>
        <w:jc w:val="left"/>
        <w:rPr>
          <w:sz w:val="20"/>
          <w:szCs w:val="20"/>
        </w:rPr>
      </w:pPr>
      <w:r w:rsidRPr="002D7666">
        <w:rPr>
          <w:sz w:val="20"/>
          <w:szCs w:val="20"/>
        </w:rPr>
        <w:t xml:space="preserve">Thinking about your </w:t>
      </w:r>
      <w:r w:rsidRPr="002D7666">
        <w:rPr>
          <w:rFonts w:eastAsia="Verdana"/>
          <w:b/>
          <w:sz w:val="20"/>
          <w:szCs w:val="20"/>
          <w:lang w:eastAsia="x-none"/>
        </w:rPr>
        <w:t xml:space="preserve">most recent </w:t>
      </w:r>
      <w:r w:rsidRPr="002D7666">
        <w:rPr>
          <w:sz w:val="20"/>
          <w:szCs w:val="20"/>
        </w:rPr>
        <w:t xml:space="preserve">phone call with </w:t>
      </w:r>
      <w:r w:rsidRPr="002D7666">
        <w:rPr>
          <w:rFonts w:eastAsia="Verdana"/>
          <w:b/>
          <w:color w:val="00B0F0"/>
          <w:sz w:val="20"/>
          <w:szCs w:val="20"/>
          <w:lang w:eastAsia="x-none"/>
        </w:rPr>
        <w:t xml:space="preserve">[INSERT PROVIDER], </w:t>
      </w:r>
      <w:r w:rsidRPr="002D7666">
        <w:rPr>
          <w:rFonts w:eastAsia="Verdana"/>
          <w:bCs/>
          <w:sz w:val="20"/>
          <w:szCs w:val="20"/>
          <w:lang w:eastAsia="x-none"/>
        </w:rPr>
        <w:t>in total</w:t>
      </w:r>
      <w:r w:rsidRPr="002D7666">
        <w:rPr>
          <w:rFonts w:eastAsia="Verdana"/>
          <w:b/>
          <w:color w:val="00B0F0"/>
          <w:sz w:val="20"/>
          <w:szCs w:val="20"/>
          <w:lang w:eastAsia="x-none"/>
        </w:rPr>
        <w:t xml:space="preserve"> </w:t>
      </w:r>
      <w:r w:rsidRPr="002D7666">
        <w:rPr>
          <w:sz w:val="20"/>
          <w:szCs w:val="20"/>
        </w:rPr>
        <w:t xml:space="preserve">approximately how many minutes did you spend on the call? </w:t>
      </w:r>
      <w:r w:rsidRPr="002D7666">
        <w:rPr>
          <w:rStyle w:val="PROGRAMMINGChar"/>
          <w:rFonts w:cs="Times New Roman"/>
          <w:sz w:val="20"/>
          <w:szCs w:val="20"/>
        </w:rPr>
        <w:t>[O/E]</w:t>
      </w:r>
    </w:p>
    <w:p w14:paraId="190E00B5" w14:textId="77777777" w:rsidR="002D7666" w:rsidRPr="002D7666" w:rsidRDefault="002D7666" w:rsidP="002D7666">
      <w:pPr>
        <w:pStyle w:val="SectionB"/>
        <w:numPr>
          <w:ilvl w:val="0"/>
          <w:numId w:val="0"/>
        </w:numPr>
        <w:ind w:left="709"/>
        <w:jc w:val="left"/>
        <w:rPr>
          <w:sz w:val="20"/>
          <w:szCs w:val="20"/>
        </w:rPr>
      </w:pPr>
      <w:r w:rsidRPr="002D7666">
        <w:rPr>
          <w:sz w:val="20"/>
          <w:szCs w:val="20"/>
        </w:rPr>
        <w:t>Please enter the number of minutes and/or seconds into the box. Please leave the minute or second box blank if the answer is 0 or if you don’t know/cannot remember.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2677"/>
      </w:tblGrid>
      <w:tr w:rsidR="002D7666" w:rsidRPr="002D7666" w14:paraId="1325AD53" w14:textId="77777777" w:rsidTr="002D7666">
        <w:trPr>
          <w:trHeight w:val="264"/>
        </w:trPr>
        <w:tc>
          <w:tcPr>
            <w:tcW w:w="2979" w:type="dxa"/>
            <w:tcBorders>
              <w:top w:val="single" w:sz="4" w:space="0" w:color="auto"/>
              <w:left w:val="single" w:sz="4" w:space="0" w:color="auto"/>
              <w:bottom w:val="single" w:sz="4" w:space="0" w:color="auto"/>
              <w:right w:val="single" w:sz="4" w:space="0" w:color="auto"/>
            </w:tcBorders>
            <w:hideMark/>
          </w:tcPr>
          <w:p w14:paraId="493DE297" w14:textId="77777777" w:rsidR="002D7666" w:rsidRPr="002D7666" w:rsidRDefault="002D7666">
            <w:pPr>
              <w:pStyle w:val="SectionB"/>
              <w:numPr>
                <w:ilvl w:val="0"/>
                <w:numId w:val="0"/>
              </w:numPr>
              <w:jc w:val="left"/>
              <w:rPr>
                <w:sz w:val="20"/>
                <w:szCs w:val="20"/>
                <w:lang w:val="en-AU"/>
              </w:rPr>
            </w:pPr>
            <w:r w:rsidRPr="002D7666">
              <w:rPr>
                <w:sz w:val="20"/>
                <w:szCs w:val="20"/>
                <w:lang w:val="en-AU"/>
              </w:rPr>
              <w:t>MINUTES</w:t>
            </w:r>
          </w:p>
          <w:p w14:paraId="662A9597" w14:textId="77777777" w:rsidR="002D7666" w:rsidRPr="002D7666" w:rsidRDefault="002D7666">
            <w:pPr>
              <w:pStyle w:val="SectionB"/>
              <w:numPr>
                <w:ilvl w:val="0"/>
                <w:numId w:val="0"/>
              </w:numPr>
              <w:jc w:val="left"/>
              <w:rPr>
                <w:rStyle w:val="PROGRAMMINGChar"/>
                <w:rFonts w:cs="Times New Roman"/>
                <w:sz w:val="20"/>
                <w:szCs w:val="20"/>
              </w:rPr>
            </w:pPr>
            <w:r w:rsidRPr="002D7666">
              <w:rPr>
                <w:color w:val="FF0000"/>
                <w:sz w:val="20"/>
                <w:szCs w:val="20"/>
                <w:lang w:val="en-AU"/>
              </w:rPr>
              <w:t>[MAX 300]</w:t>
            </w:r>
            <w:r w:rsidRPr="002D7666">
              <w:rPr>
                <w:sz w:val="20"/>
                <w:szCs w:val="20"/>
                <w:lang w:val="en-AU"/>
              </w:rPr>
              <w:t xml:space="preserve">  </w:t>
            </w:r>
          </w:p>
        </w:tc>
        <w:tc>
          <w:tcPr>
            <w:tcW w:w="2677" w:type="dxa"/>
            <w:tcBorders>
              <w:top w:val="single" w:sz="4" w:space="0" w:color="auto"/>
              <w:left w:val="single" w:sz="4" w:space="0" w:color="auto"/>
              <w:bottom w:val="single" w:sz="4" w:space="0" w:color="auto"/>
              <w:right w:val="single" w:sz="4" w:space="0" w:color="auto"/>
            </w:tcBorders>
            <w:hideMark/>
          </w:tcPr>
          <w:p w14:paraId="0AB9C0CA" w14:textId="77777777" w:rsidR="002D7666" w:rsidRPr="002D7666" w:rsidRDefault="002D7666">
            <w:pPr>
              <w:pStyle w:val="SectionB"/>
              <w:numPr>
                <w:ilvl w:val="0"/>
                <w:numId w:val="0"/>
              </w:numPr>
              <w:jc w:val="left"/>
              <w:rPr>
                <w:rStyle w:val="PROGRAMMINGChar"/>
                <w:rFonts w:cs="Times New Roman"/>
                <w:sz w:val="20"/>
                <w:szCs w:val="20"/>
              </w:rPr>
            </w:pPr>
            <w:r w:rsidRPr="002D7666">
              <w:rPr>
                <w:sz w:val="20"/>
                <w:szCs w:val="20"/>
                <w:lang w:val="en-AU"/>
              </w:rPr>
              <w:t xml:space="preserve">SECONDS </w:t>
            </w:r>
            <w:r w:rsidRPr="002D7666">
              <w:rPr>
                <w:sz w:val="20"/>
                <w:szCs w:val="20"/>
                <w:lang w:val="en-AU"/>
              </w:rPr>
              <w:br/>
            </w:r>
            <w:r w:rsidRPr="002D7666">
              <w:rPr>
                <w:color w:val="FF0000"/>
                <w:sz w:val="20"/>
                <w:szCs w:val="20"/>
                <w:lang w:val="en-AU"/>
              </w:rPr>
              <w:t>[MAX 60]</w:t>
            </w:r>
          </w:p>
        </w:tc>
      </w:tr>
      <w:tr w:rsidR="002D7666" w:rsidRPr="002D7666" w14:paraId="5FC178AB" w14:textId="77777777" w:rsidTr="002D7666">
        <w:trPr>
          <w:trHeight w:val="264"/>
        </w:trPr>
        <w:tc>
          <w:tcPr>
            <w:tcW w:w="2979" w:type="dxa"/>
            <w:tcBorders>
              <w:top w:val="single" w:sz="4" w:space="0" w:color="auto"/>
              <w:left w:val="single" w:sz="4" w:space="0" w:color="auto"/>
              <w:bottom w:val="single" w:sz="4" w:space="0" w:color="auto"/>
              <w:right w:val="single" w:sz="4" w:space="0" w:color="auto"/>
            </w:tcBorders>
          </w:tcPr>
          <w:p w14:paraId="2776F583" w14:textId="77777777" w:rsidR="002D7666" w:rsidRPr="002D7666" w:rsidRDefault="002D7666">
            <w:pPr>
              <w:pStyle w:val="SectionB"/>
              <w:numPr>
                <w:ilvl w:val="0"/>
                <w:numId w:val="0"/>
              </w:numPr>
              <w:jc w:val="left"/>
              <w:rPr>
                <w:rStyle w:val="PROGRAMMINGChar"/>
                <w:rFonts w:cs="Times New Roman"/>
                <w:sz w:val="20"/>
                <w:szCs w:val="20"/>
              </w:rPr>
            </w:pPr>
          </w:p>
        </w:tc>
        <w:tc>
          <w:tcPr>
            <w:tcW w:w="2677" w:type="dxa"/>
            <w:tcBorders>
              <w:top w:val="single" w:sz="4" w:space="0" w:color="auto"/>
              <w:left w:val="single" w:sz="4" w:space="0" w:color="auto"/>
              <w:bottom w:val="single" w:sz="4" w:space="0" w:color="auto"/>
              <w:right w:val="single" w:sz="4" w:space="0" w:color="auto"/>
            </w:tcBorders>
          </w:tcPr>
          <w:p w14:paraId="19B56A73" w14:textId="77777777" w:rsidR="002D7666" w:rsidRPr="002D7666" w:rsidRDefault="002D7666">
            <w:pPr>
              <w:pStyle w:val="SectionB"/>
              <w:numPr>
                <w:ilvl w:val="0"/>
                <w:numId w:val="0"/>
              </w:numPr>
              <w:jc w:val="left"/>
              <w:rPr>
                <w:rStyle w:val="PROGRAMMINGChar"/>
                <w:rFonts w:cs="Times New Roman"/>
                <w:sz w:val="20"/>
                <w:szCs w:val="20"/>
              </w:rPr>
            </w:pPr>
          </w:p>
        </w:tc>
      </w:tr>
    </w:tbl>
    <w:p w14:paraId="1C3F2F7C" w14:textId="77777777" w:rsidR="002D7666" w:rsidRPr="002D7666" w:rsidRDefault="002D7666" w:rsidP="002D7666">
      <w:pPr>
        <w:pStyle w:val="SectionB"/>
        <w:numPr>
          <w:ilvl w:val="0"/>
          <w:numId w:val="0"/>
        </w:numPr>
        <w:ind w:left="709" w:hanging="709"/>
        <w:jc w:val="left"/>
        <w:rPr>
          <w:rStyle w:val="PROGRAMMINGChar"/>
          <w:rFonts w:cs="Times New Roman"/>
          <w:sz w:val="20"/>
          <w:szCs w:val="20"/>
          <w:lang w:val="en-AU" w:eastAsia="en-AU"/>
        </w:rPr>
      </w:pPr>
    </w:p>
    <w:p w14:paraId="3F0D6916" w14:textId="77777777" w:rsidR="002D7666" w:rsidRPr="002D7666" w:rsidRDefault="002D7666" w:rsidP="002D7666">
      <w:pPr>
        <w:pStyle w:val="Codes"/>
        <w:numPr>
          <w:ilvl w:val="0"/>
          <w:numId w:val="0"/>
        </w:numPr>
        <w:rPr>
          <w:sz w:val="20"/>
          <w:szCs w:val="20"/>
        </w:rPr>
      </w:pPr>
      <w:r w:rsidRPr="002D7666">
        <w:rPr>
          <w:rFonts w:eastAsia="Verdana"/>
          <w:b/>
          <w:color w:val="00B0F0"/>
          <w:sz w:val="20"/>
          <w:szCs w:val="20"/>
          <w:lang w:val="en-US" w:eastAsia="x-none"/>
        </w:rPr>
        <w:t>ASK IF B6≠9999</w:t>
      </w:r>
    </w:p>
    <w:p w14:paraId="00853DF3" w14:textId="77777777" w:rsidR="002D7666" w:rsidRPr="002D7666" w:rsidRDefault="002D7666" w:rsidP="002D7666">
      <w:pPr>
        <w:pStyle w:val="SectionB"/>
        <w:jc w:val="left"/>
        <w:rPr>
          <w:sz w:val="20"/>
          <w:szCs w:val="20"/>
        </w:rPr>
      </w:pPr>
      <w:r w:rsidRPr="002D7666">
        <w:rPr>
          <w:sz w:val="20"/>
          <w:szCs w:val="20"/>
        </w:rPr>
        <w:t>And during this phone call, approximately how much time did you spend on hold, waiting</w:t>
      </w:r>
      <w:r w:rsidRPr="002D7666">
        <w:rPr>
          <w:sz w:val="20"/>
          <w:szCs w:val="20"/>
          <w:lang w:val="en-AU"/>
        </w:rPr>
        <w:t xml:space="preserve"> to speak with a customer service representative?</w:t>
      </w:r>
    </w:p>
    <w:p w14:paraId="12A6354C" w14:textId="77777777" w:rsidR="002D7666" w:rsidRPr="002D7666" w:rsidRDefault="002D7666" w:rsidP="002D7666">
      <w:pPr>
        <w:pStyle w:val="SectionB"/>
        <w:numPr>
          <w:ilvl w:val="0"/>
          <w:numId w:val="0"/>
        </w:numPr>
        <w:ind w:left="709"/>
        <w:jc w:val="left"/>
        <w:rPr>
          <w:i/>
          <w:iCs/>
          <w:sz w:val="20"/>
          <w:szCs w:val="20"/>
        </w:rPr>
      </w:pPr>
      <w:r w:rsidRPr="002D7666">
        <w:rPr>
          <w:i/>
          <w:iCs/>
          <w:sz w:val="20"/>
          <w:szCs w:val="20"/>
          <w:lang w:val="en-AU"/>
        </w:rPr>
        <w:t>Please note t</w:t>
      </w:r>
      <w:r w:rsidRPr="002D7666">
        <w:rPr>
          <w:i/>
          <w:iCs/>
          <w:sz w:val="20"/>
          <w:szCs w:val="20"/>
        </w:rPr>
        <w:t>his includes any time spent selecting automated options, being on hold, etc. but does not include time between separate calls or waiting for a call back</w:t>
      </w:r>
    </w:p>
    <w:p w14:paraId="0D5769EC" w14:textId="77777777" w:rsidR="002D7666" w:rsidRPr="002D7666" w:rsidRDefault="002D7666" w:rsidP="002D7666">
      <w:pPr>
        <w:pStyle w:val="SectionB"/>
        <w:numPr>
          <w:ilvl w:val="0"/>
          <w:numId w:val="0"/>
        </w:numPr>
        <w:ind w:left="709"/>
        <w:jc w:val="left"/>
        <w:rPr>
          <w:sz w:val="20"/>
          <w:szCs w:val="20"/>
        </w:rPr>
      </w:pPr>
      <w:r w:rsidRPr="002D7666">
        <w:rPr>
          <w:sz w:val="20"/>
          <w:szCs w:val="20"/>
        </w:rPr>
        <w:t>Please enter the number of minutes and/or seconds into the box. Please leave the minute or second box blank if the answer is 0 or if you don’t know/cannot remember.</w:t>
      </w:r>
    </w:p>
    <w:p w14:paraId="6D874262" w14:textId="77777777" w:rsidR="002D7666" w:rsidRPr="002D7666" w:rsidRDefault="002D7666" w:rsidP="002D7666">
      <w:pPr>
        <w:ind w:left="709"/>
        <w:rPr>
          <w:sz w:val="20"/>
          <w:szCs w:val="18"/>
        </w:rPr>
      </w:pPr>
    </w:p>
    <w:tbl>
      <w:tblPr>
        <w:tblW w:w="58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2962"/>
      </w:tblGrid>
      <w:tr w:rsidR="002D7666" w:rsidRPr="002D7666" w14:paraId="2AA2B37D" w14:textId="77777777" w:rsidTr="002D7666">
        <w:trPr>
          <w:trHeight w:val="249"/>
        </w:trPr>
        <w:tc>
          <w:tcPr>
            <w:tcW w:w="2859" w:type="dxa"/>
            <w:tcBorders>
              <w:top w:val="single" w:sz="4" w:space="0" w:color="auto"/>
              <w:left w:val="single" w:sz="4" w:space="0" w:color="auto"/>
              <w:bottom w:val="single" w:sz="4" w:space="0" w:color="auto"/>
              <w:right w:val="single" w:sz="4" w:space="0" w:color="auto"/>
            </w:tcBorders>
            <w:hideMark/>
          </w:tcPr>
          <w:p w14:paraId="790AA245" w14:textId="77777777" w:rsidR="002D7666" w:rsidRPr="002D7666" w:rsidRDefault="002D7666">
            <w:pPr>
              <w:pStyle w:val="SectionA"/>
              <w:numPr>
                <w:ilvl w:val="0"/>
                <w:numId w:val="0"/>
              </w:numPr>
              <w:jc w:val="center"/>
              <w:rPr>
                <w:sz w:val="20"/>
                <w:szCs w:val="20"/>
                <w:lang w:val="en-AU"/>
              </w:rPr>
            </w:pPr>
            <w:r w:rsidRPr="002D7666">
              <w:rPr>
                <w:sz w:val="20"/>
                <w:szCs w:val="20"/>
                <w:lang w:val="en-AU"/>
              </w:rPr>
              <w:t>MINUTES</w:t>
            </w:r>
            <w:r w:rsidRPr="002D7666">
              <w:rPr>
                <w:sz w:val="20"/>
                <w:szCs w:val="20"/>
                <w:lang w:val="en-AU"/>
              </w:rPr>
              <w:br/>
            </w:r>
            <w:r w:rsidRPr="002D7666">
              <w:rPr>
                <w:color w:val="FF0000"/>
                <w:sz w:val="20"/>
                <w:szCs w:val="20"/>
                <w:lang w:val="en-AU"/>
              </w:rPr>
              <w:t>[MAX 300]</w:t>
            </w:r>
            <w:r w:rsidRPr="002D7666">
              <w:rPr>
                <w:sz w:val="20"/>
                <w:szCs w:val="20"/>
                <w:lang w:val="en-AU"/>
              </w:rPr>
              <w:t xml:space="preserve"> </w:t>
            </w:r>
          </w:p>
        </w:tc>
        <w:tc>
          <w:tcPr>
            <w:tcW w:w="2962" w:type="dxa"/>
            <w:tcBorders>
              <w:top w:val="single" w:sz="4" w:space="0" w:color="auto"/>
              <w:left w:val="single" w:sz="4" w:space="0" w:color="auto"/>
              <w:bottom w:val="single" w:sz="4" w:space="0" w:color="auto"/>
              <w:right w:val="single" w:sz="4" w:space="0" w:color="auto"/>
            </w:tcBorders>
            <w:hideMark/>
          </w:tcPr>
          <w:p w14:paraId="2800329F" w14:textId="77777777" w:rsidR="002D7666" w:rsidRPr="002D7666" w:rsidRDefault="002D7666">
            <w:pPr>
              <w:pStyle w:val="SectionA"/>
              <w:numPr>
                <w:ilvl w:val="0"/>
                <w:numId w:val="0"/>
              </w:numPr>
              <w:jc w:val="center"/>
              <w:rPr>
                <w:sz w:val="20"/>
                <w:szCs w:val="20"/>
                <w:lang w:val="en-AU"/>
              </w:rPr>
            </w:pPr>
            <w:r w:rsidRPr="002D7666">
              <w:rPr>
                <w:sz w:val="20"/>
                <w:szCs w:val="20"/>
                <w:lang w:val="en-AU"/>
              </w:rPr>
              <w:t xml:space="preserve">SECONDS </w:t>
            </w:r>
            <w:r w:rsidRPr="002D7666">
              <w:rPr>
                <w:sz w:val="20"/>
                <w:szCs w:val="20"/>
                <w:lang w:val="en-AU"/>
              </w:rPr>
              <w:br/>
            </w:r>
            <w:r w:rsidRPr="002D7666">
              <w:rPr>
                <w:color w:val="FF0000"/>
                <w:sz w:val="20"/>
                <w:szCs w:val="20"/>
                <w:lang w:val="en-AU"/>
              </w:rPr>
              <w:t>[MAX 60]</w:t>
            </w:r>
          </w:p>
        </w:tc>
      </w:tr>
      <w:tr w:rsidR="002D7666" w:rsidRPr="002D7666" w14:paraId="1A0ABFE1" w14:textId="77777777" w:rsidTr="002D7666">
        <w:trPr>
          <w:trHeight w:val="249"/>
        </w:trPr>
        <w:tc>
          <w:tcPr>
            <w:tcW w:w="2859" w:type="dxa"/>
            <w:tcBorders>
              <w:top w:val="single" w:sz="4" w:space="0" w:color="auto"/>
              <w:left w:val="single" w:sz="4" w:space="0" w:color="auto"/>
              <w:bottom w:val="single" w:sz="4" w:space="0" w:color="auto"/>
              <w:right w:val="single" w:sz="4" w:space="0" w:color="auto"/>
            </w:tcBorders>
          </w:tcPr>
          <w:p w14:paraId="3ECC7EF4" w14:textId="77777777" w:rsidR="002D7666" w:rsidRPr="002D7666" w:rsidRDefault="002D7666">
            <w:pPr>
              <w:pStyle w:val="SectionA"/>
              <w:numPr>
                <w:ilvl w:val="0"/>
                <w:numId w:val="0"/>
              </w:numPr>
              <w:jc w:val="left"/>
              <w:rPr>
                <w:sz w:val="20"/>
                <w:szCs w:val="20"/>
                <w:lang w:val="en-AU"/>
              </w:rPr>
            </w:pPr>
          </w:p>
        </w:tc>
        <w:tc>
          <w:tcPr>
            <w:tcW w:w="2962" w:type="dxa"/>
            <w:tcBorders>
              <w:top w:val="single" w:sz="4" w:space="0" w:color="auto"/>
              <w:left w:val="single" w:sz="4" w:space="0" w:color="auto"/>
              <w:bottom w:val="single" w:sz="4" w:space="0" w:color="auto"/>
              <w:right w:val="single" w:sz="4" w:space="0" w:color="auto"/>
            </w:tcBorders>
          </w:tcPr>
          <w:p w14:paraId="462F277D" w14:textId="77777777" w:rsidR="002D7666" w:rsidRPr="002D7666" w:rsidRDefault="002D7666">
            <w:pPr>
              <w:pStyle w:val="SectionA"/>
              <w:numPr>
                <w:ilvl w:val="0"/>
                <w:numId w:val="0"/>
              </w:numPr>
              <w:jc w:val="center"/>
              <w:rPr>
                <w:sz w:val="20"/>
                <w:szCs w:val="20"/>
                <w:lang w:val="en-AU"/>
              </w:rPr>
            </w:pPr>
          </w:p>
        </w:tc>
      </w:tr>
    </w:tbl>
    <w:p w14:paraId="296FC992" w14:textId="77777777" w:rsidR="002D7666" w:rsidRPr="002D7666" w:rsidRDefault="002D7666" w:rsidP="002D7666">
      <w:pPr>
        <w:pStyle w:val="Codes"/>
        <w:numPr>
          <w:ilvl w:val="0"/>
          <w:numId w:val="0"/>
        </w:numPr>
        <w:rPr>
          <w:rFonts w:cs="Times New Roman"/>
          <w:sz w:val="20"/>
          <w:szCs w:val="20"/>
          <w:lang w:val="en-US"/>
        </w:rPr>
      </w:pPr>
    </w:p>
    <w:p w14:paraId="4094ADAC" w14:textId="77777777" w:rsidR="002D7666" w:rsidRPr="002D7666" w:rsidRDefault="002D7666" w:rsidP="002D7666">
      <w:pPr>
        <w:pStyle w:val="Codes"/>
        <w:numPr>
          <w:ilvl w:val="0"/>
          <w:numId w:val="0"/>
        </w:numPr>
        <w:rPr>
          <w:sz w:val="20"/>
          <w:szCs w:val="20"/>
          <w:lang w:val="en-US"/>
        </w:rPr>
      </w:pPr>
    </w:p>
    <w:p w14:paraId="22D76BD7" w14:textId="77777777" w:rsidR="002D7666" w:rsidRPr="002D7666" w:rsidRDefault="002D7666" w:rsidP="002D7666">
      <w:pPr>
        <w:pStyle w:val="SectionB"/>
        <w:jc w:val="left"/>
        <w:rPr>
          <w:sz w:val="20"/>
          <w:szCs w:val="20"/>
        </w:rPr>
      </w:pPr>
      <w:r w:rsidRPr="002D7666">
        <w:rPr>
          <w:sz w:val="20"/>
          <w:szCs w:val="20"/>
        </w:rPr>
        <w:t xml:space="preserve">Were you doing anything while you were on the phone with </w:t>
      </w:r>
      <w:r w:rsidRPr="002D7666">
        <w:rPr>
          <w:rFonts w:eastAsia="Verdana"/>
          <w:b/>
          <w:color w:val="00B0F0"/>
          <w:sz w:val="20"/>
          <w:szCs w:val="20"/>
          <w:lang w:eastAsia="x-none"/>
        </w:rPr>
        <w:t>[INSERT PROVIDER]</w:t>
      </w:r>
      <w:r w:rsidRPr="002D7666">
        <w:rPr>
          <w:sz w:val="20"/>
          <w:szCs w:val="20"/>
        </w:rPr>
        <w:t xml:space="preserve">? </w:t>
      </w:r>
      <w:r w:rsidRPr="002D7666">
        <w:rPr>
          <w:rStyle w:val="PROGRAMMINGChar"/>
          <w:rFonts w:cs="Times New Roman"/>
          <w:sz w:val="20"/>
          <w:szCs w:val="20"/>
        </w:rPr>
        <w:t>[S/R]</w:t>
      </w:r>
    </w:p>
    <w:p w14:paraId="3D50CE1A" w14:textId="77777777" w:rsidR="002D7666" w:rsidRPr="002D7666" w:rsidRDefault="002D7666" w:rsidP="002D7666">
      <w:pPr>
        <w:pStyle w:val="Codes"/>
        <w:numPr>
          <w:ilvl w:val="0"/>
          <w:numId w:val="32"/>
        </w:numPr>
        <w:rPr>
          <w:rFonts w:cs="Times New Roman"/>
          <w:sz w:val="20"/>
          <w:szCs w:val="20"/>
        </w:rPr>
      </w:pPr>
      <w:r w:rsidRPr="002D7666">
        <w:rPr>
          <w:sz w:val="20"/>
          <w:szCs w:val="20"/>
          <w:lang w:val="en-US"/>
        </w:rPr>
        <w:t>Yes</w:t>
      </w:r>
    </w:p>
    <w:p w14:paraId="5FFFA1B9" w14:textId="77777777" w:rsidR="002D7666" w:rsidRPr="002D7666" w:rsidRDefault="002D7666" w:rsidP="002D7666">
      <w:pPr>
        <w:pStyle w:val="Codes"/>
        <w:rPr>
          <w:sz w:val="20"/>
          <w:szCs w:val="20"/>
        </w:rPr>
      </w:pPr>
      <w:r w:rsidRPr="002D7666">
        <w:rPr>
          <w:sz w:val="20"/>
          <w:szCs w:val="20"/>
          <w:lang w:val="en-US"/>
        </w:rPr>
        <w:t>No</w:t>
      </w:r>
    </w:p>
    <w:p w14:paraId="6CEC0DB9" w14:textId="77777777" w:rsidR="002D7666" w:rsidRPr="002D7666" w:rsidRDefault="002D7666" w:rsidP="002D7666">
      <w:pPr>
        <w:pStyle w:val="PROGRAMMING"/>
        <w:rPr>
          <w:sz w:val="20"/>
          <w:szCs w:val="20"/>
        </w:rPr>
      </w:pPr>
      <w:r w:rsidRPr="002D7666">
        <w:rPr>
          <w:sz w:val="20"/>
          <w:szCs w:val="20"/>
        </w:rPr>
        <w:t>ASK IF B8=1</w:t>
      </w:r>
    </w:p>
    <w:p w14:paraId="36D7520B" w14:textId="77777777" w:rsidR="002D7666" w:rsidRPr="002D7666" w:rsidRDefault="002D7666" w:rsidP="002D7666">
      <w:pPr>
        <w:pStyle w:val="SectionB"/>
        <w:jc w:val="left"/>
        <w:rPr>
          <w:sz w:val="20"/>
          <w:szCs w:val="20"/>
        </w:rPr>
      </w:pPr>
      <w:r w:rsidRPr="002D7666">
        <w:rPr>
          <w:sz w:val="20"/>
          <w:szCs w:val="20"/>
        </w:rPr>
        <w:t xml:space="preserve">What were you doing? </w:t>
      </w:r>
      <w:r w:rsidRPr="002D7666">
        <w:rPr>
          <w:rStyle w:val="PROGRAMMINGChar"/>
          <w:rFonts w:cs="Times New Roman"/>
          <w:sz w:val="20"/>
          <w:szCs w:val="20"/>
        </w:rPr>
        <w:t>[M/R]</w:t>
      </w:r>
    </w:p>
    <w:p w14:paraId="7D732FC2" w14:textId="77777777" w:rsidR="002D7666" w:rsidRPr="002D7666" w:rsidRDefault="002D7666" w:rsidP="002D7666">
      <w:pPr>
        <w:pStyle w:val="Codes"/>
        <w:numPr>
          <w:ilvl w:val="0"/>
          <w:numId w:val="33"/>
        </w:numPr>
        <w:rPr>
          <w:rFonts w:cs="Times New Roman"/>
          <w:sz w:val="20"/>
          <w:szCs w:val="20"/>
        </w:rPr>
      </w:pPr>
      <w:r w:rsidRPr="002D7666">
        <w:rPr>
          <w:sz w:val="20"/>
          <w:szCs w:val="20"/>
          <w:lang w:val="en-US"/>
        </w:rPr>
        <w:t xml:space="preserve">Working </w:t>
      </w:r>
    </w:p>
    <w:p w14:paraId="46FC156B" w14:textId="77777777" w:rsidR="002D7666" w:rsidRPr="002D7666" w:rsidRDefault="002D7666" w:rsidP="002D7666">
      <w:pPr>
        <w:pStyle w:val="Codes"/>
        <w:numPr>
          <w:ilvl w:val="0"/>
          <w:numId w:val="33"/>
        </w:numPr>
        <w:rPr>
          <w:sz w:val="20"/>
          <w:szCs w:val="20"/>
        </w:rPr>
      </w:pPr>
      <w:r w:rsidRPr="002D7666">
        <w:rPr>
          <w:sz w:val="20"/>
          <w:szCs w:val="20"/>
          <w:lang w:val="en-US"/>
        </w:rPr>
        <w:t>Using social media (e.g. Facebook, Instagram, Twitter, LinkedIn etc.)</w:t>
      </w:r>
    </w:p>
    <w:p w14:paraId="4FCE9219" w14:textId="77777777" w:rsidR="002D7666" w:rsidRPr="002D7666" w:rsidRDefault="002D7666" w:rsidP="002D7666">
      <w:pPr>
        <w:pStyle w:val="Codes"/>
        <w:numPr>
          <w:ilvl w:val="0"/>
          <w:numId w:val="33"/>
        </w:numPr>
        <w:rPr>
          <w:sz w:val="20"/>
          <w:szCs w:val="20"/>
        </w:rPr>
      </w:pPr>
      <w:r w:rsidRPr="002D7666">
        <w:rPr>
          <w:sz w:val="20"/>
          <w:szCs w:val="20"/>
          <w:lang w:val="en-US"/>
        </w:rPr>
        <w:t>General internet browsing (e.g. reading news, online shopping etc.)</w:t>
      </w:r>
    </w:p>
    <w:p w14:paraId="42C795F5" w14:textId="77777777" w:rsidR="002D7666" w:rsidRPr="002D7666" w:rsidRDefault="002D7666" w:rsidP="002D7666">
      <w:pPr>
        <w:pStyle w:val="Codes"/>
        <w:numPr>
          <w:ilvl w:val="0"/>
          <w:numId w:val="33"/>
        </w:numPr>
        <w:rPr>
          <w:sz w:val="20"/>
          <w:szCs w:val="20"/>
        </w:rPr>
      </w:pPr>
      <w:r w:rsidRPr="002D7666">
        <w:rPr>
          <w:sz w:val="20"/>
          <w:szCs w:val="20"/>
          <w:lang w:val="en-US"/>
        </w:rPr>
        <w:t>Watching something either on TV or a streaming service</w:t>
      </w:r>
    </w:p>
    <w:p w14:paraId="7DD0BFC7" w14:textId="77777777" w:rsidR="002D7666" w:rsidRPr="002D7666" w:rsidRDefault="002D7666" w:rsidP="002D7666">
      <w:pPr>
        <w:pStyle w:val="Codes"/>
        <w:rPr>
          <w:sz w:val="20"/>
          <w:szCs w:val="20"/>
        </w:rPr>
      </w:pPr>
      <w:r w:rsidRPr="002D7666">
        <w:rPr>
          <w:sz w:val="20"/>
          <w:szCs w:val="20"/>
          <w:lang w:val="en-US"/>
        </w:rPr>
        <w:t>Other (please specify)</w:t>
      </w:r>
    </w:p>
    <w:p w14:paraId="4C5A2516" w14:textId="77777777" w:rsidR="002D7666" w:rsidRPr="002D7666" w:rsidRDefault="002D7666" w:rsidP="002D7666">
      <w:pPr>
        <w:pStyle w:val="Codes"/>
        <w:numPr>
          <w:ilvl w:val="0"/>
          <w:numId w:val="0"/>
        </w:numPr>
        <w:rPr>
          <w:sz w:val="20"/>
          <w:szCs w:val="20"/>
          <w:lang w:val="en-US"/>
        </w:rPr>
      </w:pPr>
    </w:p>
    <w:p w14:paraId="394D9722" w14:textId="77777777" w:rsidR="002D7666" w:rsidRPr="002D7666" w:rsidRDefault="002D7666" w:rsidP="002D7666">
      <w:pPr>
        <w:pStyle w:val="Codes"/>
        <w:numPr>
          <w:ilvl w:val="0"/>
          <w:numId w:val="0"/>
        </w:numPr>
        <w:rPr>
          <w:sz w:val="20"/>
          <w:szCs w:val="20"/>
          <w:lang w:val="en-US"/>
        </w:rPr>
      </w:pPr>
    </w:p>
    <w:p w14:paraId="70ABBA88" w14:textId="77777777" w:rsidR="002D7666" w:rsidRPr="002D7666" w:rsidRDefault="002D7666" w:rsidP="002D7666">
      <w:pPr>
        <w:pStyle w:val="Codes"/>
        <w:numPr>
          <w:ilvl w:val="0"/>
          <w:numId w:val="0"/>
        </w:numPr>
        <w:rPr>
          <w:rStyle w:val="PROGRAMMINGChar"/>
          <w:rFonts w:cs="Times New Roman"/>
          <w:bCs/>
          <w:sz w:val="20"/>
          <w:szCs w:val="20"/>
          <w:lang w:eastAsia="zh-CN"/>
        </w:rPr>
      </w:pPr>
      <w:r w:rsidRPr="002D7666">
        <w:rPr>
          <w:rStyle w:val="PROGRAMMINGChar"/>
          <w:rFonts w:cs="Times New Roman"/>
          <w:bCs/>
          <w:sz w:val="20"/>
          <w:szCs w:val="20"/>
          <w:lang w:eastAsia="zh-CN"/>
        </w:rPr>
        <w:t>ASK IF B3=2</w:t>
      </w:r>
    </w:p>
    <w:p w14:paraId="071FE2AE" w14:textId="77777777" w:rsidR="002D7666" w:rsidRPr="002D7666" w:rsidRDefault="002D7666" w:rsidP="002D7666">
      <w:pPr>
        <w:pStyle w:val="Codes"/>
        <w:numPr>
          <w:ilvl w:val="0"/>
          <w:numId w:val="0"/>
        </w:numPr>
        <w:rPr>
          <w:sz w:val="20"/>
          <w:szCs w:val="20"/>
          <w:lang w:eastAsia="x-none"/>
        </w:rPr>
      </w:pPr>
      <w:r w:rsidRPr="002D7666">
        <w:rPr>
          <w:rFonts w:eastAsia="Verdana"/>
          <w:b/>
          <w:color w:val="00B0F0"/>
          <w:sz w:val="20"/>
          <w:szCs w:val="20"/>
          <w:lang w:val="en-US" w:eastAsia="x-none"/>
        </w:rPr>
        <w:t xml:space="preserve">SHOW B10 AND B11 ON THE SAME PAGE </w:t>
      </w:r>
    </w:p>
    <w:p w14:paraId="6D47D6A5" w14:textId="77777777" w:rsidR="002D7666" w:rsidRPr="002D7666" w:rsidRDefault="002D7666" w:rsidP="002D7666">
      <w:pPr>
        <w:pStyle w:val="Codes"/>
        <w:numPr>
          <w:ilvl w:val="0"/>
          <w:numId w:val="0"/>
        </w:numPr>
        <w:rPr>
          <w:rFonts w:eastAsia="Verdana"/>
          <w:b/>
          <w:color w:val="00B0F0"/>
          <w:sz w:val="20"/>
          <w:szCs w:val="20"/>
          <w:lang w:val="en-US" w:eastAsia="x-none"/>
        </w:rPr>
      </w:pPr>
    </w:p>
    <w:p w14:paraId="780262F0" w14:textId="77777777" w:rsidR="002D7666" w:rsidRPr="002D7666" w:rsidRDefault="002D7666" w:rsidP="002D7666">
      <w:pPr>
        <w:pStyle w:val="SectionB"/>
        <w:jc w:val="left"/>
        <w:rPr>
          <w:sz w:val="20"/>
          <w:szCs w:val="20"/>
        </w:rPr>
      </w:pPr>
      <w:r w:rsidRPr="002D7666">
        <w:rPr>
          <w:sz w:val="20"/>
          <w:szCs w:val="20"/>
        </w:rPr>
        <w:t xml:space="preserve">Thinking about your </w:t>
      </w:r>
      <w:r w:rsidRPr="002D7666">
        <w:rPr>
          <w:rFonts w:eastAsia="Verdana"/>
          <w:b/>
          <w:sz w:val="20"/>
          <w:szCs w:val="20"/>
          <w:lang w:eastAsia="x-none"/>
        </w:rPr>
        <w:t>most recent</w:t>
      </w:r>
      <w:r w:rsidRPr="002D7666">
        <w:rPr>
          <w:sz w:val="20"/>
          <w:szCs w:val="20"/>
        </w:rPr>
        <w:t xml:space="preserve"> live chat with </w:t>
      </w:r>
      <w:r w:rsidRPr="002D7666">
        <w:rPr>
          <w:rFonts w:eastAsia="Verdana"/>
          <w:b/>
          <w:color w:val="00B0F0"/>
          <w:sz w:val="20"/>
          <w:szCs w:val="20"/>
          <w:lang w:eastAsia="x-none"/>
        </w:rPr>
        <w:t xml:space="preserve">[INSERT PROVIDER], </w:t>
      </w:r>
      <w:r w:rsidRPr="002D7666">
        <w:rPr>
          <w:sz w:val="20"/>
          <w:szCs w:val="20"/>
        </w:rPr>
        <w:t xml:space="preserve">approximately how many minutes did you spend on the chat? </w:t>
      </w:r>
      <w:r w:rsidRPr="002D7666">
        <w:rPr>
          <w:rStyle w:val="PROGRAMMINGChar"/>
          <w:rFonts w:cs="Times New Roman"/>
          <w:sz w:val="20"/>
          <w:szCs w:val="20"/>
        </w:rPr>
        <w:t>[O/E]</w:t>
      </w:r>
    </w:p>
    <w:p w14:paraId="0E9A79B7" w14:textId="77777777" w:rsidR="002D7666" w:rsidRPr="002D7666" w:rsidRDefault="002D7666" w:rsidP="002D7666">
      <w:pPr>
        <w:pStyle w:val="SectionB"/>
        <w:numPr>
          <w:ilvl w:val="0"/>
          <w:numId w:val="0"/>
        </w:numPr>
        <w:ind w:left="709"/>
        <w:rPr>
          <w:sz w:val="20"/>
          <w:szCs w:val="20"/>
        </w:rPr>
      </w:pPr>
      <w:r w:rsidRPr="002D7666">
        <w:rPr>
          <w:sz w:val="20"/>
          <w:szCs w:val="20"/>
        </w:rPr>
        <w:t>Please enter the number of minutes and/or seconds into the box. Please leave the minute or second box blank if the answer is 0 or if you don’t know/cannot remember.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2677"/>
      </w:tblGrid>
      <w:tr w:rsidR="002D7666" w:rsidRPr="002D7666" w14:paraId="42479C5F" w14:textId="77777777" w:rsidTr="002D7666">
        <w:trPr>
          <w:trHeight w:val="264"/>
        </w:trPr>
        <w:tc>
          <w:tcPr>
            <w:tcW w:w="2979" w:type="dxa"/>
            <w:tcBorders>
              <w:top w:val="single" w:sz="4" w:space="0" w:color="auto"/>
              <w:left w:val="single" w:sz="4" w:space="0" w:color="auto"/>
              <w:bottom w:val="single" w:sz="4" w:space="0" w:color="auto"/>
              <w:right w:val="single" w:sz="4" w:space="0" w:color="auto"/>
            </w:tcBorders>
            <w:hideMark/>
          </w:tcPr>
          <w:p w14:paraId="573C23F1" w14:textId="77777777" w:rsidR="002D7666" w:rsidRPr="002D7666" w:rsidRDefault="002D7666">
            <w:pPr>
              <w:pStyle w:val="SectionB"/>
              <w:numPr>
                <w:ilvl w:val="0"/>
                <w:numId w:val="0"/>
              </w:numPr>
              <w:jc w:val="left"/>
              <w:rPr>
                <w:rStyle w:val="PROGRAMMINGChar"/>
                <w:rFonts w:cs="Times New Roman"/>
                <w:sz w:val="20"/>
                <w:szCs w:val="20"/>
              </w:rPr>
            </w:pPr>
            <w:r w:rsidRPr="002D7666">
              <w:rPr>
                <w:sz w:val="20"/>
                <w:szCs w:val="20"/>
                <w:lang w:val="en-AU"/>
              </w:rPr>
              <w:t>MINUTES</w:t>
            </w:r>
            <w:r w:rsidRPr="002D7666">
              <w:rPr>
                <w:sz w:val="20"/>
                <w:szCs w:val="20"/>
                <w:lang w:val="en-AU"/>
              </w:rPr>
              <w:br/>
            </w:r>
            <w:r w:rsidRPr="002D7666">
              <w:rPr>
                <w:color w:val="FF0000"/>
                <w:sz w:val="20"/>
                <w:szCs w:val="20"/>
                <w:lang w:val="en-AU"/>
              </w:rPr>
              <w:t>[MAX 300]</w:t>
            </w:r>
            <w:r w:rsidRPr="002D7666">
              <w:rPr>
                <w:sz w:val="20"/>
                <w:szCs w:val="20"/>
                <w:lang w:val="en-AU"/>
              </w:rPr>
              <w:t xml:space="preserve">  </w:t>
            </w:r>
          </w:p>
        </w:tc>
        <w:tc>
          <w:tcPr>
            <w:tcW w:w="2677" w:type="dxa"/>
            <w:tcBorders>
              <w:top w:val="single" w:sz="4" w:space="0" w:color="auto"/>
              <w:left w:val="single" w:sz="4" w:space="0" w:color="auto"/>
              <w:bottom w:val="single" w:sz="4" w:space="0" w:color="auto"/>
              <w:right w:val="single" w:sz="4" w:space="0" w:color="auto"/>
            </w:tcBorders>
            <w:hideMark/>
          </w:tcPr>
          <w:p w14:paraId="393BB2D0" w14:textId="77777777" w:rsidR="002D7666" w:rsidRPr="002D7666" w:rsidRDefault="002D7666">
            <w:pPr>
              <w:pStyle w:val="SectionB"/>
              <w:numPr>
                <w:ilvl w:val="0"/>
                <w:numId w:val="0"/>
              </w:numPr>
              <w:jc w:val="left"/>
              <w:rPr>
                <w:rStyle w:val="PROGRAMMINGChar"/>
                <w:rFonts w:cs="Times New Roman"/>
                <w:sz w:val="20"/>
                <w:szCs w:val="20"/>
              </w:rPr>
            </w:pPr>
            <w:r w:rsidRPr="002D7666">
              <w:rPr>
                <w:sz w:val="20"/>
                <w:szCs w:val="20"/>
                <w:lang w:val="en-AU"/>
              </w:rPr>
              <w:t xml:space="preserve">SECONDS </w:t>
            </w:r>
            <w:r w:rsidRPr="002D7666">
              <w:rPr>
                <w:sz w:val="20"/>
                <w:szCs w:val="20"/>
                <w:lang w:val="en-AU"/>
              </w:rPr>
              <w:br/>
            </w:r>
            <w:r w:rsidRPr="002D7666">
              <w:rPr>
                <w:color w:val="FF0000"/>
                <w:sz w:val="20"/>
                <w:szCs w:val="20"/>
                <w:lang w:val="en-AU"/>
              </w:rPr>
              <w:t>[MAX 60]</w:t>
            </w:r>
          </w:p>
        </w:tc>
      </w:tr>
      <w:tr w:rsidR="002D7666" w:rsidRPr="002D7666" w14:paraId="42C98D1C" w14:textId="77777777" w:rsidTr="002D7666">
        <w:trPr>
          <w:trHeight w:val="264"/>
        </w:trPr>
        <w:tc>
          <w:tcPr>
            <w:tcW w:w="2979" w:type="dxa"/>
            <w:tcBorders>
              <w:top w:val="single" w:sz="4" w:space="0" w:color="auto"/>
              <w:left w:val="single" w:sz="4" w:space="0" w:color="auto"/>
              <w:bottom w:val="single" w:sz="4" w:space="0" w:color="auto"/>
              <w:right w:val="single" w:sz="4" w:space="0" w:color="auto"/>
            </w:tcBorders>
          </w:tcPr>
          <w:p w14:paraId="5046B4F0" w14:textId="77777777" w:rsidR="002D7666" w:rsidRPr="002D7666" w:rsidRDefault="002D7666">
            <w:pPr>
              <w:pStyle w:val="SectionB"/>
              <w:numPr>
                <w:ilvl w:val="0"/>
                <w:numId w:val="0"/>
              </w:numPr>
              <w:jc w:val="left"/>
              <w:rPr>
                <w:rStyle w:val="PROGRAMMINGChar"/>
                <w:rFonts w:cs="Times New Roman"/>
                <w:sz w:val="20"/>
                <w:szCs w:val="20"/>
              </w:rPr>
            </w:pPr>
          </w:p>
        </w:tc>
        <w:tc>
          <w:tcPr>
            <w:tcW w:w="2677" w:type="dxa"/>
            <w:tcBorders>
              <w:top w:val="single" w:sz="4" w:space="0" w:color="auto"/>
              <w:left w:val="single" w:sz="4" w:space="0" w:color="auto"/>
              <w:bottom w:val="single" w:sz="4" w:space="0" w:color="auto"/>
              <w:right w:val="single" w:sz="4" w:space="0" w:color="auto"/>
            </w:tcBorders>
          </w:tcPr>
          <w:p w14:paraId="43983F84" w14:textId="77777777" w:rsidR="002D7666" w:rsidRPr="002D7666" w:rsidRDefault="002D7666">
            <w:pPr>
              <w:pStyle w:val="SectionB"/>
              <w:numPr>
                <w:ilvl w:val="0"/>
                <w:numId w:val="0"/>
              </w:numPr>
              <w:jc w:val="left"/>
              <w:rPr>
                <w:rStyle w:val="PROGRAMMINGChar"/>
                <w:rFonts w:cs="Times New Roman"/>
                <w:sz w:val="20"/>
                <w:szCs w:val="20"/>
              </w:rPr>
            </w:pPr>
          </w:p>
        </w:tc>
      </w:tr>
    </w:tbl>
    <w:p w14:paraId="49374310" w14:textId="77777777" w:rsidR="002D7666" w:rsidRPr="002D7666" w:rsidRDefault="002D7666" w:rsidP="002D7666">
      <w:pPr>
        <w:pStyle w:val="Codes"/>
        <w:numPr>
          <w:ilvl w:val="0"/>
          <w:numId w:val="0"/>
        </w:numPr>
        <w:rPr>
          <w:rFonts w:eastAsia="Verdana"/>
          <w:b/>
          <w:color w:val="00B0F0"/>
          <w:sz w:val="20"/>
          <w:szCs w:val="20"/>
          <w:lang w:val="en-US" w:eastAsia="x-none"/>
        </w:rPr>
      </w:pPr>
    </w:p>
    <w:p w14:paraId="6814991F" w14:textId="77777777" w:rsidR="002D7666" w:rsidRPr="002D7666" w:rsidRDefault="002D7666" w:rsidP="002D7666">
      <w:pPr>
        <w:pStyle w:val="Codes"/>
        <w:numPr>
          <w:ilvl w:val="0"/>
          <w:numId w:val="0"/>
        </w:numPr>
        <w:rPr>
          <w:rFonts w:eastAsia="Verdana"/>
          <w:b/>
          <w:color w:val="00B0F0"/>
          <w:sz w:val="20"/>
          <w:szCs w:val="20"/>
          <w:lang w:val="en-US" w:eastAsia="x-none"/>
        </w:rPr>
      </w:pPr>
      <w:r w:rsidRPr="002D7666">
        <w:rPr>
          <w:rFonts w:eastAsia="Verdana"/>
          <w:b/>
          <w:color w:val="00B0F0"/>
          <w:sz w:val="20"/>
          <w:szCs w:val="20"/>
          <w:lang w:val="en-US" w:eastAsia="x-none"/>
        </w:rPr>
        <w:t>ASK IF B10≠9999</w:t>
      </w:r>
    </w:p>
    <w:p w14:paraId="79433212" w14:textId="77777777" w:rsidR="002D7666" w:rsidRPr="002D7666" w:rsidRDefault="002D7666" w:rsidP="002D7666">
      <w:pPr>
        <w:pStyle w:val="Codes"/>
        <w:numPr>
          <w:ilvl w:val="0"/>
          <w:numId w:val="0"/>
        </w:numPr>
        <w:rPr>
          <w:rFonts w:eastAsia="Times New Roman"/>
          <w:sz w:val="20"/>
          <w:szCs w:val="20"/>
          <w:lang w:val="en-US"/>
        </w:rPr>
      </w:pPr>
    </w:p>
    <w:p w14:paraId="21E4C764" w14:textId="77777777" w:rsidR="002D7666" w:rsidRPr="002D7666" w:rsidRDefault="002D7666" w:rsidP="002D7666">
      <w:pPr>
        <w:pStyle w:val="SectionB"/>
        <w:jc w:val="left"/>
        <w:rPr>
          <w:sz w:val="20"/>
          <w:szCs w:val="20"/>
        </w:rPr>
      </w:pPr>
      <w:r w:rsidRPr="002D7666">
        <w:rPr>
          <w:sz w:val="20"/>
          <w:szCs w:val="20"/>
        </w:rPr>
        <w:t xml:space="preserve">And during this live chat with </w:t>
      </w:r>
      <w:r w:rsidRPr="002D7666">
        <w:rPr>
          <w:rFonts w:eastAsia="Verdana"/>
          <w:b/>
          <w:color w:val="00B0F0"/>
          <w:sz w:val="20"/>
          <w:szCs w:val="20"/>
          <w:lang w:eastAsia="x-none"/>
        </w:rPr>
        <w:t xml:space="preserve">[INSERT PROVIDER] </w:t>
      </w:r>
      <w:r w:rsidRPr="002D7666">
        <w:rPr>
          <w:sz w:val="20"/>
          <w:szCs w:val="20"/>
        </w:rPr>
        <w:t xml:space="preserve">approximately how long did you spend waiting to </w:t>
      </w:r>
      <w:r w:rsidRPr="002D7666">
        <w:rPr>
          <w:sz w:val="20"/>
          <w:szCs w:val="20"/>
          <w:lang w:val="en-AU"/>
        </w:rPr>
        <w:t>to get the first message back from a customer service representative?</w:t>
      </w:r>
      <w:r w:rsidRPr="002D7666">
        <w:rPr>
          <w:sz w:val="20"/>
          <w:szCs w:val="20"/>
        </w:rPr>
        <w:br/>
        <w:t xml:space="preserve"> </w:t>
      </w:r>
      <w:r w:rsidRPr="002D7666">
        <w:rPr>
          <w:sz w:val="20"/>
          <w:szCs w:val="20"/>
        </w:rPr>
        <w:br/>
        <w:t>Please enter the number of minutes and/or seconds into the box. Please leave the minute or second box blank if the answer is 0 or if you don’t know/can’t remember</w:t>
      </w:r>
      <w:r w:rsidRPr="002D7666">
        <w:rPr>
          <w:rStyle w:val="PROGRAMMINGChar"/>
          <w:rFonts w:cs="Times New Roman"/>
          <w:sz w:val="20"/>
          <w:szCs w:val="20"/>
        </w:rPr>
        <w:br/>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505"/>
      </w:tblGrid>
      <w:tr w:rsidR="002D7666" w:rsidRPr="002D7666" w14:paraId="554B854E" w14:textId="77777777" w:rsidTr="002D7666">
        <w:trPr>
          <w:trHeight w:val="120"/>
        </w:trPr>
        <w:tc>
          <w:tcPr>
            <w:tcW w:w="3564" w:type="dxa"/>
            <w:tcBorders>
              <w:top w:val="single" w:sz="4" w:space="0" w:color="auto"/>
              <w:left w:val="single" w:sz="4" w:space="0" w:color="auto"/>
              <w:bottom w:val="single" w:sz="4" w:space="0" w:color="auto"/>
              <w:right w:val="single" w:sz="4" w:space="0" w:color="auto"/>
            </w:tcBorders>
            <w:hideMark/>
          </w:tcPr>
          <w:p w14:paraId="60C1FBB4" w14:textId="77777777" w:rsidR="002D7666" w:rsidRPr="002D7666" w:rsidRDefault="002D7666">
            <w:pPr>
              <w:pStyle w:val="SectionA"/>
              <w:numPr>
                <w:ilvl w:val="0"/>
                <w:numId w:val="0"/>
              </w:numPr>
              <w:jc w:val="center"/>
              <w:rPr>
                <w:sz w:val="20"/>
                <w:szCs w:val="20"/>
                <w:lang w:val="en-AU"/>
              </w:rPr>
            </w:pPr>
            <w:r w:rsidRPr="002D7666">
              <w:rPr>
                <w:sz w:val="20"/>
                <w:szCs w:val="20"/>
                <w:lang w:val="en-AU"/>
              </w:rPr>
              <w:t>MINUTES</w:t>
            </w:r>
            <w:r w:rsidRPr="002D7666">
              <w:rPr>
                <w:sz w:val="20"/>
                <w:szCs w:val="20"/>
                <w:lang w:val="en-AU"/>
              </w:rPr>
              <w:br/>
            </w:r>
            <w:r w:rsidRPr="002D7666">
              <w:rPr>
                <w:color w:val="FF0000"/>
                <w:sz w:val="20"/>
                <w:szCs w:val="20"/>
                <w:lang w:val="en-AU"/>
              </w:rPr>
              <w:t>[MAX 300]</w:t>
            </w:r>
            <w:r w:rsidRPr="002D7666">
              <w:rPr>
                <w:sz w:val="20"/>
                <w:szCs w:val="20"/>
                <w:lang w:val="en-AU"/>
              </w:rPr>
              <w:t xml:space="preserve">  </w:t>
            </w:r>
          </w:p>
        </w:tc>
        <w:tc>
          <w:tcPr>
            <w:tcW w:w="3505" w:type="dxa"/>
            <w:tcBorders>
              <w:top w:val="single" w:sz="4" w:space="0" w:color="auto"/>
              <w:left w:val="single" w:sz="4" w:space="0" w:color="auto"/>
              <w:bottom w:val="single" w:sz="4" w:space="0" w:color="auto"/>
              <w:right w:val="single" w:sz="4" w:space="0" w:color="auto"/>
            </w:tcBorders>
            <w:hideMark/>
          </w:tcPr>
          <w:p w14:paraId="0CE200F6" w14:textId="77777777" w:rsidR="002D7666" w:rsidRPr="002D7666" w:rsidRDefault="002D7666">
            <w:pPr>
              <w:pStyle w:val="SectionA"/>
              <w:numPr>
                <w:ilvl w:val="0"/>
                <w:numId w:val="0"/>
              </w:numPr>
              <w:jc w:val="center"/>
              <w:rPr>
                <w:sz w:val="20"/>
                <w:szCs w:val="20"/>
                <w:lang w:val="en-AU"/>
              </w:rPr>
            </w:pPr>
            <w:r w:rsidRPr="002D7666">
              <w:rPr>
                <w:sz w:val="20"/>
                <w:szCs w:val="20"/>
                <w:lang w:val="en-AU"/>
              </w:rPr>
              <w:t xml:space="preserve">SECONDS </w:t>
            </w:r>
            <w:r w:rsidRPr="002D7666">
              <w:rPr>
                <w:sz w:val="20"/>
                <w:szCs w:val="20"/>
                <w:lang w:val="en-AU"/>
              </w:rPr>
              <w:br/>
            </w:r>
            <w:r w:rsidRPr="002D7666">
              <w:rPr>
                <w:color w:val="FF0000"/>
                <w:sz w:val="20"/>
                <w:szCs w:val="20"/>
                <w:lang w:val="en-AU"/>
              </w:rPr>
              <w:t>[MAX 60]</w:t>
            </w:r>
          </w:p>
        </w:tc>
      </w:tr>
      <w:tr w:rsidR="002D7666" w:rsidRPr="002D7666" w14:paraId="0FEF9099" w14:textId="77777777" w:rsidTr="002D7666">
        <w:trPr>
          <w:trHeight w:val="120"/>
        </w:trPr>
        <w:tc>
          <w:tcPr>
            <w:tcW w:w="3564" w:type="dxa"/>
            <w:tcBorders>
              <w:top w:val="single" w:sz="4" w:space="0" w:color="auto"/>
              <w:left w:val="single" w:sz="4" w:space="0" w:color="auto"/>
              <w:bottom w:val="single" w:sz="4" w:space="0" w:color="auto"/>
              <w:right w:val="single" w:sz="4" w:space="0" w:color="auto"/>
            </w:tcBorders>
          </w:tcPr>
          <w:p w14:paraId="4D45D40E" w14:textId="77777777" w:rsidR="002D7666" w:rsidRPr="002D7666" w:rsidRDefault="002D7666">
            <w:pPr>
              <w:pStyle w:val="SectionA"/>
              <w:numPr>
                <w:ilvl w:val="0"/>
                <w:numId w:val="0"/>
              </w:numPr>
              <w:jc w:val="left"/>
              <w:rPr>
                <w:sz w:val="20"/>
                <w:szCs w:val="20"/>
                <w:lang w:val="en-AU"/>
              </w:rPr>
            </w:pPr>
          </w:p>
        </w:tc>
        <w:tc>
          <w:tcPr>
            <w:tcW w:w="3505" w:type="dxa"/>
            <w:tcBorders>
              <w:top w:val="single" w:sz="4" w:space="0" w:color="auto"/>
              <w:left w:val="single" w:sz="4" w:space="0" w:color="auto"/>
              <w:bottom w:val="single" w:sz="4" w:space="0" w:color="auto"/>
              <w:right w:val="single" w:sz="4" w:space="0" w:color="auto"/>
            </w:tcBorders>
          </w:tcPr>
          <w:p w14:paraId="0AE50B4F" w14:textId="77777777" w:rsidR="002D7666" w:rsidRPr="002D7666" w:rsidRDefault="002D7666">
            <w:pPr>
              <w:pStyle w:val="SectionA"/>
              <w:numPr>
                <w:ilvl w:val="0"/>
                <w:numId w:val="0"/>
              </w:numPr>
              <w:jc w:val="center"/>
              <w:rPr>
                <w:sz w:val="20"/>
                <w:szCs w:val="20"/>
                <w:lang w:val="en-AU"/>
              </w:rPr>
            </w:pPr>
          </w:p>
        </w:tc>
      </w:tr>
    </w:tbl>
    <w:p w14:paraId="748AE837" w14:textId="77777777" w:rsidR="002D7666" w:rsidRPr="002D7666" w:rsidRDefault="002D7666" w:rsidP="002D7666">
      <w:pPr>
        <w:pStyle w:val="Codes"/>
        <w:numPr>
          <w:ilvl w:val="0"/>
          <w:numId w:val="0"/>
        </w:numPr>
        <w:rPr>
          <w:rFonts w:cs="Times New Roman"/>
          <w:sz w:val="20"/>
          <w:szCs w:val="20"/>
        </w:rPr>
      </w:pPr>
    </w:p>
    <w:p w14:paraId="0FFB6D63" w14:textId="77777777" w:rsidR="002D7666" w:rsidRPr="002D7666" w:rsidRDefault="002D7666" w:rsidP="002D7666">
      <w:pPr>
        <w:pStyle w:val="SectionB"/>
        <w:jc w:val="left"/>
        <w:rPr>
          <w:sz w:val="20"/>
          <w:szCs w:val="20"/>
        </w:rPr>
      </w:pPr>
      <w:r w:rsidRPr="002D7666">
        <w:rPr>
          <w:sz w:val="20"/>
          <w:szCs w:val="20"/>
        </w:rPr>
        <w:t xml:space="preserve">Were you doing anything else at the same time as the live chat? </w:t>
      </w:r>
      <w:r w:rsidRPr="002D7666">
        <w:rPr>
          <w:rStyle w:val="PROGRAMMINGChar"/>
          <w:rFonts w:cs="Times New Roman"/>
          <w:sz w:val="20"/>
          <w:szCs w:val="20"/>
        </w:rPr>
        <w:t>[S/R]</w:t>
      </w:r>
    </w:p>
    <w:p w14:paraId="3BA0158E" w14:textId="77777777" w:rsidR="002D7666" w:rsidRPr="002D7666" w:rsidRDefault="002D7666" w:rsidP="002D7666">
      <w:pPr>
        <w:pStyle w:val="Codes"/>
        <w:numPr>
          <w:ilvl w:val="0"/>
          <w:numId w:val="34"/>
        </w:numPr>
        <w:rPr>
          <w:rFonts w:cs="Times New Roman"/>
          <w:sz w:val="20"/>
          <w:szCs w:val="20"/>
        </w:rPr>
      </w:pPr>
      <w:r w:rsidRPr="002D7666">
        <w:rPr>
          <w:sz w:val="20"/>
          <w:szCs w:val="20"/>
          <w:lang w:val="en-US"/>
        </w:rPr>
        <w:t>Yes</w:t>
      </w:r>
    </w:p>
    <w:p w14:paraId="0767B0F8" w14:textId="77777777" w:rsidR="002D7666" w:rsidRPr="002D7666" w:rsidRDefault="002D7666" w:rsidP="002D7666">
      <w:pPr>
        <w:pStyle w:val="Codes"/>
        <w:rPr>
          <w:sz w:val="20"/>
          <w:szCs w:val="20"/>
        </w:rPr>
      </w:pPr>
      <w:r w:rsidRPr="002D7666">
        <w:rPr>
          <w:sz w:val="20"/>
          <w:szCs w:val="20"/>
          <w:lang w:val="en-US"/>
        </w:rPr>
        <w:t>No</w:t>
      </w:r>
    </w:p>
    <w:p w14:paraId="2FFCDF67" w14:textId="77777777" w:rsidR="002D7666" w:rsidRPr="002D7666" w:rsidRDefault="002D7666" w:rsidP="002D7666">
      <w:pPr>
        <w:pStyle w:val="PROGRAMMING"/>
        <w:rPr>
          <w:sz w:val="20"/>
          <w:szCs w:val="20"/>
        </w:rPr>
      </w:pPr>
      <w:r w:rsidRPr="002D7666">
        <w:rPr>
          <w:sz w:val="20"/>
          <w:szCs w:val="20"/>
        </w:rPr>
        <w:t>ASK IF B12=1</w:t>
      </w:r>
    </w:p>
    <w:p w14:paraId="13134CEF" w14:textId="77777777" w:rsidR="002D7666" w:rsidRPr="002D7666" w:rsidRDefault="002D7666" w:rsidP="002D7666">
      <w:pPr>
        <w:pStyle w:val="SectionB"/>
        <w:jc w:val="left"/>
        <w:rPr>
          <w:sz w:val="20"/>
          <w:szCs w:val="20"/>
        </w:rPr>
      </w:pPr>
      <w:r w:rsidRPr="002D7666">
        <w:rPr>
          <w:sz w:val="20"/>
          <w:szCs w:val="20"/>
        </w:rPr>
        <w:t xml:space="preserve">What were you doing? </w:t>
      </w:r>
      <w:r w:rsidRPr="002D7666">
        <w:rPr>
          <w:rStyle w:val="PROGRAMMINGChar"/>
          <w:rFonts w:cs="Times New Roman"/>
          <w:sz w:val="20"/>
          <w:szCs w:val="20"/>
        </w:rPr>
        <w:t>[M/R]</w:t>
      </w:r>
    </w:p>
    <w:p w14:paraId="667B307C" w14:textId="77777777" w:rsidR="002D7666" w:rsidRPr="002D7666" w:rsidRDefault="002D7666" w:rsidP="002D7666">
      <w:pPr>
        <w:pStyle w:val="Codes"/>
        <w:numPr>
          <w:ilvl w:val="0"/>
          <w:numId w:val="35"/>
        </w:numPr>
        <w:rPr>
          <w:rFonts w:cs="Times New Roman"/>
          <w:sz w:val="20"/>
          <w:szCs w:val="20"/>
        </w:rPr>
      </w:pPr>
      <w:r w:rsidRPr="002D7666">
        <w:rPr>
          <w:sz w:val="20"/>
          <w:szCs w:val="20"/>
          <w:lang w:val="en-US"/>
        </w:rPr>
        <w:t xml:space="preserve">Working </w:t>
      </w:r>
    </w:p>
    <w:p w14:paraId="1EFFDFB6" w14:textId="77777777" w:rsidR="002D7666" w:rsidRPr="002D7666" w:rsidRDefault="002D7666" w:rsidP="002D7666">
      <w:pPr>
        <w:pStyle w:val="Codes"/>
        <w:numPr>
          <w:ilvl w:val="0"/>
          <w:numId w:val="33"/>
        </w:numPr>
        <w:rPr>
          <w:sz w:val="20"/>
          <w:szCs w:val="20"/>
        </w:rPr>
      </w:pPr>
      <w:r w:rsidRPr="002D7666">
        <w:rPr>
          <w:sz w:val="20"/>
          <w:szCs w:val="20"/>
          <w:lang w:val="en-US"/>
        </w:rPr>
        <w:t>Using social media (e.g. Facebook, Instagram, Twitter, LinkedIn etc.)</w:t>
      </w:r>
    </w:p>
    <w:p w14:paraId="59361AB6" w14:textId="77777777" w:rsidR="002D7666" w:rsidRPr="002D7666" w:rsidRDefault="002D7666" w:rsidP="002D7666">
      <w:pPr>
        <w:pStyle w:val="Codes"/>
        <w:numPr>
          <w:ilvl w:val="0"/>
          <w:numId w:val="33"/>
        </w:numPr>
        <w:rPr>
          <w:sz w:val="20"/>
          <w:szCs w:val="20"/>
        </w:rPr>
      </w:pPr>
      <w:r w:rsidRPr="002D7666">
        <w:rPr>
          <w:sz w:val="20"/>
          <w:szCs w:val="20"/>
          <w:lang w:val="en-US"/>
        </w:rPr>
        <w:t>General internet browsing (e.g. reading news, online shopping etc.)</w:t>
      </w:r>
    </w:p>
    <w:p w14:paraId="0BABB0E8" w14:textId="77777777" w:rsidR="002D7666" w:rsidRPr="002D7666" w:rsidRDefault="002D7666" w:rsidP="002D7666">
      <w:pPr>
        <w:pStyle w:val="Codes"/>
        <w:numPr>
          <w:ilvl w:val="0"/>
          <w:numId w:val="33"/>
        </w:numPr>
        <w:rPr>
          <w:sz w:val="20"/>
          <w:szCs w:val="20"/>
        </w:rPr>
      </w:pPr>
      <w:r w:rsidRPr="002D7666">
        <w:rPr>
          <w:sz w:val="20"/>
          <w:szCs w:val="20"/>
          <w:lang w:val="en-US"/>
        </w:rPr>
        <w:t>Watching something either on TV or a streaming service</w:t>
      </w:r>
    </w:p>
    <w:p w14:paraId="54AE6043" w14:textId="77777777" w:rsidR="002D7666" w:rsidRPr="002D7666" w:rsidRDefault="002D7666" w:rsidP="002D7666">
      <w:pPr>
        <w:pStyle w:val="Codes"/>
        <w:rPr>
          <w:sz w:val="20"/>
          <w:szCs w:val="20"/>
        </w:rPr>
      </w:pPr>
      <w:r w:rsidRPr="002D7666">
        <w:rPr>
          <w:sz w:val="20"/>
          <w:szCs w:val="20"/>
          <w:lang w:val="en-US"/>
        </w:rPr>
        <w:t>Other (please specify)</w:t>
      </w:r>
    </w:p>
    <w:p w14:paraId="40AFDC15" w14:textId="77777777" w:rsidR="002D7666" w:rsidRPr="002D7666" w:rsidRDefault="002D7666" w:rsidP="002D7666">
      <w:pPr>
        <w:pStyle w:val="Codes"/>
        <w:numPr>
          <w:ilvl w:val="0"/>
          <w:numId w:val="0"/>
        </w:numPr>
        <w:rPr>
          <w:sz w:val="20"/>
          <w:szCs w:val="20"/>
        </w:rPr>
      </w:pPr>
    </w:p>
    <w:p w14:paraId="359AE121" w14:textId="77777777" w:rsidR="002D7666" w:rsidRPr="002D7666" w:rsidRDefault="002D7666" w:rsidP="002D7666">
      <w:pPr>
        <w:pStyle w:val="Codes"/>
        <w:numPr>
          <w:ilvl w:val="0"/>
          <w:numId w:val="0"/>
        </w:numPr>
        <w:rPr>
          <w:rFonts w:eastAsia="Verdana"/>
          <w:b/>
          <w:color w:val="00B0F0"/>
          <w:sz w:val="20"/>
          <w:szCs w:val="20"/>
          <w:lang w:val="en-US" w:eastAsia="x-none"/>
        </w:rPr>
      </w:pPr>
      <w:r w:rsidRPr="002D7666">
        <w:rPr>
          <w:rFonts w:eastAsia="Verdana"/>
          <w:b/>
          <w:color w:val="00B0F0"/>
          <w:sz w:val="20"/>
          <w:szCs w:val="20"/>
          <w:lang w:val="en-US" w:eastAsia="x-none"/>
        </w:rPr>
        <w:t>ASK ALL</w:t>
      </w:r>
    </w:p>
    <w:p w14:paraId="11BB7E1E" w14:textId="77777777" w:rsidR="002D7666" w:rsidRPr="002D7666" w:rsidRDefault="002D7666" w:rsidP="002D7666">
      <w:pPr>
        <w:pStyle w:val="SectionB"/>
        <w:rPr>
          <w:sz w:val="20"/>
          <w:szCs w:val="20"/>
        </w:rPr>
      </w:pPr>
      <w:r w:rsidRPr="002D7666">
        <w:rPr>
          <w:sz w:val="20"/>
          <w:szCs w:val="20"/>
        </w:rPr>
        <w:t xml:space="preserve">Was this issue ever resolved with </w:t>
      </w:r>
      <w:r w:rsidRPr="002D7666">
        <w:rPr>
          <w:rStyle w:val="PROGRAMMINGChar"/>
          <w:rFonts w:cs="Times New Roman"/>
          <w:sz w:val="20"/>
          <w:szCs w:val="20"/>
          <w:lang w:eastAsia="zh-CN"/>
        </w:rPr>
        <w:t>[INSERT HQ1 PROVIDER]</w:t>
      </w:r>
      <w:r w:rsidRPr="002D7666">
        <w:rPr>
          <w:sz w:val="20"/>
          <w:szCs w:val="20"/>
        </w:rPr>
        <w:t xml:space="preserve">? </w:t>
      </w:r>
      <w:r w:rsidRPr="002D7666">
        <w:rPr>
          <w:rStyle w:val="PROGRAMMINGChar"/>
          <w:rFonts w:cs="Times New Roman"/>
          <w:sz w:val="20"/>
          <w:szCs w:val="20"/>
        </w:rPr>
        <w:t>[S/R]</w:t>
      </w:r>
    </w:p>
    <w:p w14:paraId="60E1F12E" w14:textId="77777777" w:rsidR="002D7666" w:rsidRPr="002D7666" w:rsidRDefault="002D7666" w:rsidP="002D7666">
      <w:pPr>
        <w:pStyle w:val="Codes"/>
        <w:numPr>
          <w:ilvl w:val="0"/>
          <w:numId w:val="36"/>
        </w:numPr>
        <w:rPr>
          <w:sz w:val="20"/>
          <w:szCs w:val="20"/>
        </w:rPr>
      </w:pPr>
      <w:r w:rsidRPr="002D7666">
        <w:rPr>
          <w:sz w:val="20"/>
          <w:szCs w:val="20"/>
        </w:rPr>
        <w:t xml:space="preserve">Yes </w:t>
      </w:r>
    </w:p>
    <w:p w14:paraId="56EE58F6" w14:textId="77777777" w:rsidR="002D7666" w:rsidRPr="002D7666" w:rsidRDefault="002D7666" w:rsidP="002D7666">
      <w:pPr>
        <w:pStyle w:val="Codes"/>
        <w:rPr>
          <w:sz w:val="20"/>
          <w:szCs w:val="20"/>
        </w:rPr>
      </w:pPr>
      <w:r w:rsidRPr="002D7666">
        <w:rPr>
          <w:sz w:val="20"/>
          <w:szCs w:val="20"/>
          <w:lang w:val="en-US"/>
        </w:rPr>
        <w:t xml:space="preserve">No - the issue is ongoing i.e. still in contact with provider </w:t>
      </w:r>
    </w:p>
    <w:p w14:paraId="10D7BAC0" w14:textId="77777777" w:rsidR="002D7666" w:rsidRPr="002D7666" w:rsidRDefault="002D7666" w:rsidP="002D7666">
      <w:pPr>
        <w:pStyle w:val="Codes"/>
        <w:rPr>
          <w:sz w:val="20"/>
          <w:szCs w:val="20"/>
        </w:rPr>
      </w:pPr>
      <w:r w:rsidRPr="002D7666">
        <w:rPr>
          <w:sz w:val="20"/>
          <w:szCs w:val="20"/>
        </w:rPr>
        <w:t>No - the issue was never resolved i.e. stopped contacting provider about it</w:t>
      </w:r>
    </w:p>
    <w:p w14:paraId="3F240203" w14:textId="77777777" w:rsidR="002D7666" w:rsidRPr="002D7666" w:rsidRDefault="002D7666" w:rsidP="002D7666">
      <w:pPr>
        <w:pStyle w:val="Codes"/>
        <w:numPr>
          <w:ilvl w:val="0"/>
          <w:numId w:val="0"/>
        </w:numPr>
        <w:rPr>
          <w:sz w:val="20"/>
          <w:szCs w:val="20"/>
        </w:rPr>
      </w:pPr>
    </w:p>
    <w:p w14:paraId="636DF1A6" w14:textId="768D4C56" w:rsidR="002D7666" w:rsidRDefault="002D7666">
      <w:pPr>
        <w:spacing w:after="0" w:line="240" w:lineRule="auto"/>
        <w:rPr>
          <w:rFonts w:eastAsia="Calibri" w:cs="Arial"/>
          <w:sz w:val="20"/>
          <w:lang w:val="x-none" w:eastAsia="en-US"/>
        </w:rPr>
      </w:pPr>
      <w:r>
        <w:rPr>
          <w:sz w:val="20"/>
        </w:rPr>
        <w:br w:type="page"/>
      </w:r>
    </w:p>
    <w:p w14:paraId="0BDC4EDD" w14:textId="77777777" w:rsidR="002D7666" w:rsidRPr="002D7666" w:rsidRDefault="002D7666" w:rsidP="002D7666">
      <w:pPr>
        <w:pBdr>
          <w:top w:val="single" w:sz="4" w:space="1" w:color="auto"/>
          <w:left w:val="single" w:sz="4" w:space="4" w:color="auto"/>
          <w:bottom w:val="single" w:sz="4" w:space="1" w:color="auto"/>
          <w:right w:val="single" w:sz="4" w:space="4" w:color="auto"/>
        </w:pBdr>
        <w:shd w:val="clear" w:color="auto" w:fill="FFC000"/>
        <w:ind w:left="-142"/>
        <w:rPr>
          <w:b/>
          <w:szCs w:val="18"/>
        </w:rPr>
      </w:pPr>
      <w:r w:rsidRPr="002D7666">
        <w:rPr>
          <w:b/>
          <w:szCs w:val="18"/>
        </w:rPr>
        <w:lastRenderedPageBreak/>
        <w:t>DEMOGRAPHICS</w:t>
      </w:r>
    </w:p>
    <w:p w14:paraId="1DCA3ACC" w14:textId="77777777" w:rsidR="002D7666" w:rsidRPr="002D7666" w:rsidRDefault="002D7666" w:rsidP="002D7666">
      <w:pPr>
        <w:pStyle w:val="Codes"/>
        <w:numPr>
          <w:ilvl w:val="0"/>
          <w:numId w:val="0"/>
        </w:numPr>
        <w:rPr>
          <w:sz w:val="20"/>
          <w:szCs w:val="20"/>
        </w:rPr>
      </w:pPr>
    </w:p>
    <w:p w14:paraId="723E54A9" w14:textId="77777777" w:rsidR="002D7666" w:rsidRPr="002D7666" w:rsidRDefault="002D7666" w:rsidP="002D7666">
      <w:pPr>
        <w:pStyle w:val="Codes"/>
        <w:numPr>
          <w:ilvl w:val="0"/>
          <w:numId w:val="0"/>
        </w:numPr>
        <w:rPr>
          <w:sz w:val="20"/>
          <w:szCs w:val="20"/>
        </w:rPr>
      </w:pPr>
      <w:r w:rsidRPr="002D7666">
        <w:rPr>
          <w:sz w:val="20"/>
          <w:szCs w:val="20"/>
        </w:rPr>
        <w:t>And finally…</w:t>
      </w:r>
    </w:p>
    <w:p w14:paraId="5C42CC35" w14:textId="77777777" w:rsidR="002D7666" w:rsidRPr="002D7666" w:rsidRDefault="002D7666" w:rsidP="002D7666">
      <w:pPr>
        <w:pStyle w:val="PROGRAMMING"/>
        <w:rPr>
          <w:sz w:val="20"/>
          <w:szCs w:val="20"/>
        </w:rPr>
      </w:pPr>
      <w:r w:rsidRPr="002D7666">
        <w:rPr>
          <w:sz w:val="20"/>
          <w:szCs w:val="20"/>
        </w:rPr>
        <w:t>ASK IF A5=4, 5 OR 6 (HAS HOME INTERNET CONNECTION)</w:t>
      </w:r>
    </w:p>
    <w:p w14:paraId="09A0EDFD" w14:textId="77777777" w:rsidR="002D7666" w:rsidRPr="002D7666" w:rsidRDefault="002D7666" w:rsidP="002D7666">
      <w:pPr>
        <w:pStyle w:val="SectionD"/>
        <w:ind w:left="709" w:hanging="643"/>
        <w:rPr>
          <w:sz w:val="20"/>
          <w:szCs w:val="20"/>
          <w:lang w:eastAsia="en-US"/>
        </w:rPr>
      </w:pPr>
      <w:r w:rsidRPr="002D7666">
        <w:rPr>
          <w:sz w:val="20"/>
          <w:szCs w:val="20"/>
        </w:rPr>
        <w:t>Are you connected to the NBN?</w:t>
      </w:r>
      <w:r w:rsidRPr="002D7666">
        <w:rPr>
          <w:sz w:val="20"/>
          <w:szCs w:val="20"/>
          <w:lang w:eastAsia="en-US"/>
        </w:rPr>
        <w:t xml:space="preserve"> </w:t>
      </w:r>
      <w:r w:rsidRPr="002D7666">
        <w:rPr>
          <w:rStyle w:val="PROGRAMMINGChar"/>
          <w:rFonts w:cs="Times New Roman"/>
          <w:sz w:val="20"/>
          <w:szCs w:val="20"/>
        </w:rPr>
        <w:t>[S/R]</w:t>
      </w:r>
    </w:p>
    <w:p w14:paraId="7DD6C97D" w14:textId="77777777" w:rsidR="002D7666" w:rsidRPr="002D7666" w:rsidRDefault="002D7666" w:rsidP="002D7666">
      <w:pPr>
        <w:pStyle w:val="Codes"/>
        <w:numPr>
          <w:ilvl w:val="0"/>
          <w:numId w:val="37"/>
        </w:numPr>
        <w:rPr>
          <w:sz w:val="20"/>
          <w:szCs w:val="20"/>
        </w:rPr>
      </w:pPr>
      <w:r w:rsidRPr="002D7666">
        <w:rPr>
          <w:sz w:val="20"/>
          <w:szCs w:val="20"/>
          <w:lang w:val="en-US"/>
        </w:rPr>
        <w:t xml:space="preserve">Yes </w:t>
      </w:r>
    </w:p>
    <w:p w14:paraId="33FCC4A9" w14:textId="77777777" w:rsidR="002D7666" w:rsidRPr="002D7666" w:rsidRDefault="002D7666" w:rsidP="002D7666">
      <w:pPr>
        <w:pStyle w:val="Codes"/>
        <w:rPr>
          <w:sz w:val="20"/>
          <w:szCs w:val="20"/>
        </w:rPr>
      </w:pPr>
      <w:r w:rsidRPr="002D7666">
        <w:rPr>
          <w:sz w:val="20"/>
          <w:szCs w:val="20"/>
          <w:lang w:val="en-US"/>
        </w:rPr>
        <w:t xml:space="preserve">No </w:t>
      </w:r>
    </w:p>
    <w:p w14:paraId="031151CD" w14:textId="77777777" w:rsidR="002D7666" w:rsidRPr="002D7666" w:rsidRDefault="002D7666" w:rsidP="002D7666">
      <w:pPr>
        <w:pStyle w:val="Codes"/>
        <w:rPr>
          <w:sz w:val="20"/>
          <w:szCs w:val="20"/>
        </w:rPr>
      </w:pPr>
      <w:r w:rsidRPr="002D7666">
        <w:rPr>
          <w:sz w:val="20"/>
          <w:szCs w:val="20"/>
          <w:lang w:val="en-US"/>
        </w:rPr>
        <w:t>Don’t know/ not sure</w:t>
      </w:r>
    </w:p>
    <w:p w14:paraId="4A7BE71C" w14:textId="77777777" w:rsidR="002D7666" w:rsidRPr="002D7666" w:rsidRDefault="002D7666" w:rsidP="002D7666">
      <w:pPr>
        <w:pStyle w:val="PROGRAMMING"/>
        <w:rPr>
          <w:sz w:val="20"/>
          <w:szCs w:val="20"/>
          <w:lang w:eastAsia="en-US"/>
        </w:rPr>
      </w:pPr>
      <w:r w:rsidRPr="002D7666">
        <w:rPr>
          <w:sz w:val="20"/>
          <w:szCs w:val="20"/>
          <w:lang w:eastAsia="en-US"/>
        </w:rPr>
        <w:t>ASK ALL</w:t>
      </w:r>
    </w:p>
    <w:p w14:paraId="0E5DFB83" w14:textId="77777777" w:rsidR="002D7666" w:rsidRPr="002D7666" w:rsidRDefault="002D7666" w:rsidP="002D7666">
      <w:pPr>
        <w:pStyle w:val="SectionD"/>
        <w:ind w:left="709" w:hanging="643"/>
        <w:rPr>
          <w:sz w:val="20"/>
          <w:szCs w:val="20"/>
        </w:rPr>
      </w:pPr>
      <w:r w:rsidRPr="002D7666">
        <w:rPr>
          <w:sz w:val="20"/>
          <w:szCs w:val="20"/>
        </w:rPr>
        <w:t xml:space="preserve">Do you have any of the following? </w:t>
      </w:r>
      <w:r w:rsidRPr="002D7666">
        <w:rPr>
          <w:rStyle w:val="PROGRAMMINGChar"/>
          <w:rFonts w:cs="Times New Roman"/>
          <w:sz w:val="20"/>
          <w:szCs w:val="20"/>
        </w:rPr>
        <w:t>[M/R]</w:t>
      </w:r>
    </w:p>
    <w:p w14:paraId="46868F01" w14:textId="77777777" w:rsidR="002D7666" w:rsidRPr="002D7666" w:rsidRDefault="002D7666" w:rsidP="002D7666">
      <w:pPr>
        <w:pStyle w:val="Codes"/>
        <w:numPr>
          <w:ilvl w:val="0"/>
          <w:numId w:val="38"/>
        </w:numPr>
        <w:rPr>
          <w:sz w:val="20"/>
          <w:szCs w:val="20"/>
        </w:rPr>
      </w:pPr>
      <w:r w:rsidRPr="002D7666">
        <w:rPr>
          <w:sz w:val="20"/>
          <w:szCs w:val="20"/>
        </w:rPr>
        <w:t xml:space="preserve">Deafness or hearing impairment </w:t>
      </w:r>
    </w:p>
    <w:p w14:paraId="3328FEF8" w14:textId="77777777" w:rsidR="002D7666" w:rsidRPr="002D7666" w:rsidRDefault="002D7666" w:rsidP="002D7666">
      <w:pPr>
        <w:pStyle w:val="Codes"/>
        <w:numPr>
          <w:ilvl w:val="0"/>
          <w:numId w:val="23"/>
        </w:numPr>
        <w:rPr>
          <w:sz w:val="20"/>
          <w:szCs w:val="20"/>
        </w:rPr>
      </w:pPr>
      <w:r w:rsidRPr="002D7666">
        <w:rPr>
          <w:sz w:val="20"/>
          <w:szCs w:val="20"/>
        </w:rPr>
        <w:t xml:space="preserve">Blindness or visual impairment </w:t>
      </w:r>
    </w:p>
    <w:p w14:paraId="46CA2F42" w14:textId="77777777" w:rsidR="002D7666" w:rsidRPr="002D7666" w:rsidRDefault="002D7666" w:rsidP="002D7666">
      <w:pPr>
        <w:pStyle w:val="Codes"/>
        <w:numPr>
          <w:ilvl w:val="0"/>
          <w:numId w:val="23"/>
        </w:numPr>
        <w:rPr>
          <w:sz w:val="20"/>
          <w:szCs w:val="20"/>
        </w:rPr>
      </w:pPr>
      <w:r w:rsidRPr="002D7666">
        <w:rPr>
          <w:sz w:val="20"/>
          <w:szCs w:val="20"/>
        </w:rPr>
        <w:t>Difficulty in reading or understanding written materials</w:t>
      </w:r>
    </w:p>
    <w:p w14:paraId="5583D589" w14:textId="77777777" w:rsidR="002D7666" w:rsidRPr="002D7666" w:rsidRDefault="002D7666" w:rsidP="002D7666">
      <w:pPr>
        <w:pStyle w:val="Codes"/>
        <w:numPr>
          <w:ilvl w:val="0"/>
          <w:numId w:val="23"/>
        </w:numPr>
        <w:rPr>
          <w:sz w:val="20"/>
          <w:szCs w:val="20"/>
        </w:rPr>
      </w:pPr>
      <w:r w:rsidRPr="002D7666">
        <w:rPr>
          <w:sz w:val="20"/>
          <w:szCs w:val="20"/>
        </w:rPr>
        <w:t>Difficulty in communicating in English</w:t>
      </w:r>
    </w:p>
    <w:p w14:paraId="3DA3CB73" w14:textId="77777777" w:rsidR="002D7666" w:rsidRPr="002D7666" w:rsidRDefault="002D7666" w:rsidP="002D7666">
      <w:pPr>
        <w:pStyle w:val="Codes"/>
        <w:numPr>
          <w:ilvl w:val="0"/>
          <w:numId w:val="23"/>
        </w:numPr>
        <w:rPr>
          <w:sz w:val="20"/>
          <w:szCs w:val="20"/>
        </w:rPr>
      </w:pPr>
      <w:r w:rsidRPr="002D7666">
        <w:rPr>
          <w:sz w:val="20"/>
          <w:szCs w:val="20"/>
        </w:rPr>
        <w:t>None of the above</w:t>
      </w:r>
      <w:r w:rsidRPr="002D7666">
        <w:rPr>
          <w:sz w:val="20"/>
          <w:szCs w:val="20"/>
          <w:lang w:val="en-AU"/>
        </w:rPr>
        <w:t xml:space="preserve"> / prefer not to say</w:t>
      </w:r>
    </w:p>
    <w:p w14:paraId="4FC0DD15" w14:textId="77777777" w:rsidR="002D7666" w:rsidRPr="002D7666" w:rsidRDefault="002D7666" w:rsidP="002D7666">
      <w:pPr>
        <w:pStyle w:val="PROGRAMMING"/>
        <w:rPr>
          <w:sz w:val="20"/>
          <w:szCs w:val="20"/>
          <w:lang w:eastAsia="en-US"/>
        </w:rPr>
      </w:pPr>
      <w:r w:rsidRPr="002D7666">
        <w:rPr>
          <w:sz w:val="20"/>
          <w:szCs w:val="20"/>
          <w:lang w:eastAsia="en-US"/>
        </w:rPr>
        <w:t>ASK ALL</w:t>
      </w:r>
    </w:p>
    <w:p w14:paraId="34EE5475" w14:textId="77777777" w:rsidR="002D7666" w:rsidRPr="002D7666" w:rsidRDefault="002D7666" w:rsidP="002D7666">
      <w:pPr>
        <w:pStyle w:val="SectionD"/>
        <w:ind w:left="709" w:hanging="643"/>
        <w:rPr>
          <w:sz w:val="20"/>
          <w:szCs w:val="20"/>
        </w:rPr>
      </w:pPr>
      <w:r w:rsidRPr="002D7666">
        <w:rPr>
          <w:sz w:val="20"/>
          <w:szCs w:val="20"/>
        </w:rPr>
        <w:t xml:space="preserve">Do you mainly speak a language other than English at home? </w:t>
      </w:r>
      <w:r w:rsidRPr="002D7666">
        <w:rPr>
          <w:rStyle w:val="PROGRAMMINGChar"/>
          <w:rFonts w:cs="Times New Roman"/>
          <w:sz w:val="20"/>
          <w:szCs w:val="20"/>
        </w:rPr>
        <w:t>[S/R]</w:t>
      </w:r>
    </w:p>
    <w:p w14:paraId="362AE093" w14:textId="77777777" w:rsidR="002D7666" w:rsidRPr="002D7666" w:rsidRDefault="002D7666" w:rsidP="002D7666">
      <w:pPr>
        <w:pStyle w:val="Codes"/>
        <w:numPr>
          <w:ilvl w:val="0"/>
          <w:numId w:val="39"/>
        </w:numPr>
        <w:rPr>
          <w:sz w:val="20"/>
          <w:szCs w:val="20"/>
        </w:rPr>
      </w:pPr>
      <w:r w:rsidRPr="002D7666">
        <w:rPr>
          <w:sz w:val="20"/>
          <w:szCs w:val="20"/>
          <w:lang w:val="en-US"/>
        </w:rPr>
        <w:t>Yes (please specify)</w:t>
      </w:r>
    </w:p>
    <w:p w14:paraId="25F6399A" w14:textId="77777777" w:rsidR="002D7666" w:rsidRPr="002D7666" w:rsidRDefault="002D7666" w:rsidP="002D7666">
      <w:pPr>
        <w:pStyle w:val="Codes"/>
        <w:numPr>
          <w:ilvl w:val="0"/>
          <w:numId w:val="39"/>
        </w:numPr>
        <w:rPr>
          <w:sz w:val="20"/>
          <w:szCs w:val="20"/>
        </w:rPr>
      </w:pPr>
      <w:r w:rsidRPr="002D7666">
        <w:rPr>
          <w:sz w:val="20"/>
          <w:szCs w:val="20"/>
          <w:lang w:val="en-US"/>
        </w:rPr>
        <w:t>No</w:t>
      </w:r>
    </w:p>
    <w:p w14:paraId="720C8662" w14:textId="77777777" w:rsidR="002D7666" w:rsidRPr="002D7666" w:rsidRDefault="002D7666" w:rsidP="002D7666">
      <w:pPr>
        <w:pStyle w:val="BodyText2"/>
        <w:tabs>
          <w:tab w:val="right" w:pos="180"/>
        </w:tabs>
        <w:jc w:val="both"/>
        <w:rPr>
          <w:szCs w:val="22"/>
          <w:lang w:val="en-AU"/>
        </w:rPr>
      </w:pPr>
    </w:p>
    <w:p w14:paraId="54A6FD34" w14:textId="4A8B036E" w:rsidR="002D7666" w:rsidRPr="002D7666" w:rsidRDefault="002D7666" w:rsidP="002D7666">
      <w:pPr>
        <w:pStyle w:val="BodyText2"/>
        <w:tabs>
          <w:tab w:val="right" w:pos="180"/>
        </w:tabs>
        <w:jc w:val="both"/>
        <w:rPr>
          <w:sz w:val="20"/>
        </w:rPr>
      </w:pPr>
      <w:r w:rsidRPr="002D7666">
        <w:rPr>
          <w:sz w:val="20"/>
        </w:rPr>
        <w:t xml:space="preserve">FINAL CLOSE/TERMINATION </w:t>
      </w:r>
    </w:p>
    <w:p w14:paraId="05EBA4D7" w14:textId="63CB7B07" w:rsidR="002D7666" w:rsidRPr="002D7666" w:rsidRDefault="002D7666" w:rsidP="002D7666">
      <w:pPr>
        <w:ind w:right="372"/>
        <w:rPr>
          <w:sz w:val="20"/>
          <w:szCs w:val="18"/>
          <w:lang w:val="en-US" w:eastAsia="zh-CN"/>
        </w:rPr>
      </w:pPr>
      <w:r w:rsidRPr="002D7666">
        <w:rPr>
          <w:sz w:val="20"/>
          <w:szCs w:val="18"/>
          <w:lang w:val="en-US" w:eastAsia="zh-CN"/>
        </w:rPr>
        <w:t>Thank you, you have completed the survey.</w:t>
      </w:r>
    </w:p>
    <w:p w14:paraId="20A79AB5" w14:textId="103B97B5" w:rsidR="002D7666" w:rsidRPr="002D7666" w:rsidRDefault="002D7666" w:rsidP="002D7666">
      <w:pPr>
        <w:ind w:right="372"/>
        <w:rPr>
          <w:sz w:val="20"/>
          <w:szCs w:val="18"/>
          <w:lang w:val="en-US" w:eastAsia="zh-CN"/>
        </w:rPr>
      </w:pPr>
      <w:r w:rsidRPr="002D7666">
        <w:rPr>
          <w:sz w:val="20"/>
          <w:szCs w:val="18"/>
          <w:lang w:val="en-US" w:eastAsia="zh-CN"/>
        </w:rPr>
        <w:t>As this is market research, it is carried out in compliance with the Privacy Act and the information you provided will be used only for research purposes.</w:t>
      </w:r>
    </w:p>
    <w:p w14:paraId="29C4479D" w14:textId="5937BE43" w:rsidR="002D7666" w:rsidRPr="002D7666" w:rsidRDefault="002D7666" w:rsidP="002D7666">
      <w:pPr>
        <w:ind w:right="372"/>
        <w:rPr>
          <w:sz w:val="20"/>
          <w:szCs w:val="18"/>
          <w:lang w:val="en-US" w:eastAsia="zh-CN"/>
        </w:rPr>
      </w:pPr>
      <w:r w:rsidRPr="002D7666">
        <w:rPr>
          <w:sz w:val="20"/>
          <w:szCs w:val="18"/>
          <w:lang w:val="en-US" w:eastAsia="zh-CN"/>
        </w:rPr>
        <w:t>For questions about the Market Research Industry as a whole, you can call the Market and Social Research Society's Survey Line on 1300 364 830</w:t>
      </w:r>
      <w:r w:rsidRPr="002D7666">
        <w:rPr>
          <w:b/>
          <w:bCs/>
          <w:sz w:val="20"/>
          <w:szCs w:val="18"/>
        </w:rPr>
        <w:t>.</w:t>
      </w:r>
    </w:p>
    <w:p w14:paraId="69FC1D90" w14:textId="77777777" w:rsidR="002D7666" w:rsidRPr="002D7666" w:rsidRDefault="002D7666" w:rsidP="002D7666">
      <w:pPr>
        <w:pStyle w:val="Codes"/>
        <w:numPr>
          <w:ilvl w:val="0"/>
          <w:numId w:val="0"/>
        </w:numPr>
        <w:rPr>
          <w:sz w:val="20"/>
          <w:szCs w:val="20"/>
        </w:rPr>
      </w:pPr>
      <w:r w:rsidRPr="002D7666">
        <w:rPr>
          <w:sz w:val="20"/>
          <w:szCs w:val="20"/>
          <w:lang w:val="en-US"/>
        </w:rPr>
        <w:t>Please click “SUBMIT” to send your responses</w:t>
      </w:r>
    </w:p>
    <w:p w14:paraId="2466B494" w14:textId="77777777" w:rsidR="002D7666" w:rsidRPr="002D7666" w:rsidRDefault="002D7666" w:rsidP="002D7666">
      <w:pPr>
        <w:rPr>
          <w:lang w:val="en-US" w:eastAsia="ja-JP"/>
        </w:rPr>
      </w:pPr>
    </w:p>
    <w:p w14:paraId="066E9AE6" w14:textId="77777777" w:rsidR="002D7666" w:rsidRPr="002D7666" w:rsidRDefault="002D7666" w:rsidP="002D7666">
      <w:pPr>
        <w:rPr>
          <w:lang w:val="en-US" w:eastAsia="ja-JP"/>
        </w:rPr>
      </w:pPr>
    </w:p>
    <w:sectPr w:rsidR="002D7666" w:rsidRPr="002D7666" w:rsidSect="001D574C">
      <w:headerReference w:type="default" r:id="rId37"/>
      <w:footerReference w:type="default" r:id="rId38"/>
      <w:headerReference w:type="first" r:id="rId39"/>
      <w:footerReference w:type="first" r:id="rId40"/>
      <w:pgSz w:w="11906" w:h="16838"/>
      <w:pgMar w:top="1701" w:right="1701" w:bottom="2698" w:left="1701" w:header="72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4FFCC" w14:textId="77777777" w:rsidR="003F56C3" w:rsidRDefault="003F56C3" w:rsidP="00B11E1C">
      <w:r>
        <w:separator/>
      </w:r>
    </w:p>
  </w:endnote>
  <w:endnote w:type="continuationSeparator" w:id="0">
    <w:p w14:paraId="5DA37EBD" w14:textId="77777777" w:rsidR="003F56C3" w:rsidRDefault="003F56C3" w:rsidP="00B11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s Gothic">
    <w:charset w:val="00"/>
    <w:family w:val="auto"/>
    <w:pitch w:val="variable"/>
    <w:sig w:usb0="8000002F" w:usb1="4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Nova">
    <w:altName w:val="Arial"/>
    <w:charset w:val="00"/>
    <w:family w:val="swiss"/>
    <w:pitch w:val="variable"/>
    <w:sig w:usb0="0000028F" w:usb1="00000002"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BD73A" w14:textId="2079420D" w:rsidR="003F56C3" w:rsidRDefault="003F56C3">
    <w:pPr>
      <w:pStyle w:val="Footer"/>
    </w:pPr>
    <w:r>
      <w:drawing>
        <wp:anchor distT="0" distB="0" distL="114300" distR="114300" simplePos="0" relativeHeight="251660288" behindDoc="1" locked="0" layoutInCell="1" allowOverlap="1" wp14:anchorId="66E7A597" wp14:editId="5B459666">
          <wp:simplePos x="0" y="0"/>
          <wp:positionH relativeFrom="page">
            <wp:posOffset>466725</wp:posOffset>
          </wp:positionH>
          <wp:positionV relativeFrom="paragraph">
            <wp:posOffset>-630555</wp:posOffset>
          </wp:positionV>
          <wp:extent cx="2724150" cy="571500"/>
          <wp:effectExtent l="0" t="0" r="0" b="0"/>
          <wp:wrapTight wrapText="bothSides">
            <wp:wrapPolygon edited="0">
              <wp:start x="0" y="0"/>
              <wp:lineTo x="0" y="20880"/>
              <wp:lineTo x="21449" y="20880"/>
              <wp:lineTo x="2144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24150"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6CC1F" w14:textId="0586DC66" w:rsidR="003F56C3" w:rsidRDefault="003F56C3">
    <w:pPr>
      <w:pStyle w:val="Footer"/>
    </w:pPr>
    <w:r>
      <w:drawing>
        <wp:anchor distT="0" distB="0" distL="114300" distR="114300" simplePos="0" relativeHeight="251658240" behindDoc="0" locked="0" layoutInCell="1" allowOverlap="1" wp14:anchorId="21C1DC3F" wp14:editId="63652C0F">
          <wp:simplePos x="0" y="0"/>
          <wp:positionH relativeFrom="column">
            <wp:posOffset>-756285</wp:posOffset>
          </wp:positionH>
          <wp:positionV relativeFrom="paragraph">
            <wp:posOffset>-773430</wp:posOffset>
          </wp:positionV>
          <wp:extent cx="2724150" cy="571500"/>
          <wp:effectExtent l="0" t="0" r="0" b="0"/>
          <wp:wrapThrough wrapText="bothSides">
            <wp:wrapPolygon edited="0">
              <wp:start x="0" y="0"/>
              <wp:lineTo x="0" y="20880"/>
              <wp:lineTo x="21449" y="20880"/>
              <wp:lineTo x="2144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24150"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026FA" w14:textId="76AA1815" w:rsidR="003F56C3" w:rsidRDefault="003F56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F0F00" w14:textId="77777777" w:rsidR="003F56C3" w:rsidRPr="009C5808" w:rsidRDefault="003F56C3" w:rsidP="00777CAF">
    <w:pPr>
      <w:pStyle w:val="Foote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CBBF2" w14:textId="77777777" w:rsidR="003F56C3" w:rsidRDefault="003F56C3" w:rsidP="00777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B0B34" w14:textId="77777777" w:rsidR="003F56C3" w:rsidRDefault="003F56C3" w:rsidP="00B11E1C">
      <w:r>
        <w:separator/>
      </w:r>
    </w:p>
  </w:footnote>
  <w:footnote w:type="continuationSeparator" w:id="0">
    <w:p w14:paraId="7558E72D" w14:textId="77777777" w:rsidR="003F56C3" w:rsidRDefault="003F56C3" w:rsidP="00B11E1C">
      <w:r>
        <w:continuationSeparator/>
      </w:r>
    </w:p>
  </w:footnote>
  <w:footnote w:id="1">
    <w:p w14:paraId="5DD60D48" w14:textId="7AD7F2A3" w:rsidR="003F56C3" w:rsidRDefault="003F56C3">
      <w:pPr>
        <w:pStyle w:val="FootnoteText"/>
      </w:pPr>
      <w:r>
        <w:rPr>
          <w:rStyle w:val="FootnoteReference"/>
        </w:rPr>
        <w:footnoteRef/>
      </w:r>
      <w:r>
        <w:t xml:space="preserve"> </w:t>
      </w:r>
      <w:hyperlink r:id="rId1" w:history="1">
        <w:r>
          <w:rPr>
            <w:rStyle w:val="Hyperlink"/>
          </w:rPr>
          <w:t>https://accan.org.au/media-centre/hot-issues/1628-please-hold-costing-telco-customer-wait-times</w:t>
        </w:r>
      </w:hyperlink>
      <w:r>
        <w:t xml:space="preserve"> (2019)</w:t>
      </w:r>
    </w:p>
  </w:footnote>
  <w:footnote w:id="2">
    <w:p w14:paraId="51E85403" w14:textId="3A6AC873" w:rsidR="003F56C3" w:rsidRDefault="003F56C3">
      <w:pPr>
        <w:pStyle w:val="FootnoteText"/>
      </w:pPr>
      <w:r>
        <w:rPr>
          <w:rStyle w:val="FootnoteReference"/>
        </w:rPr>
        <w:footnoteRef/>
      </w:r>
      <w:r>
        <w:t xml:space="preserve"> This is approximately reflective of the proportion of the population with an NBN connection. </w:t>
      </w:r>
    </w:p>
  </w:footnote>
  <w:footnote w:id="3">
    <w:p w14:paraId="29AE16B8" w14:textId="0FC81E12" w:rsidR="003F56C3" w:rsidRDefault="003F56C3">
      <w:pPr>
        <w:pStyle w:val="FootnoteText"/>
      </w:pPr>
      <w:r>
        <w:rPr>
          <w:rStyle w:val="FootnoteReference"/>
        </w:rPr>
        <w:footnoteRef/>
      </w:r>
      <w:r>
        <w:t xml:space="preserve"> </w:t>
      </w:r>
      <w:r>
        <w:rPr>
          <w:lang w:val="en-US"/>
        </w:rPr>
        <w:t xml:space="preserve">Telecommunications Industry Ombudsman (2019). </w:t>
      </w:r>
      <w:r>
        <w:rPr>
          <w:i/>
          <w:iCs/>
          <w:lang w:val="en-US"/>
        </w:rPr>
        <w:t xml:space="preserve">Annual Report 2018-19. </w:t>
      </w:r>
      <w:hyperlink r:id="rId2" w:history="1">
        <w:r>
          <w:rPr>
            <w:rStyle w:val="Hyperlink"/>
          </w:rPr>
          <w:t>https://www.tio.com.au/sites/default/files/2019-09/TIO%20Annual%20Report%202018-19.pdf</w:t>
        </w:r>
      </w:hyperlink>
    </w:p>
  </w:footnote>
  <w:footnote w:id="4">
    <w:p w14:paraId="2598CD22" w14:textId="01DFDEAF" w:rsidR="003F56C3" w:rsidRDefault="003F56C3">
      <w:pPr>
        <w:pStyle w:val="FootnoteText"/>
      </w:pPr>
      <w:r>
        <w:rPr>
          <w:rStyle w:val="FootnoteReference"/>
        </w:rPr>
        <w:footnoteRef/>
      </w:r>
      <w:r>
        <w:t xml:space="preserve"> </w:t>
      </w:r>
      <w:r w:rsidRPr="00890C34">
        <w:rPr>
          <w:i/>
          <w:iCs/>
        </w:rPr>
        <w:t>Can You Hear Me? Ranking the customer service of Australia’s phone and internet companies</w:t>
      </w:r>
      <w:r>
        <w:t xml:space="preserve"> (2018) </w:t>
      </w:r>
      <w:hyperlink r:id="rId3" w:history="1">
        <w:r>
          <w:rPr>
            <w:rStyle w:val="Hyperlink"/>
          </w:rPr>
          <w:t>https://accan.org.au/our-work/research/1523-can-you-hear-me-ranking-the-customer-service-of-australia-s-phone-and-internet-companies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31129" w14:textId="77777777" w:rsidR="003F56C3" w:rsidRPr="00E86C52" w:rsidRDefault="003F56C3" w:rsidP="00E86C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CCC2B" w14:textId="77777777" w:rsidR="003F56C3" w:rsidRDefault="003F56C3" w:rsidP="00B11E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D5EDE"/>
    <w:multiLevelType w:val="hybridMultilevel"/>
    <w:tmpl w:val="88EE8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0744B2"/>
    <w:multiLevelType w:val="hybridMultilevel"/>
    <w:tmpl w:val="330A6514"/>
    <w:lvl w:ilvl="0" w:tplc="17B027C6">
      <w:start w:val="1"/>
      <w:numFmt w:val="decimal"/>
      <w:pStyle w:val="Codeframe"/>
      <w:lvlText w:val="%1."/>
      <w:lvlJc w:val="left"/>
      <w:pPr>
        <w:ind w:left="360" w:hanging="360"/>
      </w:pPr>
    </w:lvl>
    <w:lvl w:ilvl="1" w:tplc="0C090019">
      <w:start w:val="1"/>
      <w:numFmt w:val="lowerLetter"/>
      <w:lvlText w:val="%2."/>
      <w:lvlJc w:val="left"/>
      <w:pPr>
        <w:ind w:left="730" w:hanging="360"/>
      </w:pPr>
    </w:lvl>
    <w:lvl w:ilvl="2" w:tplc="0C09001B">
      <w:start w:val="1"/>
      <w:numFmt w:val="lowerRoman"/>
      <w:lvlText w:val="%3."/>
      <w:lvlJc w:val="right"/>
      <w:pPr>
        <w:ind w:left="1450" w:hanging="180"/>
      </w:pPr>
    </w:lvl>
    <w:lvl w:ilvl="3" w:tplc="0C09000F">
      <w:start w:val="1"/>
      <w:numFmt w:val="decimal"/>
      <w:lvlText w:val="%4."/>
      <w:lvlJc w:val="left"/>
      <w:pPr>
        <w:ind w:left="2170" w:hanging="360"/>
      </w:pPr>
    </w:lvl>
    <w:lvl w:ilvl="4" w:tplc="0C090019">
      <w:start w:val="1"/>
      <w:numFmt w:val="lowerLetter"/>
      <w:lvlText w:val="%5."/>
      <w:lvlJc w:val="left"/>
      <w:pPr>
        <w:ind w:left="2890" w:hanging="360"/>
      </w:pPr>
    </w:lvl>
    <w:lvl w:ilvl="5" w:tplc="0C09001B">
      <w:start w:val="1"/>
      <w:numFmt w:val="lowerRoman"/>
      <w:lvlText w:val="%6."/>
      <w:lvlJc w:val="right"/>
      <w:pPr>
        <w:ind w:left="3610" w:hanging="180"/>
      </w:pPr>
    </w:lvl>
    <w:lvl w:ilvl="6" w:tplc="0C09000F">
      <w:start w:val="1"/>
      <w:numFmt w:val="decimal"/>
      <w:lvlText w:val="%7."/>
      <w:lvlJc w:val="left"/>
      <w:pPr>
        <w:ind w:left="4330" w:hanging="360"/>
      </w:pPr>
    </w:lvl>
    <w:lvl w:ilvl="7" w:tplc="0C090019">
      <w:start w:val="1"/>
      <w:numFmt w:val="lowerLetter"/>
      <w:lvlText w:val="%8."/>
      <w:lvlJc w:val="left"/>
      <w:pPr>
        <w:ind w:left="5050" w:hanging="360"/>
      </w:pPr>
    </w:lvl>
    <w:lvl w:ilvl="8" w:tplc="0C09001B">
      <w:start w:val="1"/>
      <w:numFmt w:val="lowerRoman"/>
      <w:lvlText w:val="%9."/>
      <w:lvlJc w:val="right"/>
      <w:pPr>
        <w:ind w:left="5770" w:hanging="180"/>
      </w:pPr>
    </w:lvl>
  </w:abstractNum>
  <w:abstractNum w:abstractNumId="2" w15:restartNumberingAfterBreak="0">
    <w:nsid w:val="16A27793"/>
    <w:multiLevelType w:val="hybridMultilevel"/>
    <w:tmpl w:val="6A826A76"/>
    <w:lvl w:ilvl="0" w:tplc="CB0C3F16">
      <w:start w:val="1"/>
      <w:numFmt w:val="decimal"/>
      <w:pStyle w:val="Codes"/>
      <w:lvlText w:val="%1."/>
      <w:lvlJc w:val="left"/>
      <w:pPr>
        <w:ind w:left="1080" w:hanging="360"/>
      </w:pPr>
      <w:rPr>
        <w:i w:val="0"/>
        <w:iCs/>
        <w:color w:val="auto"/>
      </w:rPr>
    </w:lvl>
    <w:lvl w:ilvl="1" w:tplc="0C090019">
      <w:start w:val="1"/>
      <w:numFmt w:val="lowerLetter"/>
      <w:lvlText w:val="%2."/>
      <w:lvlJc w:val="left"/>
      <w:pPr>
        <w:ind w:left="883" w:hanging="360"/>
      </w:pPr>
    </w:lvl>
    <w:lvl w:ilvl="2" w:tplc="0C09001B">
      <w:start w:val="1"/>
      <w:numFmt w:val="lowerRoman"/>
      <w:lvlText w:val="%3."/>
      <w:lvlJc w:val="right"/>
      <w:pPr>
        <w:ind w:left="1603" w:hanging="180"/>
      </w:pPr>
    </w:lvl>
    <w:lvl w:ilvl="3" w:tplc="0C09000F">
      <w:start w:val="1"/>
      <w:numFmt w:val="decimal"/>
      <w:lvlText w:val="%4."/>
      <w:lvlJc w:val="left"/>
      <w:pPr>
        <w:ind w:left="2323" w:hanging="360"/>
      </w:pPr>
    </w:lvl>
    <w:lvl w:ilvl="4" w:tplc="0C090019">
      <w:start w:val="1"/>
      <w:numFmt w:val="lowerLetter"/>
      <w:lvlText w:val="%5."/>
      <w:lvlJc w:val="left"/>
      <w:pPr>
        <w:ind w:left="3043" w:hanging="360"/>
      </w:pPr>
    </w:lvl>
    <w:lvl w:ilvl="5" w:tplc="0C09001B">
      <w:start w:val="1"/>
      <w:numFmt w:val="lowerRoman"/>
      <w:lvlText w:val="%6."/>
      <w:lvlJc w:val="right"/>
      <w:pPr>
        <w:ind w:left="3763" w:hanging="180"/>
      </w:pPr>
    </w:lvl>
    <w:lvl w:ilvl="6" w:tplc="0C09000F">
      <w:start w:val="1"/>
      <w:numFmt w:val="decimal"/>
      <w:lvlText w:val="%7."/>
      <w:lvlJc w:val="left"/>
      <w:pPr>
        <w:ind w:left="4483" w:hanging="360"/>
      </w:pPr>
    </w:lvl>
    <w:lvl w:ilvl="7" w:tplc="0C090019">
      <w:start w:val="1"/>
      <w:numFmt w:val="lowerLetter"/>
      <w:lvlText w:val="%8."/>
      <w:lvlJc w:val="left"/>
      <w:pPr>
        <w:ind w:left="5203" w:hanging="360"/>
      </w:pPr>
    </w:lvl>
    <w:lvl w:ilvl="8" w:tplc="0C09001B">
      <w:start w:val="1"/>
      <w:numFmt w:val="lowerRoman"/>
      <w:lvlText w:val="%9."/>
      <w:lvlJc w:val="right"/>
      <w:pPr>
        <w:ind w:left="5923" w:hanging="180"/>
      </w:pPr>
    </w:lvl>
  </w:abstractNum>
  <w:abstractNum w:abstractNumId="3" w15:restartNumberingAfterBreak="0">
    <w:nsid w:val="1758393F"/>
    <w:multiLevelType w:val="hybridMultilevel"/>
    <w:tmpl w:val="D62A951A"/>
    <w:lvl w:ilvl="0" w:tplc="2476135C">
      <w:start w:val="1"/>
      <w:numFmt w:val="bullet"/>
      <w:lvlText w:val=""/>
      <w:lvlJc w:val="left"/>
      <w:pPr>
        <w:ind w:left="720" w:hanging="360"/>
      </w:pPr>
      <w:rPr>
        <w:rFonts w:ascii="Symbol" w:hAnsi="Symbol" w:hint="default"/>
        <w:color w:val="F8D34A"/>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9503C9"/>
    <w:multiLevelType w:val="hybridMultilevel"/>
    <w:tmpl w:val="DD7C7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66A6CCF"/>
    <w:multiLevelType w:val="hybridMultilevel"/>
    <w:tmpl w:val="8C4A8108"/>
    <w:lvl w:ilvl="0" w:tplc="7E90E696">
      <w:start w:val="1"/>
      <w:numFmt w:val="decimal"/>
      <w:pStyle w:val="SectionB"/>
      <w:lvlText w:val="B%1."/>
      <w:lvlJc w:val="left"/>
      <w:pPr>
        <w:ind w:left="1637" w:hanging="360"/>
      </w:pPr>
      <w:rPr>
        <w:b/>
      </w:rPr>
    </w:lvl>
    <w:lvl w:ilvl="1" w:tplc="0C090019">
      <w:start w:val="1"/>
      <w:numFmt w:val="lowerLetter"/>
      <w:lvlText w:val="%2."/>
      <w:lvlJc w:val="left"/>
      <w:pPr>
        <w:ind w:left="447" w:hanging="360"/>
      </w:pPr>
    </w:lvl>
    <w:lvl w:ilvl="2" w:tplc="0C09001B">
      <w:start w:val="1"/>
      <w:numFmt w:val="lowerRoman"/>
      <w:lvlText w:val="%3."/>
      <w:lvlJc w:val="right"/>
      <w:pPr>
        <w:ind w:left="1167" w:hanging="180"/>
      </w:pPr>
    </w:lvl>
    <w:lvl w:ilvl="3" w:tplc="0C09000F">
      <w:start w:val="1"/>
      <w:numFmt w:val="decimal"/>
      <w:lvlText w:val="%4."/>
      <w:lvlJc w:val="left"/>
      <w:pPr>
        <w:ind w:left="1887" w:hanging="360"/>
      </w:pPr>
    </w:lvl>
    <w:lvl w:ilvl="4" w:tplc="0C090019">
      <w:start w:val="1"/>
      <w:numFmt w:val="lowerLetter"/>
      <w:lvlText w:val="%5."/>
      <w:lvlJc w:val="left"/>
      <w:pPr>
        <w:ind w:left="2607" w:hanging="360"/>
      </w:pPr>
    </w:lvl>
    <w:lvl w:ilvl="5" w:tplc="0C09001B">
      <w:start w:val="1"/>
      <w:numFmt w:val="lowerRoman"/>
      <w:lvlText w:val="%6."/>
      <w:lvlJc w:val="right"/>
      <w:pPr>
        <w:ind w:left="3327" w:hanging="180"/>
      </w:pPr>
    </w:lvl>
    <w:lvl w:ilvl="6" w:tplc="0C09000F">
      <w:start w:val="1"/>
      <w:numFmt w:val="decimal"/>
      <w:lvlText w:val="%7."/>
      <w:lvlJc w:val="left"/>
      <w:pPr>
        <w:ind w:left="4047" w:hanging="360"/>
      </w:pPr>
    </w:lvl>
    <w:lvl w:ilvl="7" w:tplc="0C090019">
      <w:start w:val="1"/>
      <w:numFmt w:val="lowerLetter"/>
      <w:lvlText w:val="%8."/>
      <w:lvlJc w:val="left"/>
      <w:pPr>
        <w:ind w:left="4767" w:hanging="360"/>
      </w:pPr>
    </w:lvl>
    <w:lvl w:ilvl="8" w:tplc="0C09001B">
      <w:start w:val="1"/>
      <w:numFmt w:val="lowerRoman"/>
      <w:lvlText w:val="%9."/>
      <w:lvlJc w:val="right"/>
      <w:pPr>
        <w:ind w:left="5487" w:hanging="180"/>
      </w:pPr>
    </w:lvl>
  </w:abstractNum>
  <w:abstractNum w:abstractNumId="6" w15:restartNumberingAfterBreak="0">
    <w:nsid w:val="2F1E3F59"/>
    <w:multiLevelType w:val="multilevel"/>
    <w:tmpl w:val="08ECACB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2F854F5C"/>
    <w:multiLevelType w:val="hybridMultilevel"/>
    <w:tmpl w:val="9CD088BC"/>
    <w:lvl w:ilvl="0" w:tplc="01BC0396">
      <w:start w:val="1"/>
      <w:numFmt w:val="decimal"/>
      <w:pStyle w:val="SectionA"/>
      <w:lvlText w:val="A%1."/>
      <w:lvlJc w:val="left"/>
      <w:pPr>
        <w:ind w:left="502" w:hanging="360"/>
      </w:pPr>
      <w:rPr>
        <w:b/>
        <w:color w:val="auto"/>
      </w:rPr>
    </w:lvl>
    <w:lvl w:ilvl="1" w:tplc="0409000F">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335D2600"/>
    <w:multiLevelType w:val="hybridMultilevel"/>
    <w:tmpl w:val="ED1A8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EE79CA"/>
    <w:multiLevelType w:val="multilevel"/>
    <w:tmpl w:val="205E075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43C34C2D"/>
    <w:multiLevelType w:val="multilevel"/>
    <w:tmpl w:val="59C686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47A00266"/>
    <w:multiLevelType w:val="hybridMultilevel"/>
    <w:tmpl w:val="45B489B2"/>
    <w:lvl w:ilvl="0" w:tplc="2476135C">
      <w:start w:val="1"/>
      <w:numFmt w:val="bullet"/>
      <w:lvlText w:val=""/>
      <w:lvlJc w:val="left"/>
      <w:pPr>
        <w:ind w:left="720" w:hanging="360"/>
      </w:pPr>
      <w:rPr>
        <w:rFonts w:ascii="Symbol" w:hAnsi="Symbol" w:hint="default"/>
        <w:color w:val="F8D34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767A2B"/>
    <w:multiLevelType w:val="hybridMultilevel"/>
    <w:tmpl w:val="40649F1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5CBC5A6A"/>
    <w:multiLevelType w:val="multilevel"/>
    <w:tmpl w:val="2DFEEC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5E547427"/>
    <w:multiLevelType w:val="hybridMultilevel"/>
    <w:tmpl w:val="BA804D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03D5484"/>
    <w:multiLevelType w:val="hybridMultilevel"/>
    <w:tmpl w:val="7410EC04"/>
    <w:lvl w:ilvl="0" w:tplc="170A1C5C">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282C40"/>
    <w:multiLevelType w:val="multilevel"/>
    <w:tmpl w:val="54861DAC"/>
    <w:lvl w:ilvl="0">
      <w:start w:val="1"/>
      <w:numFmt w:val="bullet"/>
      <w:pStyle w:val="BullitTEX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6B8D589F"/>
    <w:multiLevelType w:val="hybridMultilevel"/>
    <w:tmpl w:val="0786D9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70524323"/>
    <w:multiLevelType w:val="hybridMultilevel"/>
    <w:tmpl w:val="B2F87500"/>
    <w:lvl w:ilvl="0" w:tplc="E7C8A4AA">
      <w:start w:val="1"/>
      <w:numFmt w:val="decimal"/>
      <w:pStyle w:val="SectionD"/>
      <w:lvlText w:val="D%1."/>
      <w:lvlJc w:val="left"/>
      <w:pPr>
        <w:ind w:left="928"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74037749"/>
    <w:multiLevelType w:val="hybridMultilevel"/>
    <w:tmpl w:val="F66E71F6"/>
    <w:lvl w:ilvl="0" w:tplc="2476135C">
      <w:start w:val="1"/>
      <w:numFmt w:val="bullet"/>
      <w:lvlText w:val=""/>
      <w:lvlJc w:val="left"/>
      <w:pPr>
        <w:ind w:left="360" w:hanging="360"/>
      </w:pPr>
      <w:rPr>
        <w:rFonts w:ascii="Symbol" w:hAnsi="Symbol" w:hint="default"/>
        <w:color w:val="F8D34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5091C63"/>
    <w:multiLevelType w:val="multilevel"/>
    <w:tmpl w:val="84983E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9"/>
  </w:num>
  <w:num w:numId="2">
    <w:abstractNumId w:val="20"/>
  </w:num>
  <w:num w:numId="3">
    <w:abstractNumId w:val="16"/>
  </w:num>
  <w:num w:numId="4">
    <w:abstractNumId w:val="10"/>
  </w:num>
  <w:num w:numId="5">
    <w:abstractNumId w:val="6"/>
  </w:num>
  <w:num w:numId="6">
    <w:abstractNumId w:val="13"/>
  </w:num>
  <w:num w:numId="7">
    <w:abstractNumId w:val="14"/>
  </w:num>
  <w:num w:numId="8">
    <w:abstractNumId w:val="0"/>
  </w:num>
  <w:num w:numId="9">
    <w:abstractNumId w:val="19"/>
  </w:num>
  <w:num w:numId="10">
    <w:abstractNumId w:val="3"/>
  </w:num>
  <w:num w:numId="11">
    <w:abstractNumId w:val="11"/>
  </w:num>
  <w:num w:numId="12">
    <w:abstractNumId w:val="4"/>
  </w:num>
  <w:num w:numId="13">
    <w:abstractNumId w:val="12"/>
  </w:num>
  <w:num w:numId="14">
    <w:abstractNumId w:val="8"/>
  </w:num>
  <w:num w:numId="15">
    <w:abstractNumId w:val="15"/>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5057">
      <o:colormru v:ext="edit" colors="#acd5e2,#59636d,#bbd128,#c3d426,#c7d739,#ccda38,maroo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StaticGuides" w:val="1"/>
  </w:docVars>
  <w:rsids>
    <w:rsidRoot w:val="008A5E18"/>
    <w:rsid w:val="000045FB"/>
    <w:rsid w:val="00004C80"/>
    <w:rsid w:val="000055C2"/>
    <w:rsid w:val="0001518A"/>
    <w:rsid w:val="00020388"/>
    <w:rsid w:val="0002125F"/>
    <w:rsid w:val="00031900"/>
    <w:rsid w:val="00035405"/>
    <w:rsid w:val="00040EF2"/>
    <w:rsid w:val="0004483D"/>
    <w:rsid w:val="00052E06"/>
    <w:rsid w:val="00055338"/>
    <w:rsid w:val="00065E7C"/>
    <w:rsid w:val="00066F38"/>
    <w:rsid w:val="00073E35"/>
    <w:rsid w:val="0007442E"/>
    <w:rsid w:val="00085A5F"/>
    <w:rsid w:val="00094194"/>
    <w:rsid w:val="00095A04"/>
    <w:rsid w:val="0009794C"/>
    <w:rsid w:val="000A4286"/>
    <w:rsid w:val="000A4B8B"/>
    <w:rsid w:val="000B097C"/>
    <w:rsid w:val="000B20CA"/>
    <w:rsid w:val="000B36E0"/>
    <w:rsid w:val="000B7A52"/>
    <w:rsid w:val="000C49B2"/>
    <w:rsid w:val="000C5882"/>
    <w:rsid w:val="000D33C7"/>
    <w:rsid w:val="000D3EF9"/>
    <w:rsid w:val="000E07DC"/>
    <w:rsid w:val="000E0FD3"/>
    <w:rsid w:val="000E4C0D"/>
    <w:rsid w:val="000E4F1C"/>
    <w:rsid w:val="000F41DA"/>
    <w:rsid w:val="001061EB"/>
    <w:rsid w:val="00106346"/>
    <w:rsid w:val="0012034D"/>
    <w:rsid w:val="00130C6E"/>
    <w:rsid w:val="0014127E"/>
    <w:rsid w:val="001414D5"/>
    <w:rsid w:val="00141F69"/>
    <w:rsid w:val="00146963"/>
    <w:rsid w:val="00146D83"/>
    <w:rsid w:val="001572D1"/>
    <w:rsid w:val="00162F04"/>
    <w:rsid w:val="00164709"/>
    <w:rsid w:val="00170906"/>
    <w:rsid w:val="00183C0C"/>
    <w:rsid w:val="00184246"/>
    <w:rsid w:val="00185769"/>
    <w:rsid w:val="00185F65"/>
    <w:rsid w:val="001A1275"/>
    <w:rsid w:val="001A2F3A"/>
    <w:rsid w:val="001A7392"/>
    <w:rsid w:val="001B57DE"/>
    <w:rsid w:val="001B7D31"/>
    <w:rsid w:val="001C458A"/>
    <w:rsid w:val="001C56D2"/>
    <w:rsid w:val="001C6D48"/>
    <w:rsid w:val="001C7FFA"/>
    <w:rsid w:val="001D0200"/>
    <w:rsid w:val="001D407A"/>
    <w:rsid w:val="001D574C"/>
    <w:rsid w:val="001E0749"/>
    <w:rsid w:val="001E0E1F"/>
    <w:rsid w:val="001E2A4A"/>
    <w:rsid w:val="001E5F54"/>
    <w:rsid w:val="001E781C"/>
    <w:rsid w:val="00200BA5"/>
    <w:rsid w:val="00215B35"/>
    <w:rsid w:val="00222485"/>
    <w:rsid w:val="002228F4"/>
    <w:rsid w:val="00224CAD"/>
    <w:rsid w:val="00225C42"/>
    <w:rsid w:val="0023153D"/>
    <w:rsid w:val="00237E44"/>
    <w:rsid w:val="00240AA7"/>
    <w:rsid w:val="00242B75"/>
    <w:rsid w:val="00246FE5"/>
    <w:rsid w:val="00254EFB"/>
    <w:rsid w:val="002558D0"/>
    <w:rsid w:val="00255B4B"/>
    <w:rsid w:val="00262D7C"/>
    <w:rsid w:val="002644B7"/>
    <w:rsid w:val="00264A75"/>
    <w:rsid w:val="002663BD"/>
    <w:rsid w:val="00266DCC"/>
    <w:rsid w:val="0026774C"/>
    <w:rsid w:val="00270F2B"/>
    <w:rsid w:val="002727F0"/>
    <w:rsid w:val="00275DBB"/>
    <w:rsid w:val="00292C5F"/>
    <w:rsid w:val="00297222"/>
    <w:rsid w:val="002A1B73"/>
    <w:rsid w:val="002A1BE2"/>
    <w:rsid w:val="002B2463"/>
    <w:rsid w:val="002B37CF"/>
    <w:rsid w:val="002C29E2"/>
    <w:rsid w:val="002C3CC2"/>
    <w:rsid w:val="002C56AC"/>
    <w:rsid w:val="002D077A"/>
    <w:rsid w:val="002D222B"/>
    <w:rsid w:val="002D7666"/>
    <w:rsid w:val="002E0B01"/>
    <w:rsid w:val="002E3E04"/>
    <w:rsid w:val="002E53FF"/>
    <w:rsid w:val="002F5F01"/>
    <w:rsid w:val="00305B0E"/>
    <w:rsid w:val="00306A88"/>
    <w:rsid w:val="003118D9"/>
    <w:rsid w:val="00311FCC"/>
    <w:rsid w:val="00312C22"/>
    <w:rsid w:val="00315C38"/>
    <w:rsid w:val="00320836"/>
    <w:rsid w:val="003345DB"/>
    <w:rsid w:val="00337C86"/>
    <w:rsid w:val="003471C9"/>
    <w:rsid w:val="00361411"/>
    <w:rsid w:val="00384985"/>
    <w:rsid w:val="0039026C"/>
    <w:rsid w:val="00394F4C"/>
    <w:rsid w:val="00396879"/>
    <w:rsid w:val="003975D5"/>
    <w:rsid w:val="003A2183"/>
    <w:rsid w:val="003B305B"/>
    <w:rsid w:val="003B7CFE"/>
    <w:rsid w:val="003C3348"/>
    <w:rsid w:val="003C393A"/>
    <w:rsid w:val="003E6AAF"/>
    <w:rsid w:val="003E7082"/>
    <w:rsid w:val="003F37A3"/>
    <w:rsid w:val="003F4DD1"/>
    <w:rsid w:val="003F56C3"/>
    <w:rsid w:val="00404478"/>
    <w:rsid w:val="00405392"/>
    <w:rsid w:val="00413DFD"/>
    <w:rsid w:val="004179D2"/>
    <w:rsid w:val="00421849"/>
    <w:rsid w:val="00424D66"/>
    <w:rsid w:val="004275E7"/>
    <w:rsid w:val="00432002"/>
    <w:rsid w:val="004351CD"/>
    <w:rsid w:val="00435A18"/>
    <w:rsid w:val="00437051"/>
    <w:rsid w:val="00441844"/>
    <w:rsid w:val="00453D00"/>
    <w:rsid w:val="00457AC8"/>
    <w:rsid w:val="00460925"/>
    <w:rsid w:val="0046188F"/>
    <w:rsid w:val="004618EF"/>
    <w:rsid w:val="004621E8"/>
    <w:rsid w:val="00477643"/>
    <w:rsid w:val="00482750"/>
    <w:rsid w:val="00485DFF"/>
    <w:rsid w:val="0049126F"/>
    <w:rsid w:val="00491A65"/>
    <w:rsid w:val="004938F8"/>
    <w:rsid w:val="0049487E"/>
    <w:rsid w:val="00497B82"/>
    <w:rsid w:val="004A67F7"/>
    <w:rsid w:val="004B3465"/>
    <w:rsid w:val="004C290D"/>
    <w:rsid w:val="004C6108"/>
    <w:rsid w:val="004D3E82"/>
    <w:rsid w:val="004E682E"/>
    <w:rsid w:val="004F344B"/>
    <w:rsid w:val="00501498"/>
    <w:rsid w:val="005113DF"/>
    <w:rsid w:val="00511785"/>
    <w:rsid w:val="00515D73"/>
    <w:rsid w:val="00526CFB"/>
    <w:rsid w:val="0053032D"/>
    <w:rsid w:val="00531056"/>
    <w:rsid w:val="00536065"/>
    <w:rsid w:val="00536ED7"/>
    <w:rsid w:val="0054006C"/>
    <w:rsid w:val="00560CC4"/>
    <w:rsid w:val="00562E6C"/>
    <w:rsid w:val="00565B94"/>
    <w:rsid w:val="00572A4B"/>
    <w:rsid w:val="00577943"/>
    <w:rsid w:val="00594C4D"/>
    <w:rsid w:val="005950FE"/>
    <w:rsid w:val="005963B0"/>
    <w:rsid w:val="005965ED"/>
    <w:rsid w:val="00596D12"/>
    <w:rsid w:val="005A04E9"/>
    <w:rsid w:val="005A369A"/>
    <w:rsid w:val="005A5FFA"/>
    <w:rsid w:val="005B39AF"/>
    <w:rsid w:val="005B3DCE"/>
    <w:rsid w:val="005B40B1"/>
    <w:rsid w:val="005D0870"/>
    <w:rsid w:val="005D6DFC"/>
    <w:rsid w:val="005E1044"/>
    <w:rsid w:val="005E29D4"/>
    <w:rsid w:val="005E34D3"/>
    <w:rsid w:val="005F2E4C"/>
    <w:rsid w:val="005F5487"/>
    <w:rsid w:val="006007A1"/>
    <w:rsid w:val="00600A2F"/>
    <w:rsid w:val="00632F82"/>
    <w:rsid w:val="00637267"/>
    <w:rsid w:val="00641AD3"/>
    <w:rsid w:val="00653C80"/>
    <w:rsid w:val="0066346E"/>
    <w:rsid w:val="00671C09"/>
    <w:rsid w:val="00673310"/>
    <w:rsid w:val="00673568"/>
    <w:rsid w:val="00675072"/>
    <w:rsid w:val="00681A8E"/>
    <w:rsid w:val="00690F3F"/>
    <w:rsid w:val="00691BA6"/>
    <w:rsid w:val="0069572B"/>
    <w:rsid w:val="006A0020"/>
    <w:rsid w:val="006A0C9E"/>
    <w:rsid w:val="006A45A0"/>
    <w:rsid w:val="006B02F5"/>
    <w:rsid w:val="006D49FD"/>
    <w:rsid w:val="006E0C21"/>
    <w:rsid w:val="006F6036"/>
    <w:rsid w:val="00704B32"/>
    <w:rsid w:val="00704FEC"/>
    <w:rsid w:val="007134A3"/>
    <w:rsid w:val="007137E8"/>
    <w:rsid w:val="00722C92"/>
    <w:rsid w:val="00722FDB"/>
    <w:rsid w:val="0073262E"/>
    <w:rsid w:val="007355AE"/>
    <w:rsid w:val="0073713C"/>
    <w:rsid w:val="00746ED0"/>
    <w:rsid w:val="007632CC"/>
    <w:rsid w:val="00777695"/>
    <w:rsid w:val="00777CAF"/>
    <w:rsid w:val="00782809"/>
    <w:rsid w:val="007829D4"/>
    <w:rsid w:val="007835D6"/>
    <w:rsid w:val="007850D6"/>
    <w:rsid w:val="007867B8"/>
    <w:rsid w:val="0079285D"/>
    <w:rsid w:val="00792DAA"/>
    <w:rsid w:val="007959B4"/>
    <w:rsid w:val="007A6440"/>
    <w:rsid w:val="007A6449"/>
    <w:rsid w:val="007B14FF"/>
    <w:rsid w:val="007B3031"/>
    <w:rsid w:val="007B65F0"/>
    <w:rsid w:val="007B66F8"/>
    <w:rsid w:val="007C2F55"/>
    <w:rsid w:val="007C72EB"/>
    <w:rsid w:val="007C7996"/>
    <w:rsid w:val="007D79D1"/>
    <w:rsid w:val="007E78F8"/>
    <w:rsid w:val="007F22F0"/>
    <w:rsid w:val="007F6372"/>
    <w:rsid w:val="00801A9A"/>
    <w:rsid w:val="00802357"/>
    <w:rsid w:val="008026AF"/>
    <w:rsid w:val="00815FBB"/>
    <w:rsid w:val="00816621"/>
    <w:rsid w:val="00820148"/>
    <w:rsid w:val="0082504F"/>
    <w:rsid w:val="008367FD"/>
    <w:rsid w:val="00840E63"/>
    <w:rsid w:val="00844016"/>
    <w:rsid w:val="00853D35"/>
    <w:rsid w:val="00854148"/>
    <w:rsid w:val="00867B94"/>
    <w:rsid w:val="008730DA"/>
    <w:rsid w:val="00874031"/>
    <w:rsid w:val="0087470F"/>
    <w:rsid w:val="00877AD0"/>
    <w:rsid w:val="008805A4"/>
    <w:rsid w:val="00882ED9"/>
    <w:rsid w:val="00885DC1"/>
    <w:rsid w:val="00890C34"/>
    <w:rsid w:val="008A51B4"/>
    <w:rsid w:val="008A5E18"/>
    <w:rsid w:val="008B6C84"/>
    <w:rsid w:val="008C1B15"/>
    <w:rsid w:val="008C2DCF"/>
    <w:rsid w:val="008C3BC4"/>
    <w:rsid w:val="008C4062"/>
    <w:rsid w:val="008C6AF7"/>
    <w:rsid w:val="008E2E2B"/>
    <w:rsid w:val="008F1604"/>
    <w:rsid w:val="008F17FC"/>
    <w:rsid w:val="008F1ED2"/>
    <w:rsid w:val="00906553"/>
    <w:rsid w:val="00915A01"/>
    <w:rsid w:val="009178A6"/>
    <w:rsid w:val="00922CD1"/>
    <w:rsid w:val="00923A19"/>
    <w:rsid w:val="00926A05"/>
    <w:rsid w:val="00930D61"/>
    <w:rsid w:val="009337BE"/>
    <w:rsid w:val="00942DD7"/>
    <w:rsid w:val="00942E78"/>
    <w:rsid w:val="009471A4"/>
    <w:rsid w:val="00947A59"/>
    <w:rsid w:val="00947F5C"/>
    <w:rsid w:val="00951E6D"/>
    <w:rsid w:val="0095463F"/>
    <w:rsid w:val="00974FDF"/>
    <w:rsid w:val="009767EE"/>
    <w:rsid w:val="0098357C"/>
    <w:rsid w:val="00987447"/>
    <w:rsid w:val="009B56DE"/>
    <w:rsid w:val="009B6730"/>
    <w:rsid w:val="009B6893"/>
    <w:rsid w:val="009C01A6"/>
    <w:rsid w:val="009C262E"/>
    <w:rsid w:val="009C5808"/>
    <w:rsid w:val="009D34FE"/>
    <w:rsid w:val="009D49C7"/>
    <w:rsid w:val="009D645F"/>
    <w:rsid w:val="009E1B2F"/>
    <w:rsid w:val="009E1B35"/>
    <w:rsid w:val="009E5BAB"/>
    <w:rsid w:val="009F5A44"/>
    <w:rsid w:val="00A0450F"/>
    <w:rsid w:val="00A04FD1"/>
    <w:rsid w:val="00A0505F"/>
    <w:rsid w:val="00A06BE7"/>
    <w:rsid w:val="00A118D5"/>
    <w:rsid w:val="00A169DA"/>
    <w:rsid w:val="00A25B29"/>
    <w:rsid w:val="00A25FCB"/>
    <w:rsid w:val="00A30001"/>
    <w:rsid w:val="00A34D59"/>
    <w:rsid w:val="00A35828"/>
    <w:rsid w:val="00A40842"/>
    <w:rsid w:val="00A42C8C"/>
    <w:rsid w:val="00A445B8"/>
    <w:rsid w:val="00A46CB2"/>
    <w:rsid w:val="00A504FF"/>
    <w:rsid w:val="00A5337D"/>
    <w:rsid w:val="00A53F4C"/>
    <w:rsid w:val="00A60953"/>
    <w:rsid w:val="00A64D67"/>
    <w:rsid w:val="00A66D72"/>
    <w:rsid w:val="00A768A8"/>
    <w:rsid w:val="00A83055"/>
    <w:rsid w:val="00A83386"/>
    <w:rsid w:val="00A83848"/>
    <w:rsid w:val="00A92A33"/>
    <w:rsid w:val="00A96561"/>
    <w:rsid w:val="00AA54A8"/>
    <w:rsid w:val="00AB6A85"/>
    <w:rsid w:val="00AC0C99"/>
    <w:rsid w:val="00AC385A"/>
    <w:rsid w:val="00AC4245"/>
    <w:rsid w:val="00AD16DD"/>
    <w:rsid w:val="00AD1E9B"/>
    <w:rsid w:val="00AE3DEF"/>
    <w:rsid w:val="00AF3DD9"/>
    <w:rsid w:val="00AF3E68"/>
    <w:rsid w:val="00AF5CCD"/>
    <w:rsid w:val="00AF6D9C"/>
    <w:rsid w:val="00B01A66"/>
    <w:rsid w:val="00B11E1C"/>
    <w:rsid w:val="00B15444"/>
    <w:rsid w:val="00B15A52"/>
    <w:rsid w:val="00B17AEA"/>
    <w:rsid w:val="00B20E32"/>
    <w:rsid w:val="00B270AD"/>
    <w:rsid w:val="00B273A5"/>
    <w:rsid w:val="00B3402A"/>
    <w:rsid w:val="00B34EB7"/>
    <w:rsid w:val="00B35139"/>
    <w:rsid w:val="00B40107"/>
    <w:rsid w:val="00B47DCA"/>
    <w:rsid w:val="00B52758"/>
    <w:rsid w:val="00B57B19"/>
    <w:rsid w:val="00B57DE7"/>
    <w:rsid w:val="00B703CB"/>
    <w:rsid w:val="00B705E6"/>
    <w:rsid w:val="00B70718"/>
    <w:rsid w:val="00B7485B"/>
    <w:rsid w:val="00B77F7B"/>
    <w:rsid w:val="00B90BF3"/>
    <w:rsid w:val="00B92BF5"/>
    <w:rsid w:val="00B943BF"/>
    <w:rsid w:val="00B97D73"/>
    <w:rsid w:val="00BA3E40"/>
    <w:rsid w:val="00BA6CA0"/>
    <w:rsid w:val="00BB0B2F"/>
    <w:rsid w:val="00BC5D5C"/>
    <w:rsid w:val="00BC5EF1"/>
    <w:rsid w:val="00BC633B"/>
    <w:rsid w:val="00BC71AE"/>
    <w:rsid w:val="00BD3096"/>
    <w:rsid w:val="00BD7B93"/>
    <w:rsid w:val="00BE16C9"/>
    <w:rsid w:val="00BE34BB"/>
    <w:rsid w:val="00BE40F8"/>
    <w:rsid w:val="00BE4EC4"/>
    <w:rsid w:val="00BE5AF9"/>
    <w:rsid w:val="00C05C70"/>
    <w:rsid w:val="00C14231"/>
    <w:rsid w:val="00C15316"/>
    <w:rsid w:val="00C16A59"/>
    <w:rsid w:val="00C21031"/>
    <w:rsid w:val="00C233C1"/>
    <w:rsid w:val="00C32B56"/>
    <w:rsid w:val="00C426C5"/>
    <w:rsid w:val="00C43B0B"/>
    <w:rsid w:val="00C501C7"/>
    <w:rsid w:val="00C56118"/>
    <w:rsid w:val="00C56DAF"/>
    <w:rsid w:val="00C6210E"/>
    <w:rsid w:val="00C63088"/>
    <w:rsid w:val="00C67CA1"/>
    <w:rsid w:val="00C73FAC"/>
    <w:rsid w:val="00C74860"/>
    <w:rsid w:val="00C74C1C"/>
    <w:rsid w:val="00C772F7"/>
    <w:rsid w:val="00C85F90"/>
    <w:rsid w:val="00C9741C"/>
    <w:rsid w:val="00CA26D9"/>
    <w:rsid w:val="00CB053C"/>
    <w:rsid w:val="00CB095C"/>
    <w:rsid w:val="00CB0BD1"/>
    <w:rsid w:val="00CB1943"/>
    <w:rsid w:val="00CB235C"/>
    <w:rsid w:val="00CC06F1"/>
    <w:rsid w:val="00CC3161"/>
    <w:rsid w:val="00CD2138"/>
    <w:rsid w:val="00CD23AA"/>
    <w:rsid w:val="00CD4D6B"/>
    <w:rsid w:val="00CF0DA0"/>
    <w:rsid w:val="00CF5D92"/>
    <w:rsid w:val="00D06391"/>
    <w:rsid w:val="00D06E6C"/>
    <w:rsid w:val="00D10796"/>
    <w:rsid w:val="00D1793E"/>
    <w:rsid w:val="00D21962"/>
    <w:rsid w:val="00D21BA0"/>
    <w:rsid w:val="00D229CA"/>
    <w:rsid w:val="00D32F3F"/>
    <w:rsid w:val="00D339EE"/>
    <w:rsid w:val="00D37436"/>
    <w:rsid w:val="00D40CC4"/>
    <w:rsid w:val="00D43AEA"/>
    <w:rsid w:val="00D52EF1"/>
    <w:rsid w:val="00D55E30"/>
    <w:rsid w:val="00D6072E"/>
    <w:rsid w:val="00D626A7"/>
    <w:rsid w:val="00D637F5"/>
    <w:rsid w:val="00D67790"/>
    <w:rsid w:val="00D67BFB"/>
    <w:rsid w:val="00D70CAA"/>
    <w:rsid w:val="00D76CF1"/>
    <w:rsid w:val="00D8168C"/>
    <w:rsid w:val="00D900CA"/>
    <w:rsid w:val="00D9102C"/>
    <w:rsid w:val="00D91FD8"/>
    <w:rsid w:val="00D946B0"/>
    <w:rsid w:val="00D9612C"/>
    <w:rsid w:val="00DA6766"/>
    <w:rsid w:val="00DB168F"/>
    <w:rsid w:val="00DB18B6"/>
    <w:rsid w:val="00DB2B99"/>
    <w:rsid w:val="00DB3CC5"/>
    <w:rsid w:val="00DB550A"/>
    <w:rsid w:val="00DB7FF3"/>
    <w:rsid w:val="00DC1F34"/>
    <w:rsid w:val="00DC30E4"/>
    <w:rsid w:val="00DC4279"/>
    <w:rsid w:val="00DC682C"/>
    <w:rsid w:val="00DD2D3A"/>
    <w:rsid w:val="00DE35DE"/>
    <w:rsid w:val="00DF61AA"/>
    <w:rsid w:val="00E01FE3"/>
    <w:rsid w:val="00E05A13"/>
    <w:rsid w:val="00E13969"/>
    <w:rsid w:val="00E151CF"/>
    <w:rsid w:val="00E327F1"/>
    <w:rsid w:val="00E3509B"/>
    <w:rsid w:val="00E37250"/>
    <w:rsid w:val="00E4042E"/>
    <w:rsid w:val="00E509C2"/>
    <w:rsid w:val="00E515CE"/>
    <w:rsid w:val="00E54E04"/>
    <w:rsid w:val="00E55185"/>
    <w:rsid w:val="00E60172"/>
    <w:rsid w:val="00E66BD7"/>
    <w:rsid w:val="00E75C08"/>
    <w:rsid w:val="00E77658"/>
    <w:rsid w:val="00E82659"/>
    <w:rsid w:val="00E86C52"/>
    <w:rsid w:val="00E87FD3"/>
    <w:rsid w:val="00E91BA4"/>
    <w:rsid w:val="00E9476F"/>
    <w:rsid w:val="00E95833"/>
    <w:rsid w:val="00EA7264"/>
    <w:rsid w:val="00EB0747"/>
    <w:rsid w:val="00EB3912"/>
    <w:rsid w:val="00EC4DFA"/>
    <w:rsid w:val="00EC7332"/>
    <w:rsid w:val="00EE349E"/>
    <w:rsid w:val="00EE375E"/>
    <w:rsid w:val="00EE3C8A"/>
    <w:rsid w:val="00EE456A"/>
    <w:rsid w:val="00EF0FBA"/>
    <w:rsid w:val="00EF1F77"/>
    <w:rsid w:val="00EF3B57"/>
    <w:rsid w:val="00F035E9"/>
    <w:rsid w:val="00F07612"/>
    <w:rsid w:val="00F1674C"/>
    <w:rsid w:val="00F232E1"/>
    <w:rsid w:val="00F30A34"/>
    <w:rsid w:val="00F348DA"/>
    <w:rsid w:val="00F46C58"/>
    <w:rsid w:val="00F47C23"/>
    <w:rsid w:val="00F511E0"/>
    <w:rsid w:val="00F51ECD"/>
    <w:rsid w:val="00F62EDD"/>
    <w:rsid w:val="00F852A0"/>
    <w:rsid w:val="00F866B1"/>
    <w:rsid w:val="00F86AEA"/>
    <w:rsid w:val="00FA2CB8"/>
    <w:rsid w:val="00FA5362"/>
    <w:rsid w:val="00FA5634"/>
    <w:rsid w:val="00FB4601"/>
    <w:rsid w:val="00FB75E9"/>
    <w:rsid w:val="00FC3573"/>
    <w:rsid w:val="00FC3DB7"/>
    <w:rsid w:val="00FC7B3E"/>
    <w:rsid w:val="00FD2087"/>
    <w:rsid w:val="00FD4B43"/>
    <w:rsid w:val="00FD7D87"/>
    <w:rsid w:val="00FE0BCA"/>
    <w:rsid w:val="00FE20B5"/>
    <w:rsid w:val="00FE4900"/>
    <w:rsid w:val="00FE51B4"/>
    <w:rsid w:val="00FE66F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colormru v:ext="edit" colors="#acd5e2,#59636d,#bbd128,#c3d426,#c7d739,#ccda38,maroon"/>
    </o:shapedefaults>
    <o:shapelayout v:ext="edit">
      <o:idmap v:ext="edit" data="1"/>
    </o:shapelayout>
  </w:shapeDefaults>
  <w:decimalSymbol w:val="."/>
  <w:listSeparator w:val=","/>
  <w14:docId w14:val="5E6C5AAA"/>
  <w15:chartTrackingRefBased/>
  <w15:docId w15:val="{B2DF49C2-0253-485B-95D1-A022DBF3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8D5"/>
    <w:pPr>
      <w:spacing w:after="120" w:line="288" w:lineRule="auto"/>
    </w:pPr>
    <w:rPr>
      <w:rFonts w:ascii="Arial" w:eastAsia="Cambria" w:hAnsi="Arial" w:cs="Cambria"/>
      <w:sz w:val="22"/>
    </w:rPr>
  </w:style>
  <w:style w:type="paragraph" w:styleId="Heading1">
    <w:name w:val="heading 1"/>
    <w:basedOn w:val="Normal"/>
    <w:next w:val="Normal"/>
    <w:link w:val="Heading1Char"/>
    <w:uiPriority w:val="9"/>
    <w:qFormat/>
    <w:rsid w:val="00A06BE7"/>
    <w:pPr>
      <w:keepNext/>
      <w:pageBreakBefore/>
      <w:spacing w:after="600" w:line="240" w:lineRule="auto"/>
      <w:outlineLvl w:val="0"/>
    </w:pPr>
    <w:rPr>
      <w:rFonts w:eastAsia="Times New Roman" w:cs="Times New Roman"/>
      <w:color w:val="6C6C6C"/>
      <w:spacing w:val="16"/>
      <w:kern w:val="32"/>
      <w:sz w:val="52"/>
      <w:szCs w:val="52"/>
      <w:lang w:val="en-US" w:eastAsia="ja-JP"/>
    </w:rPr>
  </w:style>
  <w:style w:type="paragraph" w:styleId="Heading2">
    <w:name w:val="heading 2"/>
    <w:basedOn w:val="Normal"/>
    <w:next w:val="Normal"/>
    <w:autoRedefine/>
    <w:qFormat/>
    <w:rsid w:val="00653C80"/>
    <w:pPr>
      <w:keepNext/>
      <w:keepLines/>
      <w:spacing w:before="240" w:after="200" w:line="300" w:lineRule="exact"/>
      <w:outlineLvl w:val="1"/>
    </w:pPr>
    <w:rPr>
      <w:b/>
      <w:bCs/>
      <w:spacing w:val="10"/>
      <w:sz w:val="28"/>
      <w:szCs w:val="26"/>
    </w:rPr>
  </w:style>
  <w:style w:type="paragraph" w:styleId="Heading3">
    <w:name w:val="heading 3"/>
    <w:basedOn w:val="Normal"/>
    <w:next w:val="Normal"/>
    <w:qFormat/>
    <w:rsid w:val="00B11E1C"/>
    <w:pPr>
      <w:keepNext/>
      <w:keepLines/>
      <w:spacing w:before="240" w:after="60"/>
      <w:outlineLvl w:val="2"/>
    </w:pPr>
    <w:rPr>
      <w:bCs/>
      <w:spacing w:val="8"/>
      <w:sz w:val="28"/>
      <w:szCs w:val="28"/>
    </w:rPr>
  </w:style>
  <w:style w:type="paragraph" w:styleId="Heading4">
    <w:name w:val="heading 4"/>
    <w:basedOn w:val="Normal"/>
    <w:next w:val="Normal"/>
    <w:qFormat/>
    <w:rsid w:val="005950FE"/>
    <w:pPr>
      <w:keepNext/>
      <w:keepLines/>
      <w:spacing w:before="240" w:after="60"/>
      <w:outlineLvl w:val="3"/>
    </w:pPr>
    <w:rPr>
      <w:b/>
      <w:bCs/>
      <w:spacing w:val="8"/>
      <w:sz w:val="24"/>
      <w:szCs w:val="24"/>
    </w:rPr>
  </w:style>
  <w:style w:type="paragraph" w:styleId="Heading5">
    <w:name w:val="heading 5"/>
    <w:basedOn w:val="Normal"/>
    <w:next w:val="Normal"/>
    <w:qFormat/>
    <w:pPr>
      <w:keepNext/>
      <w:keepLines/>
      <w:spacing w:before="220" w:after="40"/>
      <w:contextualSpacing/>
      <w:outlineLvl w:val="4"/>
    </w:pPr>
    <w:rPr>
      <w:b/>
    </w:rPr>
  </w:style>
  <w:style w:type="paragraph" w:styleId="Heading6">
    <w:name w:val="heading 6"/>
    <w:basedOn w:val="Normal"/>
    <w:next w:val="Normal"/>
    <w:qFormat/>
    <w:pPr>
      <w:keepNext/>
      <w:keepLines/>
      <w:spacing w:before="200" w:after="40"/>
      <w:contextualSpacing/>
      <w:outlineLvl w:val="5"/>
    </w:pPr>
    <w:rPr>
      <w:b/>
      <w:sz w:val="20"/>
    </w:rPr>
  </w:style>
  <w:style w:type="paragraph" w:styleId="Heading7">
    <w:name w:val="heading 7"/>
    <w:basedOn w:val="Normal"/>
    <w:next w:val="Normal"/>
    <w:link w:val="Heading7Char"/>
    <w:uiPriority w:val="9"/>
    <w:qFormat/>
    <w:rsid w:val="005950FE"/>
    <w:pPr>
      <w:spacing w:before="240" w:after="60"/>
      <w:outlineLvl w:val="6"/>
    </w:pPr>
    <w:rPr>
      <w:rFonts w:eastAsia="MS Mincho"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5950FE"/>
    <w:rPr>
      <w:rFonts w:ascii="News Gothic" w:eastAsia="MS Mincho" w:hAnsi="News Gothic" w:cs="Times New Roman"/>
      <w:sz w:val="24"/>
      <w:szCs w:val="24"/>
      <w:lang w:eastAsia="en-AU"/>
    </w:rPr>
  </w:style>
  <w:style w:type="paragraph" w:styleId="Subtitle">
    <w:name w:val="Subtitle"/>
    <w:basedOn w:val="Normal"/>
    <w:next w:val="Normal"/>
    <w:qFormat/>
    <w:rsid w:val="005950FE"/>
    <w:pPr>
      <w:keepNext/>
      <w:keepLines/>
    </w:pPr>
    <w:rPr>
      <w:i/>
      <w:sz w:val="24"/>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link w:val="CommentText"/>
    <w:uiPriority w:val="99"/>
    <w:semiHidden/>
    <w:rPr>
      <w:sz w:val="20"/>
    </w:rPr>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5D087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0870"/>
    <w:rPr>
      <w:rFonts w:ascii="Tahoma" w:hAnsi="Tahoma" w:cs="Tahoma"/>
      <w:sz w:val="16"/>
      <w:szCs w:val="16"/>
    </w:rPr>
  </w:style>
  <w:style w:type="paragraph" w:customStyle="1" w:styleId="TITLE1">
    <w:name w:val="TITLE 1"/>
    <w:next w:val="TITLE2"/>
    <w:rsid w:val="00A06BE7"/>
    <w:pPr>
      <w:spacing w:after="120" w:line="840" w:lineRule="exact"/>
    </w:pPr>
    <w:rPr>
      <w:rFonts w:ascii="Arial" w:hAnsi="Arial"/>
      <w:noProof/>
      <w:color w:val="000000"/>
      <w:spacing w:val="10"/>
      <w:sz w:val="84"/>
      <w:szCs w:val="84"/>
      <w:lang w:val="en-US" w:eastAsia="en-US"/>
    </w:rPr>
  </w:style>
  <w:style w:type="paragraph" w:styleId="TOC1">
    <w:name w:val="toc 1"/>
    <w:basedOn w:val="Normal"/>
    <w:next w:val="Normal"/>
    <w:autoRedefine/>
    <w:uiPriority w:val="39"/>
    <w:unhideWhenUsed/>
    <w:rsid w:val="00877AD0"/>
    <w:pPr>
      <w:spacing w:after="100"/>
    </w:pPr>
  </w:style>
  <w:style w:type="paragraph" w:styleId="TOC2">
    <w:name w:val="toc 2"/>
    <w:basedOn w:val="Normal"/>
    <w:next w:val="Normal"/>
    <w:autoRedefine/>
    <w:uiPriority w:val="39"/>
    <w:unhideWhenUsed/>
    <w:rsid w:val="00877AD0"/>
    <w:pPr>
      <w:spacing w:after="100"/>
      <w:ind w:left="220"/>
    </w:pPr>
  </w:style>
  <w:style w:type="paragraph" w:styleId="TOC3">
    <w:name w:val="toc 3"/>
    <w:basedOn w:val="Normal"/>
    <w:next w:val="Normal"/>
    <w:autoRedefine/>
    <w:uiPriority w:val="39"/>
    <w:unhideWhenUsed/>
    <w:rsid w:val="00877AD0"/>
    <w:pPr>
      <w:spacing w:after="100"/>
      <w:ind w:left="440"/>
    </w:pPr>
  </w:style>
  <w:style w:type="character" w:styleId="Hyperlink">
    <w:name w:val="Hyperlink"/>
    <w:uiPriority w:val="99"/>
    <w:unhideWhenUsed/>
    <w:qFormat/>
    <w:rsid w:val="00FE0BCA"/>
    <w:rPr>
      <w:color w:val="auto"/>
      <w:u w:val="single"/>
    </w:rPr>
  </w:style>
  <w:style w:type="paragraph" w:styleId="FootnoteText">
    <w:name w:val="footnote text"/>
    <w:basedOn w:val="Normal"/>
    <w:link w:val="FootnoteTextChar"/>
    <w:uiPriority w:val="99"/>
    <w:unhideWhenUsed/>
    <w:rsid w:val="003345DB"/>
    <w:pPr>
      <w:spacing w:after="0" w:line="240" w:lineRule="auto"/>
    </w:pPr>
    <w:rPr>
      <w:sz w:val="20"/>
    </w:rPr>
  </w:style>
  <w:style w:type="character" w:customStyle="1" w:styleId="FootnoteTextChar">
    <w:name w:val="Footnote Text Char"/>
    <w:link w:val="FootnoteText"/>
    <w:uiPriority w:val="99"/>
    <w:rsid w:val="003345DB"/>
    <w:rPr>
      <w:sz w:val="20"/>
    </w:rPr>
  </w:style>
  <w:style w:type="character" w:styleId="FootnoteReference">
    <w:name w:val="footnote reference"/>
    <w:uiPriority w:val="99"/>
    <w:semiHidden/>
    <w:unhideWhenUsed/>
    <w:rsid w:val="003345DB"/>
    <w:rPr>
      <w:vertAlign w:val="superscript"/>
    </w:rPr>
  </w:style>
  <w:style w:type="character" w:customStyle="1" w:styleId="Heading1Char">
    <w:name w:val="Heading 1 Char"/>
    <w:link w:val="Heading1"/>
    <w:uiPriority w:val="9"/>
    <w:rsid w:val="00A06BE7"/>
    <w:rPr>
      <w:rFonts w:ascii="Arial" w:eastAsia="Times New Roman" w:hAnsi="Arial" w:cs="Times New Roman"/>
      <w:color w:val="6C6C6C"/>
      <w:spacing w:val="16"/>
      <w:kern w:val="32"/>
      <w:sz w:val="52"/>
      <w:szCs w:val="52"/>
      <w:lang w:val="en-US" w:eastAsia="ja-JP"/>
    </w:rPr>
  </w:style>
  <w:style w:type="paragraph" w:styleId="Header">
    <w:name w:val="header"/>
    <w:basedOn w:val="Normal"/>
    <w:link w:val="HeaderChar"/>
    <w:uiPriority w:val="99"/>
    <w:unhideWhenUsed/>
    <w:rsid w:val="00536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ED7"/>
  </w:style>
  <w:style w:type="paragraph" w:styleId="Footer">
    <w:name w:val="footer"/>
    <w:basedOn w:val="Normal"/>
    <w:link w:val="FooterChar"/>
    <w:autoRedefine/>
    <w:uiPriority w:val="99"/>
    <w:unhideWhenUsed/>
    <w:qFormat/>
    <w:rsid w:val="00777CAF"/>
    <w:pPr>
      <w:tabs>
        <w:tab w:val="center" w:pos="4513"/>
        <w:tab w:val="right" w:pos="9026"/>
      </w:tabs>
      <w:spacing w:after="0" w:line="240" w:lineRule="auto"/>
      <w:jc w:val="center"/>
    </w:pPr>
    <w:rPr>
      <w:noProof/>
      <w:sz w:val="20"/>
      <w:szCs w:val="24"/>
    </w:rPr>
  </w:style>
  <w:style w:type="character" w:customStyle="1" w:styleId="FooterChar">
    <w:name w:val="Footer Char"/>
    <w:link w:val="Footer"/>
    <w:uiPriority w:val="99"/>
    <w:rsid w:val="00777CAF"/>
    <w:rPr>
      <w:rFonts w:ascii="Arial" w:eastAsia="Cambria" w:hAnsi="Arial" w:cs="Cambria"/>
      <w:noProof/>
      <w:szCs w:val="24"/>
    </w:rPr>
  </w:style>
  <w:style w:type="character" w:styleId="FollowedHyperlink">
    <w:name w:val="FollowedHyperlink"/>
    <w:uiPriority w:val="99"/>
    <w:semiHidden/>
    <w:unhideWhenUsed/>
    <w:rsid w:val="00E37250"/>
    <w:rPr>
      <w:color w:val="59A8D1"/>
      <w:u w:val="single"/>
    </w:rPr>
  </w:style>
  <w:style w:type="paragraph" w:styleId="PlainText">
    <w:name w:val="Plain Text"/>
    <w:basedOn w:val="Normal"/>
    <w:link w:val="PlainTextChar"/>
    <w:uiPriority w:val="99"/>
    <w:unhideWhenUsed/>
    <w:rsid w:val="00AC4245"/>
    <w:pPr>
      <w:spacing w:after="0" w:line="240" w:lineRule="auto"/>
    </w:pPr>
    <w:rPr>
      <w:rFonts w:ascii="Courier" w:eastAsia="MS Gothic" w:hAnsi="Courier" w:cs="Times New Roman"/>
      <w:sz w:val="21"/>
      <w:szCs w:val="21"/>
      <w:lang w:eastAsia="ja-JP"/>
    </w:rPr>
  </w:style>
  <w:style w:type="character" w:customStyle="1" w:styleId="PlainTextChar">
    <w:name w:val="Plain Text Char"/>
    <w:link w:val="PlainText"/>
    <w:uiPriority w:val="99"/>
    <w:rsid w:val="00AC4245"/>
    <w:rPr>
      <w:rFonts w:ascii="Courier" w:eastAsia="MS Gothic" w:hAnsi="Courier" w:cs="Times New Roman"/>
      <w:color w:val="auto"/>
      <w:sz w:val="21"/>
      <w:szCs w:val="21"/>
      <w:lang w:eastAsia="ja-JP"/>
    </w:rPr>
  </w:style>
  <w:style w:type="character" w:styleId="PageNumber">
    <w:name w:val="page number"/>
    <w:uiPriority w:val="99"/>
    <w:semiHidden/>
    <w:unhideWhenUsed/>
    <w:rsid w:val="00B943BF"/>
  </w:style>
  <w:style w:type="paragraph" w:customStyle="1" w:styleId="BullitTEXT">
    <w:name w:val="Bullit TEXT"/>
    <w:basedOn w:val="Normal"/>
    <w:autoRedefine/>
    <w:qFormat/>
    <w:rsid w:val="003F37A3"/>
    <w:pPr>
      <w:numPr>
        <w:numId w:val="3"/>
      </w:numPr>
      <w:ind w:left="714" w:hanging="357"/>
      <w:contextualSpacing/>
    </w:pPr>
  </w:style>
  <w:style w:type="paragraph" w:customStyle="1" w:styleId="TITLE2">
    <w:name w:val="TITLE 2"/>
    <w:basedOn w:val="Normal"/>
    <w:rsid w:val="00A06BE7"/>
    <w:pPr>
      <w:spacing w:after="200" w:line="520" w:lineRule="exact"/>
      <w:ind w:left="-7"/>
      <w:jc w:val="center"/>
    </w:pPr>
    <w:rPr>
      <w:spacing w:val="7"/>
      <w:sz w:val="42"/>
      <w:szCs w:val="42"/>
    </w:rPr>
  </w:style>
  <w:style w:type="paragraph" w:styleId="Caption">
    <w:name w:val="caption"/>
    <w:basedOn w:val="Normal"/>
    <w:next w:val="Normal"/>
    <w:uiPriority w:val="35"/>
    <w:unhideWhenUsed/>
    <w:qFormat/>
    <w:rsid w:val="003118D9"/>
    <w:rPr>
      <w:b/>
      <w:bCs/>
      <w:sz w:val="20"/>
    </w:rPr>
  </w:style>
  <w:style w:type="table" w:styleId="TableGrid">
    <w:name w:val="Table Grid"/>
    <w:basedOn w:val="TableNormal"/>
    <w:uiPriority w:val="59"/>
    <w:rsid w:val="00BC71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3">
    <w:name w:val="Medium Grid 3 Accent 3"/>
    <w:basedOn w:val="TableNormal"/>
    <w:uiPriority w:val="60"/>
    <w:rsid w:val="00BC71A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ListParagraph">
    <w:name w:val="List Paragraph"/>
    <w:aliases w:val="DdeM List Paragraph,Recommendation,List Paragraph1,List Paragraph11,L,Bullet List Paragraph,First level bullet point,Bulleted Para,CV text,Dot pt,F5 List Paragraph,FooterText,List Paragraph111,List Paragraph2,Medium Grid 1 - Accent 21"/>
    <w:basedOn w:val="Normal"/>
    <w:link w:val="ListParagraphChar"/>
    <w:uiPriority w:val="34"/>
    <w:qFormat/>
    <w:rsid w:val="00A118D5"/>
    <w:pPr>
      <w:spacing w:after="240" w:line="276" w:lineRule="auto"/>
      <w:ind w:left="720"/>
      <w:contextualSpacing/>
    </w:pPr>
    <w:rPr>
      <w:rFonts w:eastAsiaTheme="minorHAnsi" w:cstheme="minorBidi"/>
      <w:color w:val="404040" w:themeColor="text1" w:themeTint="BF"/>
      <w:sz w:val="20"/>
      <w:szCs w:val="22"/>
      <w:lang w:eastAsia="en-US"/>
    </w:rPr>
  </w:style>
  <w:style w:type="character" w:customStyle="1" w:styleId="ListParagraphChar">
    <w:name w:val="List Paragraph Char"/>
    <w:aliases w:val="DdeM List Paragraph Char,Recommendation Char,List Paragraph1 Char,List Paragraph11 Char,L Char,Bullet List Paragraph Char,First level bullet point Char,Bulleted Para Char,CV text Char,Dot pt Char,F5 List Paragraph Char"/>
    <w:basedOn w:val="DefaultParagraphFont"/>
    <w:link w:val="ListParagraph"/>
    <w:uiPriority w:val="34"/>
    <w:qFormat/>
    <w:locked/>
    <w:rsid w:val="00A118D5"/>
    <w:rPr>
      <w:rFonts w:ascii="Arial" w:eastAsiaTheme="minorHAnsi" w:hAnsi="Arial" w:cstheme="minorBidi"/>
      <w:color w:val="404040" w:themeColor="text1" w:themeTint="BF"/>
      <w:szCs w:val="22"/>
      <w:lang w:eastAsia="en-US"/>
    </w:rPr>
  </w:style>
  <w:style w:type="paragraph" w:customStyle="1" w:styleId="Propcontent">
    <w:name w:val="Prop content"/>
    <w:basedOn w:val="Normal"/>
    <w:link w:val="PropcontentChar"/>
    <w:qFormat/>
    <w:rsid w:val="00D37436"/>
    <w:pPr>
      <w:spacing w:before="120" w:after="0" w:line="276" w:lineRule="auto"/>
    </w:pPr>
    <w:rPr>
      <w:rFonts w:eastAsiaTheme="minorHAnsi" w:cstheme="minorBidi"/>
      <w:color w:val="404040" w:themeColor="text1" w:themeTint="BF"/>
      <w:sz w:val="20"/>
      <w:szCs w:val="22"/>
      <w:lang w:eastAsia="en-US"/>
    </w:rPr>
  </w:style>
  <w:style w:type="character" w:customStyle="1" w:styleId="PropcontentChar">
    <w:name w:val="Prop content Char"/>
    <w:basedOn w:val="DefaultParagraphFont"/>
    <w:link w:val="Propcontent"/>
    <w:rsid w:val="00D37436"/>
    <w:rPr>
      <w:rFonts w:ascii="Arial" w:eastAsiaTheme="minorHAnsi" w:hAnsi="Arial" w:cstheme="minorBidi"/>
      <w:color w:val="404040" w:themeColor="text1" w:themeTint="BF"/>
      <w:szCs w:val="22"/>
      <w:lang w:eastAsia="en-US"/>
    </w:rPr>
  </w:style>
  <w:style w:type="paragraph" w:customStyle="1" w:styleId="Sub-Head2">
    <w:name w:val="Sub-Head 2"/>
    <w:basedOn w:val="Normal"/>
    <w:link w:val="Sub-Head2Char"/>
    <w:qFormat/>
    <w:rsid w:val="00A34D59"/>
    <w:pPr>
      <w:tabs>
        <w:tab w:val="left" w:pos="9080"/>
      </w:tabs>
      <w:spacing w:before="80" w:line="276" w:lineRule="auto"/>
      <w:ind w:left="56" w:right="281"/>
      <w:contextualSpacing/>
    </w:pPr>
    <w:rPr>
      <w:rFonts w:eastAsia="Calibri" w:cs="Arial"/>
      <w:b/>
      <w:color w:val="595959" w:themeColor="text1" w:themeTint="A6"/>
      <w:szCs w:val="24"/>
    </w:rPr>
  </w:style>
  <w:style w:type="character" w:customStyle="1" w:styleId="Sub-Head2Char">
    <w:name w:val="Sub-Head 2 Char"/>
    <w:basedOn w:val="DefaultParagraphFont"/>
    <w:link w:val="Sub-Head2"/>
    <w:rsid w:val="00A34D59"/>
    <w:rPr>
      <w:rFonts w:ascii="Arial" w:hAnsi="Arial" w:cs="Arial"/>
      <w:b/>
      <w:color w:val="595959" w:themeColor="text1" w:themeTint="A6"/>
      <w:sz w:val="22"/>
      <w:szCs w:val="24"/>
    </w:rPr>
  </w:style>
  <w:style w:type="character" w:styleId="UnresolvedMention">
    <w:name w:val="Unresolved Mention"/>
    <w:basedOn w:val="DefaultParagraphFont"/>
    <w:uiPriority w:val="99"/>
    <w:semiHidden/>
    <w:unhideWhenUsed/>
    <w:rsid w:val="00C74860"/>
    <w:rPr>
      <w:color w:val="605E5C"/>
      <w:shd w:val="clear" w:color="auto" w:fill="E1DFDD"/>
    </w:rPr>
  </w:style>
  <w:style w:type="paragraph" w:styleId="TableofFigures">
    <w:name w:val="table of figures"/>
    <w:basedOn w:val="Normal"/>
    <w:next w:val="Normal"/>
    <w:uiPriority w:val="99"/>
    <w:unhideWhenUsed/>
    <w:rsid w:val="001E0E1F"/>
    <w:pPr>
      <w:spacing w:after="0"/>
    </w:pPr>
  </w:style>
  <w:style w:type="table" w:styleId="ListTable3-Accent4">
    <w:name w:val="List Table 3 Accent 4"/>
    <w:basedOn w:val="TableNormal"/>
    <w:uiPriority w:val="48"/>
    <w:rsid w:val="00497B82"/>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CommentSubject">
    <w:name w:val="annotation subject"/>
    <w:basedOn w:val="CommentText"/>
    <w:next w:val="CommentText"/>
    <w:link w:val="CommentSubjectChar"/>
    <w:uiPriority w:val="99"/>
    <w:semiHidden/>
    <w:unhideWhenUsed/>
    <w:rsid w:val="004351CD"/>
    <w:rPr>
      <w:b/>
      <w:bCs/>
    </w:rPr>
  </w:style>
  <w:style w:type="character" w:customStyle="1" w:styleId="CommentSubjectChar">
    <w:name w:val="Comment Subject Char"/>
    <w:basedOn w:val="CommentTextChar"/>
    <w:link w:val="CommentSubject"/>
    <w:uiPriority w:val="99"/>
    <w:semiHidden/>
    <w:rsid w:val="004351CD"/>
    <w:rPr>
      <w:rFonts w:ascii="Arial" w:eastAsia="Cambria" w:hAnsi="Arial" w:cs="Cambria"/>
      <w:b/>
      <w:bCs/>
      <w:sz w:val="20"/>
    </w:rPr>
  </w:style>
  <w:style w:type="paragraph" w:styleId="BodyText">
    <w:name w:val="Body Text"/>
    <w:basedOn w:val="Normal"/>
    <w:link w:val="BodyTextChar"/>
    <w:uiPriority w:val="1"/>
    <w:semiHidden/>
    <w:unhideWhenUsed/>
    <w:qFormat/>
    <w:rsid w:val="002D7666"/>
    <w:pPr>
      <w:spacing w:after="0" w:line="240" w:lineRule="auto"/>
    </w:pPr>
    <w:rPr>
      <w:rFonts w:ascii="Century Schoolbook" w:eastAsia="Times New Roman" w:hAnsi="Century Schoolbook" w:cs="Times New Roman"/>
      <w:sz w:val="24"/>
      <w:szCs w:val="22"/>
      <w:lang w:eastAsia="zh-CN"/>
    </w:rPr>
  </w:style>
  <w:style w:type="character" w:customStyle="1" w:styleId="BodyTextChar">
    <w:name w:val="Body Text Char"/>
    <w:basedOn w:val="DefaultParagraphFont"/>
    <w:link w:val="BodyText"/>
    <w:uiPriority w:val="1"/>
    <w:semiHidden/>
    <w:rsid w:val="002D7666"/>
    <w:rPr>
      <w:rFonts w:ascii="Century Schoolbook" w:eastAsia="Times New Roman" w:hAnsi="Century Schoolbook" w:cs="Times New Roman"/>
      <w:sz w:val="24"/>
      <w:szCs w:val="22"/>
      <w:lang w:eastAsia="zh-CN"/>
    </w:rPr>
  </w:style>
  <w:style w:type="paragraph" w:styleId="BodyText2">
    <w:name w:val="Body Text 2"/>
    <w:basedOn w:val="Normal"/>
    <w:link w:val="BodyText2Char"/>
    <w:unhideWhenUsed/>
    <w:rsid w:val="002D7666"/>
    <w:pPr>
      <w:widowControl w:val="0"/>
      <w:numPr>
        <w:ilvl w:val="12"/>
      </w:numPr>
      <w:tabs>
        <w:tab w:val="left" w:pos="-1440"/>
      </w:tabs>
      <w:spacing w:after="0" w:line="240" w:lineRule="auto"/>
    </w:pPr>
    <w:rPr>
      <w:rFonts w:ascii="Verdana" w:eastAsia="Times New Roman" w:hAnsi="Verdana" w:cs="Times New Roman"/>
      <w:b/>
      <w:sz w:val="24"/>
      <w:lang w:val="x-none" w:eastAsia="zh-CN"/>
    </w:rPr>
  </w:style>
  <w:style w:type="character" w:customStyle="1" w:styleId="BodyText2Char">
    <w:name w:val="Body Text 2 Char"/>
    <w:basedOn w:val="DefaultParagraphFont"/>
    <w:link w:val="BodyText2"/>
    <w:rsid w:val="002D7666"/>
    <w:rPr>
      <w:rFonts w:ascii="Verdana" w:eastAsia="Times New Roman" w:hAnsi="Verdana" w:cs="Times New Roman"/>
      <w:b/>
      <w:sz w:val="24"/>
      <w:lang w:val="x-none" w:eastAsia="zh-CN"/>
    </w:rPr>
  </w:style>
  <w:style w:type="character" w:customStyle="1" w:styleId="QuestionChar">
    <w:name w:val="Question Char"/>
    <w:link w:val="Question"/>
    <w:uiPriority w:val="99"/>
    <w:locked/>
    <w:rsid w:val="002D7666"/>
    <w:rPr>
      <w:rFonts w:ascii="Arial Narrow" w:hAnsi="Arial Narrow"/>
      <w:sz w:val="22"/>
      <w:szCs w:val="24"/>
      <w:lang w:val="en-US" w:eastAsia="x-none"/>
    </w:rPr>
  </w:style>
  <w:style w:type="paragraph" w:customStyle="1" w:styleId="Question">
    <w:name w:val="Question"/>
    <w:basedOn w:val="Normal"/>
    <w:link w:val="QuestionChar"/>
    <w:uiPriority w:val="99"/>
    <w:qFormat/>
    <w:rsid w:val="002D7666"/>
    <w:pPr>
      <w:spacing w:after="0" w:line="240" w:lineRule="auto"/>
      <w:ind w:left="567" w:hanging="567"/>
    </w:pPr>
    <w:rPr>
      <w:rFonts w:ascii="Arial Narrow" w:eastAsia="Calibri" w:hAnsi="Arial Narrow" w:cs="Calibri"/>
      <w:szCs w:val="24"/>
      <w:lang w:val="en-US" w:eastAsia="x-none"/>
    </w:rPr>
  </w:style>
  <w:style w:type="character" w:customStyle="1" w:styleId="CodeframeChar">
    <w:name w:val="Code frame Char"/>
    <w:link w:val="Codeframe"/>
    <w:locked/>
    <w:rsid w:val="002D7666"/>
    <w:rPr>
      <w:rFonts w:ascii="Arial" w:hAnsi="Arial" w:cs="Arial"/>
      <w:sz w:val="22"/>
      <w:szCs w:val="22"/>
      <w:lang w:val="x-none" w:eastAsia="x-none"/>
    </w:rPr>
  </w:style>
  <w:style w:type="paragraph" w:customStyle="1" w:styleId="Codeframe">
    <w:name w:val="Code frame"/>
    <w:basedOn w:val="Normal"/>
    <w:link w:val="CodeframeChar"/>
    <w:qFormat/>
    <w:rsid w:val="002D7666"/>
    <w:pPr>
      <w:numPr>
        <w:numId w:val="16"/>
      </w:numPr>
      <w:spacing w:before="120" w:after="0" w:line="276" w:lineRule="auto"/>
      <w:ind w:left="408" w:hanging="408"/>
    </w:pPr>
    <w:rPr>
      <w:rFonts w:eastAsia="Calibri" w:cs="Arial"/>
      <w:szCs w:val="22"/>
      <w:lang w:val="x-none" w:eastAsia="x-none"/>
    </w:rPr>
  </w:style>
  <w:style w:type="character" w:customStyle="1" w:styleId="SectionAChar">
    <w:name w:val="Section A Char"/>
    <w:link w:val="SectionA"/>
    <w:locked/>
    <w:rsid w:val="002D7666"/>
    <w:rPr>
      <w:rFonts w:ascii="Arial" w:hAnsi="Arial" w:cs="Arial"/>
      <w:sz w:val="22"/>
      <w:szCs w:val="22"/>
      <w:lang w:val="x-none" w:eastAsia="en-US"/>
    </w:rPr>
  </w:style>
  <w:style w:type="paragraph" w:customStyle="1" w:styleId="SectionA">
    <w:name w:val="Section A"/>
    <w:basedOn w:val="Normal"/>
    <w:link w:val="SectionAChar"/>
    <w:qFormat/>
    <w:rsid w:val="002D7666"/>
    <w:pPr>
      <w:numPr>
        <w:numId w:val="17"/>
      </w:numPr>
      <w:spacing w:line="240" w:lineRule="auto"/>
      <w:ind w:left="709" w:hanging="709"/>
      <w:jc w:val="both"/>
    </w:pPr>
    <w:rPr>
      <w:rFonts w:eastAsia="Calibri" w:cs="Arial"/>
      <w:szCs w:val="22"/>
      <w:lang w:val="x-none" w:eastAsia="en-US"/>
    </w:rPr>
  </w:style>
  <w:style w:type="character" w:customStyle="1" w:styleId="SectionBChar">
    <w:name w:val="Section B Char"/>
    <w:link w:val="SectionB"/>
    <w:locked/>
    <w:rsid w:val="002D7666"/>
    <w:rPr>
      <w:rFonts w:ascii="Arial" w:hAnsi="Arial" w:cs="Arial"/>
      <w:sz w:val="22"/>
      <w:szCs w:val="22"/>
      <w:lang w:val="en-US" w:eastAsia="en-US"/>
    </w:rPr>
  </w:style>
  <w:style w:type="paragraph" w:customStyle="1" w:styleId="SectionB">
    <w:name w:val="Section B"/>
    <w:basedOn w:val="Normal"/>
    <w:link w:val="SectionBChar"/>
    <w:qFormat/>
    <w:rsid w:val="002D7666"/>
    <w:pPr>
      <w:numPr>
        <w:numId w:val="18"/>
      </w:numPr>
      <w:spacing w:line="240" w:lineRule="auto"/>
      <w:ind w:left="709" w:hanging="709"/>
      <w:jc w:val="both"/>
    </w:pPr>
    <w:rPr>
      <w:rFonts w:eastAsia="Calibri" w:cs="Arial"/>
      <w:szCs w:val="22"/>
      <w:lang w:val="en-US" w:eastAsia="en-US"/>
    </w:rPr>
  </w:style>
  <w:style w:type="character" w:customStyle="1" w:styleId="CodesChar">
    <w:name w:val="Codes Char"/>
    <w:link w:val="Codes"/>
    <w:locked/>
    <w:rsid w:val="002D7666"/>
    <w:rPr>
      <w:rFonts w:ascii="Arial" w:hAnsi="Arial" w:cs="Arial"/>
      <w:sz w:val="22"/>
      <w:szCs w:val="22"/>
      <w:lang w:val="x-none" w:eastAsia="en-US"/>
    </w:rPr>
  </w:style>
  <w:style w:type="paragraph" w:customStyle="1" w:styleId="Codes">
    <w:name w:val="Codes"/>
    <w:basedOn w:val="Normal"/>
    <w:link w:val="CodesChar"/>
    <w:qFormat/>
    <w:rsid w:val="002D7666"/>
    <w:pPr>
      <w:numPr>
        <w:numId w:val="19"/>
      </w:numPr>
      <w:spacing w:before="80" w:after="0" w:line="240" w:lineRule="auto"/>
      <w:jc w:val="both"/>
    </w:pPr>
    <w:rPr>
      <w:rFonts w:eastAsia="Calibri" w:cs="Arial"/>
      <w:szCs w:val="22"/>
      <w:lang w:val="x-none" w:eastAsia="en-US"/>
    </w:rPr>
  </w:style>
  <w:style w:type="character" w:customStyle="1" w:styleId="SectionDChar">
    <w:name w:val="Section D Char"/>
    <w:link w:val="SectionD"/>
    <w:locked/>
    <w:rsid w:val="002D7666"/>
    <w:rPr>
      <w:rFonts w:ascii="Arial" w:hAnsi="Arial" w:cs="Arial"/>
      <w:sz w:val="22"/>
      <w:szCs w:val="22"/>
      <w:lang w:val="en-US" w:eastAsia="x-none"/>
    </w:rPr>
  </w:style>
  <w:style w:type="paragraph" w:customStyle="1" w:styleId="SectionD">
    <w:name w:val="Section D"/>
    <w:basedOn w:val="Normal"/>
    <w:link w:val="SectionDChar"/>
    <w:qFormat/>
    <w:rsid w:val="002D7666"/>
    <w:pPr>
      <w:numPr>
        <w:numId w:val="20"/>
      </w:numPr>
      <w:spacing w:after="0" w:line="276" w:lineRule="auto"/>
      <w:jc w:val="both"/>
    </w:pPr>
    <w:rPr>
      <w:rFonts w:eastAsia="Calibri" w:cs="Arial"/>
      <w:szCs w:val="22"/>
      <w:lang w:val="en-US" w:eastAsia="x-none"/>
    </w:rPr>
  </w:style>
  <w:style w:type="character" w:customStyle="1" w:styleId="PROGRAMMINGChar">
    <w:name w:val="PROGRAMMING Char"/>
    <w:link w:val="PROGRAMMING"/>
    <w:locked/>
    <w:rsid w:val="002D7666"/>
    <w:rPr>
      <w:rFonts w:ascii="Arial" w:eastAsia="Verdana" w:hAnsi="Arial" w:cs="Arial"/>
      <w:b/>
      <w:color w:val="00B0F0"/>
      <w:sz w:val="22"/>
      <w:szCs w:val="22"/>
      <w:lang w:val="en-US" w:eastAsia="x-none"/>
    </w:rPr>
  </w:style>
  <w:style w:type="paragraph" w:customStyle="1" w:styleId="PROGRAMMING">
    <w:name w:val="PROGRAMMING"/>
    <w:basedOn w:val="SectionD"/>
    <w:link w:val="PROGRAMMINGChar"/>
    <w:qFormat/>
    <w:rsid w:val="002D7666"/>
    <w:pPr>
      <w:numPr>
        <w:numId w:val="0"/>
      </w:numPr>
      <w:spacing w:before="360"/>
    </w:pPr>
    <w:rPr>
      <w:rFonts w:eastAsia="Verdana"/>
      <w:b/>
      <w:color w:val="00B0F0"/>
    </w:rPr>
  </w:style>
  <w:style w:type="paragraph" w:styleId="NoSpacing">
    <w:name w:val="No Spacing"/>
    <w:uiPriority w:val="99"/>
    <w:qFormat/>
    <w:rsid w:val="00EA7264"/>
    <w:rPr>
      <w:rFonts w:ascii="Arial" w:eastAsia="Cambria" w:hAnsi="Arial" w:cs="Cambr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354559">
      <w:bodyDiv w:val="1"/>
      <w:marLeft w:val="0"/>
      <w:marRight w:val="0"/>
      <w:marTop w:val="0"/>
      <w:marBottom w:val="0"/>
      <w:divBdr>
        <w:top w:val="none" w:sz="0" w:space="0" w:color="auto"/>
        <w:left w:val="none" w:sz="0" w:space="0" w:color="auto"/>
        <w:bottom w:val="none" w:sz="0" w:space="0" w:color="auto"/>
        <w:right w:val="none" w:sz="0" w:space="0" w:color="auto"/>
      </w:divBdr>
    </w:div>
    <w:div w:id="991718475">
      <w:bodyDiv w:val="1"/>
      <w:marLeft w:val="0"/>
      <w:marRight w:val="0"/>
      <w:marTop w:val="0"/>
      <w:marBottom w:val="0"/>
      <w:divBdr>
        <w:top w:val="none" w:sz="0" w:space="0" w:color="auto"/>
        <w:left w:val="none" w:sz="0" w:space="0" w:color="auto"/>
        <w:bottom w:val="none" w:sz="0" w:space="0" w:color="auto"/>
        <w:right w:val="none" w:sz="0" w:space="0" w:color="auto"/>
      </w:divBdr>
    </w:div>
    <w:div w:id="1159687955">
      <w:bodyDiv w:val="1"/>
      <w:marLeft w:val="0"/>
      <w:marRight w:val="0"/>
      <w:marTop w:val="0"/>
      <w:marBottom w:val="0"/>
      <w:divBdr>
        <w:top w:val="none" w:sz="0" w:space="0" w:color="auto"/>
        <w:left w:val="none" w:sz="0" w:space="0" w:color="auto"/>
        <w:bottom w:val="none" w:sz="0" w:space="0" w:color="auto"/>
        <w:right w:val="none" w:sz="0" w:space="0" w:color="auto"/>
      </w:divBdr>
    </w:div>
    <w:div w:id="1619024084">
      <w:bodyDiv w:val="1"/>
      <w:marLeft w:val="0"/>
      <w:marRight w:val="0"/>
      <w:marTop w:val="0"/>
      <w:marBottom w:val="0"/>
      <w:divBdr>
        <w:top w:val="none" w:sz="0" w:space="0" w:color="auto"/>
        <w:left w:val="none" w:sz="0" w:space="0" w:color="auto"/>
        <w:bottom w:val="none" w:sz="0" w:space="0" w:color="auto"/>
        <w:right w:val="none" w:sz="0" w:space="0" w:color="auto"/>
      </w:divBdr>
      <w:divsChild>
        <w:div w:id="864753278">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hannah.wood@colmarbrunton.com" TargetMode="External"/><Relationship Id="rId18" Type="http://schemas.openxmlformats.org/officeDocument/2006/relationships/footer" Target="footer1.xml"/><Relationship Id="rId26" Type="http://schemas.openxmlformats.org/officeDocument/2006/relationships/chart" Target="charts/chart6.xml"/><Relationship Id="rId39" Type="http://schemas.openxmlformats.org/officeDocument/2006/relationships/header" Target="header2.xml"/><Relationship Id="rId21" Type="http://schemas.openxmlformats.org/officeDocument/2006/relationships/chart" Target="charts/chart1.xm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mmunications.gov.au/what-we-do/phone/services-people-disability/accesshub/national-relay-service/service-features/national-relay-service-call-numbers" TargetMode="External"/><Relationship Id="rId20" Type="http://schemas.openxmlformats.org/officeDocument/2006/relationships/footer" Target="footer3.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image" Target="media/image8.png"/><Relationship Id="rId37" Type="http://schemas.openxmlformats.org/officeDocument/2006/relationships/header" Target="header1.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research@accan.org.au" TargetMode="External"/><Relationship Id="rId23" Type="http://schemas.openxmlformats.org/officeDocument/2006/relationships/chart" Target="charts/chart3.xml"/><Relationship Id="rId28" Type="http://schemas.openxmlformats.org/officeDocument/2006/relationships/image" Target="media/image5.png"/><Relationship Id="rId36" Type="http://schemas.openxmlformats.org/officeDocument/2006/relationships/chart" Target="charts/chart10.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ccan.org.au/"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oleObject" Target="embeddings/Microsoft_Excel_Chart.xls"/><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colmarbrunton.com.au/" TargetMode="External"/><Relationship Id="rId17" Type="http://schemas.openxmlformats.org/officeDocument/2006/relationships/hyperlink" Target="http://creativecommons.org/licenses/by/4.0/" TargetMode="External"/><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accan.org.au/our-work/research/1523-can-you-hear-me-ranking-the-customer-service-of-australia-s-phone-and-internet-companies" TargetMode="External"/><Relationship Id="rId2" Type="http://schemas.openxmlformats.org/officeDocument/2006/relationships/hyperlink" Target="https://www.tio.com.au/sites/default/files/2019-09/TIO%20Annual%20Report%202018-19.pdf" TargetMode="External"/><Relationship Id="rId1" Type="http://schemas.openxmlformats.org/officeDocument/2006/relationships/hyperlink" Target="https://accan.org.au/media-centre/hot-issues/1628-please-hold-costing-telco-customer-wait-tim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wood\AppData\Local\Microsoft\Windows\INetCache\Content.Outlook\U5EFF44T\ACCAN%20Commissioned%20Research%20report%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40483403826635"/>
          <c:y val="2.5433539557555302E-2"/>
          <c:w val="0.74446707802164425"/>
          <c:h val="0.95105385264341957"/>
        </c:manualLayout>
      </c:layout>
      <c:barChart>
        <c:barDir val="bar"/>
        <c:grouping val="clustered"/>
        <c:varyColors val="0"/>
        <c:ser>
          <c:idx val="0"/>
          <c:order val="0"/>
          <c:tx>
            <c:strRef>
              <c:f>Sheet1!$B$1</c:f>
              <c:strCache>
                <c:ptCount val="1"/>
                <c:pt idx="0">
                  <c:v>Column1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0"/>
                <c:pt idx="0">
                  <c:v>Amaysim</c:v>
                </c:pt>
                <c:pt idx="1">
                  <c:v>Vodafone</c:v>
                </c:pt>
                <c:pt idx="2">
                  <c:v>ALDI Mobile</c:v>
                </c:pt>
                <c:pt idx="3">
                  <c:v>Boost Mobile</c:v>
                </c:pt>
                <c:pt idx="4">
                  <c:v>Optus</c:v>
                </c:pt>
                <c:pt idx="5">
                  <c:v>TPG / iiNET</c:v>
                </c:pt>
                <c:pt idx="6">
                  <c:v>Telstra</c:v>
                </c:pt>
                <c:pt idx="7">
                  <c:v>Dodo / iPrimus</c:v>
                </c:pt>
                <c:pt idx="8">
                  <c:v>Belong</c:v>
                </c:pt>
                <c:pt idx="9">
                  <c:v>Total</c:v>
                </c:pt>
              </c:strCache>
            </c:strRef>
          </c:cat>
          <c:val>
            <c:numRef>
              <c:f>Sheet1!$B$2:$B$13</c:f>
              <c:numCache>
                <c:formatCode>0%</c:formatCode>
                <c:ptCount val="10"/>
                <c:pt idx="0">
                  <c:v>0.22857142857142856</c:v>
                </c:pt>
                <c:pt idx="1">
                  <c:v>0.23376623376623376</c:v>
                </c:pt>
                <c:pt idx="2">
                  <c:v>0.26050420168067229</c:v>
                </c:pt>
                <c:pt idx="3">
                  <c:v>0.2857142857142857</c:v>
                </c:pt>
                <c:pt idx="4">
                  <c:v>0.30861244019138756</c:v>
                </c:pt>
                <c:pt idx="5">
                  <c:v>0.34840425531914893</c:v>
                </c:pt>
                <c:pt idx="6">
                  <c:v>0.35113904163393561</c:v>
                </c:pt>
                <c:pt idx="7">
                  <c:v>0.36585365853658536</c:v>
                </c:pt>
                <c:pt idx="8">
                  <c:v>0.39156626506024095</c:v>
                </c:pt>
                <c:pt idx="9">
                  <c:v>0.34599999999999997</c:v>
                </c:pt>
              </c:numCache>
            </c:numRef>
          </c:val>
          <c:extLst>
            <c:ext xmlns:c16="http://schemas.microsoft.com/office/drawing/2014/chart" uri="{C3380CC4-5D6E-409C-BE32-E72D297353CC}">
              <c16:uniqueId val="{00000000-18B6-4D23-AC1B-0A4BC256836C}"/>
            </c:ext>
          </c:extLst>
        </c:ser>
        <c:dLbls>
          <c:showLegendKey val="0"/>
          <c:showVal val="0"/>
          <c:showCatName val="0"/>
          <c:showSerName val="0"/>
          <c:showPercent val="0"/>
          <c:showBubbleSize val="0"/>
        </c:dLbls>
        <c:gapWidth val="75"/>
        <c:axId val="344928959"/>
        <c:axId val="461025455"/>
      </c:barChart>
      <c:catAx>
        <c:axId val="344928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85000"/>
                    <a:lumOff val="15000"/>
                  </a:schemeClr>
                </a:solidFill>
                <a:latin typeface="Arial Nova" panose="020B0504020202020204" pitchFamily="34" charset="0"/>
                <a:ea typeface="+mn-ea"/>
                <a:cs typeface="+mn-cs"/>
              </a:defRPr>
            </a:pPr>
            <a:endParaRPr lang="en-US"/>
          </a:p>
        </c:txPr>
        <c:crossAx val="461025455"/>
        <c:crosses val="autoZero"/>
        <c:auto val="1"/>
        <c:lblAlgn val="ctr"/>
        <c:lblOffset val="100"/>
        <c:noMultiLvlLbl val="0"/>
      </c:catAx>
      <c:valAx>
        <c:axId val="461025455"/>
        <c:scaling>
          <c:orientation val="minMax"/>
          <c:max val="0.70000000000000007"/>
        </c:scaling>
        <c:delete val="1"/>
        <c:axPos val="b"/>
        <c:numFmt formatCode="0%" sourceLinked="0"/>
        <c:majorTickMark val="out"/>
        <c:minorTickMark val="none"/>
        <c:tickLblPos val="nextTo"/>
        <c:crossAx val="344928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Nova" panose="020B05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355792325619739E-2"/>
          <c:y val="6.4503124370086679E-2"/>
          <c:w val="0.48907753254102998"/>
          <c:h val="0.8709937512598267"/>
        </c:manualLayout>
      </c:layout>
      <c:doughnutChart>
        <c:varyColors val="1"/>
        <c:ser>
          <c:idx val="0"/>
          <c:order val="0"/>
          <c:tx>
            <c:strRef>
              <c:f>Sheet1!$B$1</c:f>
              <c:strCache>
                <c:ptCount val="1"/>
                <c:pt idx="0">
                  <c:v>Column1</c:v>
                </c:pt>
              </c:strCache>
            </c:strRef>
          </c:tx>
          <c:spPr>
            <a:ln>
              <a:noFill/>
            </a:ln>
          </c:spPr>
          <c:dPt>
            <c:idx val="0"/>
            <c:bubble3D val="0"/>
            <c:spPr>
              <a:solidFill>
                <a:schemeClr val="accent1">
                  <a:lumMod val="50000"/>
                </a:schemeClr>
              </a:solidFill>
              <a:ln w="19050">
                <a:noFill/>
              </a:ln>
              <a:effectLst/>
            </c:spPr>
            <c:extLst>
              <c:ext xmlns:c16="http://schemas.microsoft.com/office/drawing/2014/chart" uri="{C3380CC4-5D6E-409C-BE32-E72D297353CC}">
                <c16:uniqueId val="{00000001-8BAE-4A44-88E9-2F9471404A93}"/>
              </c:ext>
            </c:extLst>
          </c:dPt>
          <c:dPt>
            <c:idx val="1"/>
            <c:bubble3D val="0"/>
            <c:spPr>
              <a:solidFill>
                <a:schemeClr val="bg1">
                  <a:lumMod val="85000"/>
                </a:schemeClr>
              </a:solidFill>
              <a:ln w="19050">
                <a:noFill/>
              </a:ln>
              <a:effectLst/>
            </c:spPr>
            <c:extLst>
              <c:ext xmlns:c16="http://schemas.microsoft.com/office/drawing/2014/chart" uri="{C3380CC4-5D6E-409C-BE32-E72D297353CC}">
                <c16:uniqueId val="{00000003-8BAE-4A44-88E9-2F9471404A93}"/>
              </c:ext>
            </c:extLst>
          </c:dPt>
          <c:dPt>
            <c:idx val="2"/>
            <c:bubble3D val="0"/>
            <c:spPr>
              <a:solidFill>
                <a:srgbClr val="FEC92F"/>
              </a:solidFill>
              <a:ln w="19050">
                <a:noFill/>
              </a:ln>
              <a:effectLst/>
            </c:spPr>
            <c:extLst>
              <c:ext xmlns:c16="http://schemas.microsoft.com/office/drawing/2014/chart" uri="{C3380CC4-5D6E-409C-BE32-E72D297353CC}">
                <c16:uniqueId val="{00000005-8BAE-4A44-88E9-2F9471404A93}"/>
              </c:ext>
            </c:extLst>
          </c:dPt>
          <c:dLbls>
            <c:dLbl>
              <c:idx val="1"/>
              <c:spPr>
                <a:noFill/>
                <a:ln>
                  <a:noFill/>
                </a:ln>
                <a:effectLst/>
              </c:spPr>
              <c:txPr>
                <a:bodyPr rot="0" spcFirstLastPara="1" vertOverflow="ellipsis" vert="horz" wrap="square" lIns="38100" tIns="19050" rIns="38100" bIns="19050" anchor="ctr" anchorCtr="1">
                  <a:spAutoFit/>
                </a:bodyPr>
                <a:lstStyle/>
                <a:p>
                  <a:pPr>
                    <a:defRPr sz="1150" b="0" i="0" u="none" strike="noStrike" kern="1200" baseline="0">
                      <a:solidFill>
                        <a:schemeClr val="tx1"/>
                      </a:solidFill>
                      <a:latin typeface="Arial Nova" panose="020B05040202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8BAE-4A44-88E9-2F9471404A93}"/>
                </c:ext>
              </c:extLst>
            </c:dLbl>
            <c:dLbl>
              <c:idx val="2"/>
              <c:spPr>
                <a:noFill/>
                <a:ln>
                  <a:noFill/>
                </a:ln>
                <a:effectLst/>
              </c:spPr>
              <c:txPr>
                <a:bodyPr rot="0" spcFirstLastPara="1" vertOverflow="ellipsis" vert="horz" wrap="square" lIns="38100" tIns="19050" rIns="38100" bIns="19050" anchor="ctr" anchorCtr="1">
                  <a:spAutoFit/>
                </a:bodyPr>
                <a:lstStyle/>
                <a:p>
                  <a:pPr>
                    <a:defRPr sz="1150" b="0" i="0" u="none" strike="noStrike" kern="1200" baseline="0">
                      <a:solidFill>
                        <a:schemeClr val="tx1">
                          <a:lumMod val="95000"/>
                          <a:lumOff val="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8BAE-4A44-88E9-2F9471404A93}"/>
                </c:ext>
              </c:extLst>
            </c:dLbl>
            <c:spPr>
              <a:noFill/>
              <a:ln>
                <a:noFill/>
              </a:ln>
              <a:effectLst/>
            </c:spPr>
            <c:txPr>
              <a:bodyPr rot="0" spcFirstLastPara="1" vertOverflow="ellipsis" vert="horz" wrap="square" lIns="38100" tIns="19050" rIns="38100" bIns="19050" anchor="ctr" anchorCtr="1">
                <a:spAutoFit/>
              </a:bodyPr>
              <a:lstStyle/>
              <a:p>
                <a:pPr>
                  <a:defRPr sz="1150" b="0" i="0" u="none" strike="noStrike" kern="1200" baseline="0">
                    <a:solidFill>
                      <a:schemeClr val="bg1"/>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 - the issue is ongoing</c:v>
                </c:pt>
                <c:pt idx="2">
                  <c:v>No - the issue was never resolved </c:v>
                </c:pt>
              </c:strCache>
            </c:strRef>
          </c:cat>
          <c:val>
            <c:numRef>
              <c:f>Sheet1!$B$2:$B$4</c:f>
              <c:numCache>
                <c:formatCode>0%</c:formatCode>
                <c:ptCount val="3"/>
                <c:pt idx="0">
                  <c:v>0.83864734299520005</c:v>
                </c:pt>
                <c:pt idx="1">
                  <c:v>9.1787439613530003E-2</c:v>
                </c:pt>
                <c:pt idx="2">
                  <c:v>6.9565217391300005E-2</c:v>
                </c:pt>
              </c:numCache>
            </c:numRef>
          </c:val>
          <c:extLst>
            <c:ext xmlns:c16="http://schemas.microsoft.com/office/drawing/2014/chart" uri="{C3380CC4-5D6E-409C-BE32-E72D297353CC}">
              <c16:uniqueId val="{00000006-8BAE-4A44-88E9-2F9471404A93}"/>
            </c:ext>
          </c:extLst>
        </c:ser>
        <c:dLbls>
          <c:showLegendKey val="0"/>
          <c:showVal val="0"/>
          <c:showCatName val="0"/>
          <c:showSerName val="0"/>
          <c:showPercent val="0"/>
          <c:showBubbleSize val="0"/>
          <c:showLeaderLines val="1"/>
        </c:dLbls>
        <c:firstSliceAng val="0"/>
        <c:holeSize val="55"/>
      </c:doughnutChart>
      <c:spPr>
        <a:noFill/>
        <a:ln>
          <a:noFill/>
        </a:ln>
        <a:effectLst/>
      </c:spPr>
    </c:plotArea>
    <c:legend>
      <c:legendPos val="r"/>
      <c:layout>
        <c:manualLayout>
          <c:xMode val="edge"/>
          <c:yMode val="edge"/>
          <c:x val="0.55333199648855436"/>
          <c:y val="0.28828579455183501"/>
          <c:w val="0.43934815448578268"/>
          <c:h val="0.383113640728390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66260046509721"/>
          <c:y val="4.0314452731304171E-2"/>
          <c:w val="0.5422093481838085"/>
          <c:h val="0.91533964926426126"/>
        </c:manualLayout>
      </c:layout>
      <c:barChart>
        <c:barDir val="bar"/>
        <c:grouping val="clustered"/>
        <c:varyColors val="0"/>
        <c:ser>
          <c:idx val="0"/>
          <c:order val="0"/>
          <c:tx>
            <c:strRef>
              <c:f>Sheet1!$B$1</c:f>
              <c:strCache>
                <c:ptCount val="1"/>
                <c:pt idx="0">
                  <c:v>Column1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Satellite phone</c:v>
                </c:pt>
                <c:pt idx="1">
                  <c:v>Fixed satellite internet service</c:v>
                </c:pt>
                <c:pt idx="2">
                  <c:v>Mobile internet service</c:v>
                </c:pt>
                <c:pt idx="3">
                  <c:v>Landline</c:v>
                </c:pt>
                <c:pt idx="4">
                  <c:v>Fixed wireless internet service</c:v>
                </c:pt>
                <c:pt idx="5">
                  <c:v>Fixed line internet service</c:v>
                </c:pt>
                <c:pt idx="6">
                  <c:v>Mobile phone</c:v>
                </c:pt>
              </c:strCache>
            </c:strRef>
          </c:cat>
          <c:val>
            <c:numRef>
              <c:f>Sheet1!$B$2:$B$8</c:f>
              <c:numCache>
                <c:formatCode>0%</c:formatCode>
                <c:ptCount val="7"/>
                <c:pt idx="0">
                  <c:v>7.7294685990340001E-3</c:v>
                </c:pt>
                <c:pt idx="1">
                  <c:v>9.6618357487919995E-3</c:v>
                </c:pt>
                <c:pt idx="2">
                  <c:v>0.1024154589372</c:v>
                </c:pt>
                <c:pt idx="3">
                  <c:v>0.104347826087</c:v>
                </c:pt>
                <c:pt idx="4">
                  <c:v>0.11884057971009999</c:v>
                </c:pt>
                <c:pt idx="5">
                  <c:v>0.31980676328500002</c:v>
                </c:pt>
                <c:pt idx="6">
                  <c:v>0.3371980676329</c:v>
                </c:pt>
              </c:numCache>
            </c:numRef>
          </c:val>
          <c:extLst>
            <c:ext xmlns:c16="http://schemas.microsoft.com/office/drawing/2014/chart" uri="{C3380CC4-5D6E-409C-BE32-E72D297353CC}">
              <c16:uniqueId val="{00000000-D29C-4F0C-9F0D-D82084AB503C}"/>
            </c:ext>
          </c:extLst>
        </c:ser>
        <c:dLbls>
          <c:showLegendKey val="0"/>
          <c:showVal val="0"/>
          <c:showCatName val="0"/>
          <c:showSerName val="0"/>
          <c:showPercent val="0"/>
          <c:showBubbleSize val="0"/>
        </c:dLbls>
        <c:gapWidth val="75"/>
        <c:axId val="344928959"/>
        <c:axId val="461025455"/>
      </c:barChart>
      <c:catAx>
        <c:axId val="344928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85000"/>
                    <a:lumOff val="15000"/>
                  </a:schemeClr>
                </a:solidFill>
                <a:latin typeface="Arial Nova" panose="020B0504020202020204" pitchFamily="34" charset="0"/>
                <a:ea typeface="+mn-ea"/>
                <a:cs typeface="+mn-cs"/>
              </a:defRPr>
            </a:pPr>
            <a:endParaRPr lang="en-US"/>
          </a:p>
        </c:txPr>
        <c:crossAx val="461025455"/>
        <c:crosses val="autoZero"/>
        <c:auto val="1"/>
        <c:lblAlgn val="ctr"/>
        <c:lblOffset val="100"/>
        <c:noMultiLvlLbl val="0"/>
      </c:catAx>
      <c:valAx>
        <c:axId val="461025455"/>
        <c:scaling>
          <c:orientation val="minMax"/>
          <c:max val="1"/>
        </c:scaling>
        <c:delete val="1"/>
        <c:axPos val="b"/>
        <c:numFmt formatCode="0%" sourceLinked="0"/>
        <c:majorTickMark val="none"/>
        <c:minorTickMark val="none"/>
        <c:tickLblPos val="nextTo"/>
        <c:crossAx val="344928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Nova" panose="020B05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87238613047298E-2"/>
          <c:y val="5.1937832378282554E-2"/>
          <c:w val="0.49705983659380298"/>
          <c:h val="0.88523494249082735"/>
        </c:manualLayout>
      </c:layout>
      <c:doughnutChart>
        <c:varyColors val="1"/>
        <c:ser>
          <c:idx val="0"/>
          <c:order val="0"/>
          <c:tx>
            <c:strRef>
              <c:f>Sheet1!$B$1</c:f>
              <c:strCache>
                <c:ptCount val="1"/>
                <c:pt idx="0">
                  <c:v>Column1</c:v>
                </c:pt>
              </c:strCache>
            </c:strRef>
          </c:tx>
          <c:spPr>
            <a:ln>
              <a:noFill/>
            </a:ln>
          </c:spPr>
          <c:dPt>
            <c:idx val="0"/>
            <c:bubble3D val="0"/>
            <c:spPr>
              <a:solidFill>
                <a:schemeClr val="accent1">
                  <a:lumMod val="50000"/>
                </a:schemeClr>
              </a:solidFill>
              <a:ln w="19050">
                <a:noFill/>
              </a:ln>
              <a:effectLst/>
            </c:spPr>
            <c:extLst>
              <c:ext xmlns:c16="http://schemas.microsoft.com/office/drawing/2014/chart" uri="{C3380CC4-5D6E-409C-BE32-E72D297353CC}">
                <c16:uniqueId val="{00000001-3B5A-4167-B2C2-BDDEBA67AA72}"/>
              </c:ext>
            </c:extLst>
          </c:dPt>
          <c:dPt>
            <c:idx val="1"/>
            <c:bubble3D val="0"/>
            <c:spPr>
              <a:solidFill>
                <a:schemeClr val="bg1">
                  <a:lumMod val="85000"/>
                </a:schemeClr>
              </a:solidFill>
              <a:ln w="19050">
                <a:noFill/>
              </a:ln>
              <a:effectLst/>
            </c:spPr>
            <c:extLst>
              <c:ext xmlns:c16="http://schemas.microsoft.com/office/drawing/2014/chart" uri="{C3380CC4-5D6E-409C-BE32-E72D297353CC}">
                <c16:uniqueId val="{00000003-3B5A-4167-B2C2-BDDEBA67AA72}"/>
              </c:ext>
            </c:extLst>
          </c:dPt>
          <c:dLbls>
            <c:dLbl>
              <c:idx val="1"/>
              <c:spPr>
                <a:noFill/>
                <a:ln>
                  <a:noFill/>
                </a:ln>
                <a:effectLst/>
              </c:spPr>
              <c:txPr>
                <a:bodyPr rot="0" spcFirstLastPara="1" vertOverflow="ellipsis" vert="horz" wrap="square" lIns="38100" tIns="19050" rIns="38100" bIns="19050" anchor="ctr" anchorCtr="1">
                  <a:spAutoFit/>
                </a:bodyPr>
                <a:lstStyle/>
                <a:p>
                  <a:pPr>
                    <a:defRPr sz="1150" b="0" i="0" u="none" strike="noStrike" kern="1200" baseline="0">
                      <a:solidFill>
                        <a:schemeClr val="tx1"/>
                      </a:solidFill>
                      <a:latin typeface="Arial Nova" panose="020B05040202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3B5A-4167-B2C2-BDDEBA67AA72}"/>
                </c:ext>
              </c:extLst>
            </c:dLbl>
            <c:spPr>
              <a:noFill/>
              <a:ln>
                <a:noFill/>
              </a:ln>
              <a:effectLst/>
            </c:spPr>
            <c:txPr>
              <a:bodyPr rot="0" spcFirstLastPara="1" vertOverflow="ellipsis" vert="horz" wrap="square" lIns="38100" tIns="19050" rIns="38100" bIns="19050" anchor="ctr" anchorCtr="1">
                <a:spAutoFit/>
              </a:bodyPr>
              <a:lstStyle/>
              <a:p>
                <a:pPr>
                  <a:defRPr sz="1150" b="0" i="0" u="none" strike="noStrike" kern="1200" baseline="0">
                    <a:solidFill>
                      <a:schemeClr val="bg1"/>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0.71</c:v>
                </c:pt>
                <c:pt idx="1">
                  <c:v>0.28999999999999998</c:v>
                </c:pt>
              </c:numCache>
            </c:numRef>
          </c:val>
          <c:extLst>
            <c:ext xmlns:c16="http://schemas.microsoft.com/office/drawing/2014/chart" uri="{C3380CC4-5D6E-409C-BE32-E72D297353CC}">
              <c16:uniqueId val="{00000006-3B5A-4167-B2C2-BDDEBA67AA72}"/>
            </c:ext>
          </c:extLst>
        </c:ser>
        <c:dLbls>
          <c:showLegendKey val="0"/>
          <c:showVal val="0"/>
          <c:showCatName val="0"/>
          <c:showSerName val="0"/>
          <c:showPercent val="0"/>
          <c:showBubbleSize val="0"/>
          <c:showLeaderLines val="1"/>
        </c:dLbls>
        <c:firstSliceAng val="0"/>
        <c:holeSize val="55"/>
      </c:doughnutChart>
      <c:spPr>
        <a:noFill/>
        <a:ln>
          <a:noFill/>
        </a:ln>
        <a:effectLst/>
      </c:spPr>
    </c:plotArea>
    <c:legend>
      <c:legendPos val="r"/>
      <c:layout>
        <c:manualLayout>
          <c:xMode val="edge"/>
          <c:yMode val="edge"/>
          <c:x val="0.54770976399224303"/>
          <c:y val="0.31471274835356433"/>
          <c:w val="0.10068406900689625"/>
          <c:h val="0.2909668961536875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85000"/>
                  <a:lumOff val="1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94805796334286"/>
          <c:y val="4.0314452731304171E-2"/>
          <c:w val="0.4950519420366572"/>
          <c:h val="0.91533964926426126"/>
        </c:manualLayout>
      </c:layout>
      <c:barChart>
        <c:barDir val="bar"/>
        <c:grouping val="clustered"/>
        <c:varyColors val="0"/>
        <c:ser>
          <c:idx val="0"/>
          <c:order val="0"/>
          <c:tx>
            <c:strRef>
              <c:f>Sheet1!$B$1</c:f>
              <c:strCache>
                <c:ptCount val="1"/>
                <c:pt idx="0">
                  <c:v>Column1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Some other way </c:v>
                </c:pt>
                <c:pt idx="1">
                  <c:v>Via social media </c:v>
                </c:pt>
                <c:pt idx="2">
                  <c:v>Online Crowd Support/community help forum</c:v>
                </c:pt>
                <c:pt idx="3">
                  <c:v>By submitting a web-form on their website</c:v>
                </c:pt>
                <c:pt idx="4">
                  <c:v>In person at a store</c:v>
                </c:pt>
                <c:pt idx="5">
                  <c:v>By email</c:v>
                </c:pt>
                <c:pt idx="6">
                  <c:v>Using a live chat</c:v>
                </c:pt>
                <c:pt idx="7">
                  <c:v>By phone</c:v>
                </c:pt>
              </c:strCache>
            </c:strRef>
          </c:cat>
          <c:val>
            <c:numRef>
              <c:f>Sheet1!$B$2:$B$9</c:f>
              <c:numCache>
                <c:formatCode>0%</c:formatCode>
                <c:ptCount val="8"/>
                <c:pt idx="0">
                  <c:v>8.6956521739130002E-3</c:v>
                </c:pt>
                <c:pt idx="1">
                  <c:v>3.8647342995170003E-2</c:v>
                </c:pt>
                <c:pt idx="2">
                  <c:v>4.5410628019319998E-2</c:v>
                </c:pt>
                <c:pt idx="3">
                  <c:v>8.5024154589370002E-2</c:v>
                </c:pt>
                <c:pt idx="4">
                  <c:v>9.7584541062799998E-2</c:v>
                </c:pt>
                <c:pt idx="5">
                  <c:v>0.13719806763289999</c:v>
                </c:pt>
                <c:pt idx="6">
                  <c:v>0.25217391304350001</c:v>
                </c:pt>
                <c:pt idx="7">
                  <c:v>0.7449275362319</c:v>
                </c:pt>
              </c:numCache>
            </c:numRef>
          </c:val>
          <c:extLst>
            <c:ext xmlns:c16="http://schemas.microsoft.com/office/drawing/2014/chart" uri="{C3380CC4-5D6E-409C-BE32-E72D297353CC}">
              <c16:uniqueId val="{00000000-F19C-4203-A703-BEEEDD47794D}"/>
            </c:ext>
          </c:extLst>
        </c:ser>
        <c:dLbls>
          <c:showLegendKey val="0"/>
          <c:showVal val="0"/>
          <c:showCatName val="0"/>
          <c:showSerName val="0"/>
          <c:showPercent val="0"/>
          <c:showBubbleSize val="0"/>
        </c:dLbls>
        <c:gapWidth val="75"/>
        <c:axId val="344928959"/>
        <c:axId val="461025455"/>
      </c:barChart>
      <c:catAx>
        <c:axId val="344928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85000"/>
                    <a:lumOff val="15000"/>
                  </a:schemeClr>
                </a:solidFill>
                <a:latin typeface="Arial Nova" panose="020B0504020202020204" pitchFamily="34" charset="0"/>
                <a:ea typeface="+mn-ea"/>
                <a:cs typeface="+mn-cs"/>
              </a:defRPr>
            </a:pPr>
            <a:endParaRPr lang="en-US"/>
          </a:p>
        </c:txPr>
        <c:crossAx val="461025455"/>
        <c:crosses val="autoZero"/>
        <c:auto val="1"/>
        <c:lblAlgn val="ctr"/>
        <c:lblOffset val="100"/>
        <c:noMultiLvlLbl val="0"/>
      </c:catAx>
      <c:valAx>
        <c:axId val="461025455"/>
        <c:scaling>
          <c:orientation val="minMax"/>
          <c:max val="1"/>
        </c:scaling>
        <c:delete val="1"/>
        <c:axPos val="b"/>
        <c:numFmt formatCode="0%" sourceLinked="0"/>
        <c:majorTickMark val="none"/>
        <c:minorTickMark val="none"/>
        <c:tickLblPos val="nextTo"/>
        <c:crossAx val="344928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Nova" panose="020B05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21696552636802"/>
          <c:y val="4.0314452731304171E-2"/>
          <c:w val="0.62278303447363192"/>
          <c:h val="0.94398464442875618"/>
        </c:manualLayout>
      </c:layout>
      <c:barChart>
        <c:barDir val="bar"/>
        <c:grouping val="clustered"/>
        <c:varyColors val="0"/>
        <c:ser>
          <c:idx val="0"/>
          <c:order val="0"/>
          <c:tx>
            <c:strRef>
              <c:f>Sheet1!$B$1</c:f>
              <c:strCache>
                <c:ptCount val="1"/>
                <c:pt idx="0">
                  <c:v>Column1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 or more contact methods</c:v>
                </c:pt>
                <c:pt idx="1">
                  <c:v>3</c:v>
                </c:pt>
                <c:pt idx="2">
                  <c:v>2</c:v>
                </c:pt>
                <c:pt idx="3">
                  <c:v>1 contact method</c:v>
                </c:pt>
              </c:strCache>
            </c:strRef>
          </c:cat>
          <c:val>
            <c:numRef>
              <c:f>Sheet1!$B$2:$B$5</c:f>
              <c:numCache>
                <c:formatCode>0%</c:formatCode>
                <c:ptCount val="4"/>
                <c:pt idx="0">
                  <c:v>2.705314009662E-2</c:v>
                </c:pt>
                <c:pt idx="1">
                  <c:v>7.1497584541060005E-2</c:v>
                </c:pt>
                <c:pt idx="2">
                  <c:v>0.17004830917870001</c:v>
                </c:pt>
                <c:pt idx="3">
                  <c:v>0.73140096618359995</c:v>
                </c:pt>
              </c:numCache>
            </c:numRef>
          </c:val>
          <c:extLst>
            <c:ext xmlns:c16="http://schemas.microsoft.com/office/drawing/2014/chart" uri="{C3380CC4-5D6E-409C-BE32-E72D297353CC}">
              <c16:uniqueId val="{00000000-B0AD-4E3F-8D8C-5BEE44A3D14A}"/>
            </c:ext>
          </c:extLst>
        </c:ser>
        <c:dLbls>
          <c:showLegendKey val="0"/>
          <c:showVal val="0"/>
          <c:showCatName val="0"/>
          <c:showSerName val="0"/>
          <c:showPercent val="0"/>
          <c:showBubbleSize val="0"/>
        </c:dLbls>
        <c:gapWidth val="75"/>
        <c:axId val="344928959"/>
        <c:axId val="461025455"/>
      </c:barChart>
      <c:catAx>
        <c:axId val="344928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85000"/>
                    <a:lumOff val="15000"/>
                  </a:schemeClr>
                </a:solidFill>
                <a:latin typeface="Arial Nova" panose="020B0504020202020204" pitchFamily="34" charset="0"/>
                <a:ea typeface="+mn-ea"/>
                <a:cs typeface="+mn-cs"/>
              </a:defRPr>
            </a:pPr>
            <a:endParaRPr lang="en-US"/>
          </a:p>
        </c:txPr>
        <c:crossAx val="461025455"/>
        <c:crosses val="autoZero"/>
        <c:auto val="1"/>
        <c:lblAlgn val="ctr"/>
        <c:lblOffset val="100"/>
        <c:noMultiLvlLbl val="0"/>
      </c:catAx>
      <c:valAx>
        <c:axId val="461025455"/>
        <c:scaling>
          <c:orientation val="minMax"/>
          <c:max val="1"/>
        </c:scaling>
        <c:delete val="1"/>
        <c:axPos val="b"/>
        <c:numFmt formatCode="0%" sourceLinked="0"/>
        <c:majorTickMark val="none"/>
        <c:minorTickMark val="none"/>
        <c:tickLblPos val="nextTo"/>
        <c:crossAx val="344928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Nova" panose="020B05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21696552636802"/>
          <c:y val="4.0314452731304171E-2"/>
          <c:w val="0.62278303447363192"/>
          <c:h val="0.94398464442875618"/>
        </c:manualLayout>
      </c:layout>
      <c:barChart>
        <c:barDir val="bar"/>
        <c:grouping val="clustered"/>
        <c:varyColors val="0"/>
        <c:ser>
          <c:idx val="0"/>
          <c:order val="0"/>
          <c:tx>
            <c:strRef>
              <c:f>Sheet1!$B$1</c:f>
              <c:strCache>
                <c:ptCount val="1"/>
                <c:pt idx="0">
                  <c:v>Column1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10 or more </c:v>
                </c:pt>
                <c:pt idx="1">
                  <c:v>5-9</c:v>
                </c:pt>
                <c:pt idx="2">
                  <c:v>4</c:v>
                </c:pt>
                <c:pt idx="3">
                  <c:v>3</c:v>
                </c:pt>
                <c:pt idx="4">
                  <c:v>2</c:v>
                </c:pt>
                <c:pt idx="5">
                  <c:v>1</c:v>
                </c:pt>
              </c:strCache>
            </c:strRef>
          </c:cat>
          <c:val>
            <c:numRef>
              <c:f>Sheet1!$B$2:$B$7</c:f>
              <c:numCache>
                <c:formatCode>0%</c:formatCode>
                <c:ptCount val="6"/>
                <c:pt idx="0">
                  <c:v>6.2984496124029996E-2</c:v>
                </c:pt>
                <c:pt idx="1">
                  <c:v>0.11531007751940001</c:v>
                </c:pt>
                <c:pt idx="2">
                  <c:v>6.6860465116279993E-2</c:v>
                </c:pt>
                <c:pt idx="3">
                  <c:v>0.1211240310078</c:v>
                </c:pt>
                <c:pt idx="4">
                  <c:v>0.23837209302330001</c:v>
                </c:pt>
                <c:pt idx="5">
                  <c:v>0.39534883720929997</c:v>
                </c:pt>
              </c:numCache>
            </c:numRef>
          </c:val>
          <c:extLst>
            <c:ext xmlns:c16="http://schemas.microsoft.com/office/drawing/2014/chart" uri="{C3380CC4-5D6E-409C-BE32-E72D297353CC}">
              <c16:uniqueId val="{00000000-CCAB-4EA9-9FC9-45C86E0A898B}"/>
            </c:ext>
          </c:extLst>
        </c:ser>
        <c:dLbls>
          <c:showLegendKey val="0"/>
          <c:showVal val="0"/>
          <c:showCatName val="0"/>
          <c:showSerName val="0"/>
          <c:showPercent val="0"/>
          <c:showBubbleSize val="0"/>
        </c:dLbls>
        <c:gapWidth val="75"/>
        <c:axId val="344928959"/>
        <c:axId val="461025455"/>
      </c:barChart>
      <c:catAx>
        <c:axId val="344928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85000"/>
                    <a:lumOff val="15000"/>
                  </a:schemeClr>
                </a:solidFill>
                <a:latin typeface="Arial Nova" panose="020B0504020202020204" pitchFamily="34" charset="0"/>
                <a:ea typeface="+mn-ea"/>
                <a:cs typeface="+mn-cs"/>
              </a:defRPr>
            </a:pPr>
            <a:endParaRPr lang="en-US"/>
          </a:p>
        </c:txPr>
        <c:crossAx val="461025455"/>
        <c:crosses val="autoZero"/>
        <c:auto val="1"/>
        <c:lblAlgn val="ctr"/>
        <c:lblOffset val="100"/>
        <c:noMultiLvlLbl val="0"/>
      </c:catAx>
      <c:valAx>
        <c:axId val="461025455"/>
        <c:scaling>
          <c:orientation val="minMax"/>
          <c:max val="1"/>
        </c:scaling>
        <c:delete val="1"/>
        <c:axPos val="b"/>
        <c:numFmt formatCode="0%" sourceLinked="0"/>
        <c:majorTickMark val="none"/>
        <c:minorTickMark val="none"/>
        <c:tickLblPos val="nextTo"/>
        <c:crossAx val="344928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Nova" panose="020B05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355792325619739E-2"/>
          <c:y val="6.4503124370086679E-2"/>
          <c:w val="0.48907753254102998"/>
          <c:h val="0.8709937512598267"/>
        </c:manualLayout>
      </c:layout>
      <c:doughnutChart>
        <c:varyColors val="1"/>
        <c:ser>
          <c:idx val="0"/>
          <c:order val="0"/>
          <c:tx>
            <c:strRef>
              <c:f>Sheet1!$B$1</c:f>
              <c:strCache>
                <c:ptCount val="1"/>
                <c:pt idx="0">
                  <c:v>Column1</c:v>
                </c:pt>
              </c:strCache>
            </c:strRef>
          </c:tx>
          <c:spPr>
            <a:ln>
              <a:noFill/>
            </a:ln>
          </c:spPr>
          <c:dPt>
            <c:idx val="0"/>
            <c:bubble3D val="0"/>
            <c:spPr>
              <a:solidFill>
                <a:schemeClr val="accent1">
                  <a:lumMod val="50000"/>
                </a:schemeClr>
              </a:solidFill>
              <a:ln w="19050">
                <a:noFill/>
              </a:ln>
              <a:effectLst/>
            </c:spPr>
            <c:extLst>
              <c:ext xmlns:c16="http://schemas.microsoft.com/office/drawing/2014/chart" uri="{C3380CC4-5D6E-409C-BE32-E72D297353CC}">
                <c16:uniqueId val="{00000001-0D24-4787-8E40-DC74554A11D9}"/>
              </c:ext>
            </c:extLst>
          </c:dPt>
          <c:dPt>
            <c:idx val="1"/>
            <c:bubble3D val="0"/>
            <c:spPr>
              <a:solidFill>
                <a:schemeClr val="accent5">
                  <a:lumMod val="40000"/>
                  <a:lumOff val="60000"/>
                </a:schemeClr>
              </a:solidFill>
              <a:ln w="19050">
                <a:noFill/>
              </a:ln>
              <a:effectLst/>
            </c:spPr>
            <c:extLst>
              <c:ext xmlns:c16="http://schemas.microsoft.com/office/drawing/2014/chart" uri="{C3380CC4-5D6E-409C-BE32-E72D297353CC}">
                <c16:uniqueId val="{00000003-0D24-4787-8E40-DC74554A11D9}"/>
              </c:ext>
            </c:extLst>
          </c:dPt>
          <c:dPt>
            <c:idx val="2"/>
            <c:bubble3D val="0"/>
            <c:spPr>
              <a:solidFill>
                <a:srgbClr val="FCFFBF"/>
              </a:solidFill>
              <a:ln w="19050">
                <a:noFill/>
              </a:ln>
              <a:effectLst/>
            </c:spPr>
            <c:extLst>
              <c:ext xmlns:c16="http://schemas.microsoft.com/office/drawing/2014/chart" uri="{C3380CC4-5D6E-409C-BE32-E72D297353CC}">
                <c16:uniqueId val="{00000005-0D24-4787-8E40-DC74554A11D9}"/>
              </c:ext>
            </c:extLst>
          </c:dPt>
          <c:dPt>
            <c:idx val="3"/>
            <c:bubble3D val="0"/>
            <c:spPr>
              <a:solidFill>
                <a:srgbClr val="FEC92F"/>
              </a:solidFill>
              <a:ln w="19050">
                <a:noFill/>
              </a:ln>
              <a:effectLst/>
            </c:spPr>
            <c:extLst>
              <c:ext xmlns:c16="http://schemas.microsoft.com/office/drawing/2014/chart" uri="{C3380CC4-5D6E-409C-BE32-E72D297353CC}">
                <c16:uniqueId val="{00000007-0D24-4787-8E40-DC74554A11D9}"/>
              </c:ext>
            </c:extLst>
          </c:dPt>
          <c:dPt>
            <c:idx val="4"/>
            <c:bubble3D val="0"/>
            <c:spPr>
              <a:solidFill>
                <a:schemeClr val="bg1">
                  <a:lumMod val="85000"/>
                </a:schemeClr>
              </a:solidFill>
              <a:ln w="19050">
                <a:noFill/>
              </a:ln>
              <a:effectLst/>
            </c:spPr>
            <c:extLst>
              <c:ext xmlns:c16="http://schemas.microsoft.com/office/drawing/2014/chart" uri="{C3380CC4-5D6E-409C-BE32-E72D297353CC}">
                <c16:uniqueId val="{00000008-0D24-4787-8E40-DC74554A11D9}"/>
              </c:ext>
            </c:extLst>
          </c:dPt>
          <c:dLbls>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rial Nova" panose="020B05040202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0D24-4787-8E40-DC74554A11D9}"/>
                </c:ext>
              </c:extLst>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0D24-4787-8E40-DC74554A11D9}"/>
                </c:ext>
              </c:extLst>
            </c:dLbl>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0D24-4787-8E40-DC74554A11D9}"/>
                </c:ext>
              </c:extLst>
            </c:dLbl>
            <c:dLbl>
              <c:idx val="4"/>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2">
                          <a:lumMod val="10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0D24-4787-8E40-DC74554A11D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1</c:v>
                </c:pt>
                <c:pt idx="1">
                  <c:v>2</c:v>
                </c:pt>
                <c:pt idx="2">
                  <c:v>3</c:v>
                </c:pt>
                <c:pt idx="3">
                  <c:v>4+</c:v>
                </c:pt>
                <c:pt idx="4">
                  <c:v>Don't know</c:v>
                </c:pt>
              </c:strCache>
            </c:strRef>
          </c:cat>
          <c:val>
            <c:numRef>
              <c:f>Sheet1!$B$2:$B$6</c:f>
              <c:numCache>
                <c:formatCode>0%</c:formatCode>
                <c:ptCount val="5"/>
                <c:pt idx="0">
                  <c:v>0.37483787289229997</c:v>
                </c:pt>
                <c:pt idx="1">
                  <c:v>0.24124513618679999</c:v>
                </c:pt>
                <c:pt idx="2">
                  <c:v>0.12321660181580001</c:v>
                </c:pt>
                <c:pt idx="3">
                  <c:v>0.15564202334630001</c:v>
                </c:pt>
                <c:pt idx="4">
                  <c:v>0.1050583657588</c:v>
                </c:pt>
              </c:numCache>
            </c:numRef>
          </c:val>
          <c:extLst>
            <c:ext xmlns:c16="http://schemas.microsoft.com/office/drawing/2014/chart" uri="{C3380CC4-5D6E-409C-BE32-E72D297353CC}">
              <c16:uniqueId val="{00000006-0D24-4787-8E40-DC74554A11D9}"/>
            </c:ext>
          </c:extLst>
        </c:ser>
        <c:dLbls>
          <c:showLegendKey val="0"/>
          <c:showVal val="0"/>
          <c:showCatName val="0"/>
          <c:showSerName val="0"/>
          <c:showPercent val="0"/>
          <c:showBubbleSize val="0"/>
          <c:showLeaderLines val="1"/>
        </c:dLbls>
        <c:firstSliceAng val="0"/>
        <c:holeSize val="55"/>
      </c:doughnutChart>
      <c:spPr>
        <a:noFill/>
        <a:ln>
          <a:noFill/>
        </a:ln>
        <a:effectLst/>
      </c:spPr>
    </c:plotArea>
    <c:legend>
      <c:legendPos val="r"/>
      <c:layout>
        <c:manualLayout>
          <c:xMode val="edge"/>
          <c:yMode val="edge"/>
          <c:x val="0.52510999918519119"/>
          <c:y val="0.20571406014531282"/>
          <c:w val="0.2723679824593892"/>
          <c:h val="0.6131343505388279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355792325619739E-2"/>
          <c:y val="6.4503124370086679E-2"/>
          <c:w val="0.48907753254102998"/>
          <c:h val="0.8709937512598267"/>
        </c:manualLayout>
      </c:layout>
      <c:doughnutChart>
        <c:varyColors val="1"/>
        <c:ser>
          <c:idx val="0"/>
          <c:order val="0"/>
          <c:tx>
            <c:strRef>
              <c:f>Sheet1!$B$1</c:f>
              <c:strCache>
                <c:ptCount val="1"/>
                <c:pt idx="0">
                  <c:v>Column1</c:v>
                </c:pt>
              </c:strCache>
            </c:strRef>
          </c:tx>
          <c:spPr>
            <a:ln>
              <a:noFill/>
            </a:ln>
          </c:spPr>
          <c:dPt>
            <c:idx val="0"/>
            <c:bubble3D val="0"/>
            <c:spPr>
              <a:solidFill>
                <a:schemeClr val="accent1">
                  <a:lumMod val="50000"/>
                </a:schemeClr>
              </a:solidFill>
              <a:ln w="19050">
                <a:noFill/>
              </a:ln>
              <a:effectLst/>
            </c:spPr>
            <c:extLst>
              <c:ext xmlns:c16="http://schemas.microsoft.com/office/drawing/2014/chart" uri="{C3380CC4-5D6E-409C-BE32-E72D297353CC}">
                <c16:uniqueId val="{00000001-C034-48E2-B579-8CEBD3C74FC0}"/>
              </c:ext>
            </c:extLst>
          </c:dPt>
          <c:dPt>
            <c:idx val="1"/>
            <c:bubble3D val="0"/>
            <c:spPr>
              <a:solidFill>
                <a:schemeClr val="accent5">
                  <a:lumMod val="40000"/>
                  <a:lumOff val="60000"/>
                </a:schemeClr>
              </a:solidFill>
              <a:ln w="19050">
                <a:noFill/>
              </a:ln>
              <a:effectLst/>
            </c:spPr>
            <c:extLst>
              <c:ext xmlns:c16="http://schemas.microsoft.com/office/drawing/2014/chart" uri="{C3380CC4-5D6E-409C-BE32-E72D297353CC}">
                <c16:uniqueId val="{00000003-C034-48E2-B579-8CEBD3C74FC0}"/>
              </c:ext>
            </c:extLst>
          </c:dPt>
          <c:dPt>
            <c:idx val="2"/>
            <c:bubble3D val="0"/>
            <c:spPr>
              <a:solidFill>
                <a:srgbClr val="FCFFBF"/>
              </a:solidFill>
              <a:ln w="19050">
                <a:noFill/>
              </a:ln>
              <a:effectLst/>
            </c:spPr>
            <c:extLst>
              <c:ext xmlns:c16="http://schemas.microsoft.com/office/drawing/2014/chart" uri="{C3380CC4-5D6E-409C-BE32-E72D297353CC}">
                <c16:uniqueId val="{00000005-C034-48E2-B579-8CEBD3C74FC0}"/>
              </c:ext>
            </c:extLst>
          </c:dPt>
          <c:dPt>
            <c:idx val="3"/>
            <c:bubble3D val="0"/>
            <c:spPr>
              <a:solidFill>
                <a:srgbClr val="FEC92F"/>
              </a:solidFill>
              <a:ln w="19050">
                <a:noFill/>
              </a:ln>
              <a:effectLst/>
            </c:spPr>
            <c:extLst>
              <c:ext xmlns:c16="http://schemas.microsoft.com/office/drawing/2014/chart" uri="{C3380CC4-5D6E-409C-BE32-E72D297353CC}">
                <c16:uniqueId val="{00000007-C034-48E2-B579-8CEBD3C74FC0}"/>
              </c:ext>
            </c:extLst>
          </c:dPt>
          <c:dPt>
            <c:idx val="4"/>
            <c:bubble3D val="0"/>
            <c:spPr>
              <a:solidFill>
                <a:schemeClr val="bg1">
                  <a:lumMod val="85000"/>
                </a:schemeClr>
              </a:solidFill>
              <a:ln w="19050">
                <a:noFill/>
              </a:ln>
              <a:effectLst/>
            </c:spPr>
            <c:extLst>
              <c:ext xmlns:c16="http://schemas.microsoft.com/office/drawing/2014/chart" uri="{C3380CC4-5D6E-409C-BE32-E72D297353CC}">
                <c16:uniqueId val="{00000009-C034-48E2-B579-8CEBD3C74FC0}"/>
              </c:ext>
            </c:extLst>
          </c:dPt>
          <c:dLbls>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rial Nova" panose="020B05040202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C034-48E2-B579-8CEBD3C74FC0}"/>
                </c:ext>
              </c:extLst>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C034-48E2-B579-8CEBD3C74FC0}"/>
                </c:ext>
              </c:extLst>
            </c:dLbl>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C034-48E2-B579-8CEBD3C74FC0}"/>
                </c:ext>
              </c:extLst>
            </c:dLbl>
            <c:dLbl>
              <c:idx val="4"/>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2">
                          <a:lumMod val="10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C034-48E2-B579-8CEBD3C74FC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1</c:v>
                </c:pt>
                <c:pt idx="1">
                  <c:v>2</c:v>
                </c:pt>
                <c:pt idx="2">
                  <c:v>3</c:v>
                </c:pt>
                <c:pt idx="3">
                  <c:v>4+</c:v>
                </c:pt>
                <c:pt idx="4">
                  <c:v>Don't know</c:v>
                </c:pt>
              </c:strCache>
            </c:strRef>
          </c:cat>
          <c:val>
            <c:numRef>
              <c:f>Sheet1!$B$2:$B$6</c:f>
              <c:numCache>
                <c:formatCode>0%</c:formatCode>
                <c:ptCount val="5"/>
                <c:pt idx="0">
                  <c:v>0.42145593869730003</c:v>
                </c:pt>
                <c:pt idx="1">
                  <c:v>0.24521072796929999</c:v>
                </c:pt>
                <c:pt idx="2">
                  <c:v>0.1187739463602</c:v>
                </c:pt>
                <c:pt idx="3">
                  <c:v>0.16091954022989999</c:v>
                </c:pt>
                <c:pt idx="4">
                  <c:v>5.3639846743300003E-2</c:v>
                </c:pt>
              </c:numCache>
            </c:numRef>
          </c:val>
          <c:extLst>
            <c:ext xmlns:c16="http://schemas.microsoft.com/office/drawing/2014/chart" uri="{C3380CC4-5D6E-409C-BE32-E72D297353CC}">
              <c16:uniqueId val="{0000000A-C034-48E2-B579-8CEBD3C74FC0}"/>
            </c:ext>
          </c:extLst>
        </c:ser>
        <c:dLbls>
          <c:showLegendKey val="0"/>
          <c:showVal val="0"/>
          <c:showCatName val="0"/>
          <c:showSerName val="0"/>
          <c:showPercent val="0"/>
          <c:showBubbleSize val="0"/>
          <c:showLeaderLines val="1"/>
        </c:dLbls>
        <c:firstSliceAng val="0"/>
        <c:holeSize val="55"/>
      </c:doughnutChart>
      <c:spPr>
        <a:noFill/>
        <a:ln>
          <a:noFill/>
        </a:ln>
        <a:effectLst/>
      </c:spPr>
    </c:plotArea>
    <c:legend>
      <c:legendPos val="r"/>
      <c:layout>
        <c:manualLayout>
          <c:xMode val="edge"/>
          <c:yMode val="edge"/>
          <c:x val="0.52510999918519119"/>
          <c:y val="0.20571406014531282"/>
          <c:w val="0.2723679824593892"/>
          <c:h val="0.6131343505388279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24232864047255"/>
          <c:y val="7.1651090342679122E-2"/>
          <c:w val="0.55716485039370078"/>
          <c:h val="0.82188166899698289"/>
        </c:manualLayout>
      </c:layout>
      <c:barChart>
        <c:barDir val="bar"/>
        <c:grouping val="percentStacked"/>
        <c:varyColors val="0"/>
        <c:ser>
          <c:idx val="0"/>
          <c:order val="0"/>
          <c:tx>
            <c:strRef>
              <c:f>Sheet1!$B$1</c:f>
              <c:strCache>
                <c:ptCount val="1"/>
                <c:pt idx="0">
                  <c:v>1</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5"/>
                <c:pt idx="0">
                  <c:v>Web-form (n=88)</c:v>
                </c:pt>
                <c:pt idx="1">
                  <c:v>In person at a store (n=101)</c:v>
                </c:pt>
                <c:pt idx="2">
                  <c:v>Email (n=142)</c:v>
                </c:pt>
                <c:pt idx="3">
                  <c:v>Crowd Support/ community help forum (n=47)</c:v>
                </c:pt>
                <c:pt idx="4">
                  <c:v>Social media (n=40)</c:v>
                </c:pt>
              </c:strCache>
            </c:strRef>
          </c:cat>
          <c:val>
            <c:numRef>
              <c:f>Sheet1!$B$2:$B$8</c:f>
              <c:numCache>
                <c:formatCode>0</c:formatCode>
                <c:ptCount val="5"/>
                <c:pt idx="0">
                  <c:v>55.952380952379997</c:v>
                </c:pt>
                <c:pt idx="1">
                  <c:v>53.191489361699993</c:v>
                </c:pt>
                <c:pt idx="2">
                  <c:v>48.387096774190006</c:v>
                </c:pt>
                <c:pt idx="3">
                  <c:v>48.837209302329995</c:v>
                </c:pt>
                <c:pt idx="4">
                  <c:v>40.54054054054</c:v>
                </c:pt>
              </c:numCache>
            </c:numRef>
          </c:val>
          <c:extLst>
            <c:ext xmlns:c16="http://schemas.microsoft.com/office/drawing/2014/chart" uri="{C3380CC4-5D6E-409C-BE32-E72D297353CC}">
              <c16:uniqueId val="{00000000-5215-4BC1-89ED-3A6BEAE240DF}"/>
            </c:ext>
          </c:extLst>
        </c:ser>
        <c:ser>
          <c:idx val="1"/>
          <c:order val="1"/>
          <c:tx>
            <c:strRef>
              <c:f>Sheet1!$C$1</c:f>
              <c:strCache>
                <c:ptCount val="1"/>
                <c:pt idx="0">
                  <c:v>2</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5"/>
                <c:pt idx="0">
                  <c:v>Web-form (n=88)</c:v>
                </c:pt>
                <c:pt idx="1">
                  <c:v>In person at a store (n=101)</c:v>
                </c:pt>
                <c:pt idx="2">
                  <c:v>Email (n=142)</c:v>
                </c:pt>
                <c:pt idx="3">
                  <c:v>Crowd Support/ community help forum (n=47)</c:v>
                </c:pt>
                <c:pt idx="4">
                  <c:v>Social media (n=40)</c:v>
                </c:pt>
              </c:strCache>
            </c:strRef>
          </c:cat>
          <c:val>
            <c:numRef>
              <c:f>Sheet1!$C$2:$C$8</c:f>
              <c:numCache>
                <c:formatCode>0</c:formatCode>
                <c:ptCount val="5"/>
                <c:pt idx="0">
                  <c:v>21.428571428570002</c:v>
                </c:pt>
                <c:pt idx="1">
                  <c:v>27.65957446809</c:v>
                </c:pt>
                <c:pt idx="2">
                  <c:v>25.806451612899998</c:v>
                </c:pt>
                <c:pt idx="3">
                  <c:v>16.279069767439999</c:v>
                </c:pt>
                <c:pt idx="4">
                  <c:v>24.324324324320003</c:v>
                </c:pt>
              </c:numCache>
            </c:numRef>
          </c:val>
          <c:extLst>
            <c:ext xmlns:c16="http://schemas.microsoft.com/office/drawing/2014/chart" uri="{C3380CC4-5D6E-409C-BE32-E72D297353CC}">
              <c16:uniqueId val="{00000001-5215-4BC1-89ED-3A6BEAE240DF}"/>
            </c:ext>
          </c:extLst>
        </c:ser>
        <c:ser>
          <c:idx val="2"/>
          <c:order val="2"/>
          <c:tx>
            <c:strRef>
              <c:f>Sheet1!$D$1</c:f>
              <c:strCache>
                <c:ptCount val="1"/>
                <c:pt idx="0">
                  <c:v>3</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5"/>
                <c:pt idx="0">
                  <c:v>Web-form (n=88)</c:v>
                </c:pt>
                <c:pt idx="1">
                  <c:v>In person at a store (n=101)</c:v>
                </c:pt>
                <c:pt idx="2">
                  <c:v>Email (n=142)</c:v>
                </c:pt>
                <c:pt idx="3">
                  <c:v>Crowd Support/ community help forum (n=47)</c:v>
                </c:pt>
                <c:pt idx="4">
                  <c:v>Social media (n=40)</c:v>
                </c:pt>
              </c:strCache>
            </c:strRef>
          </c:cat>
          <c:val>
            <c:numRef>
              <c:f>Sheet1!$D$2:$D$8</c:f>
              <c:numCache>
                <c:formatCode>0</c:formatCode>
                <c:ptCount val="5"/>
                <c:pt idx="0">
                  <c:v>14.28571428571</c:v>
                </c:pt>
                <c:pt idx="1">
                  <c:v>9.574468085106</c:v>
                </c:pt>
                <c:pt idx="2">
                  <c:v>5.6451612903230002</c:v>
                </c:pt>
                <c:pt idx="3">
                  <c:v>11.62790697674</c:v>
                </c:pt>
                <c:pt idx="4">
                  <c:v>10.810810810809999</c:v>
                </c:pt>
              </c:numCache>
            </c:numRef>
          </c:val>
          <c:extLst>
            <c:ext xmlns:c16="http://schemas.microsoft.com/office/drawing/2014/chart" uri="{C3380CC4-5D6E-409C-BE32-E72D297353CC}">
              <c16:uniqueId val="{00000002-5215-4BC1-89ED-3A6BEAE240DF}"/>
            </c:ext>
          </c:extLst>
        </c:ser>
        <c:ser>
          <c:idx val="3"/>
          <c:order val="3"/>
          <c:tx>
            <c:strRef>
              <c:f>Sheet1!$E$1</c:f>
              <c:strCache>
                <c:ptCount val="1"/>
                <c:pt idx="0">
                  <c:v>4 or more times </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Arial Nova"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5"/>
                <c:pt idx="0">
                  <c:v>Web-form (n=88)</c:v>
                </c:pt>
                <c:pt idx="1">
                  <c:v>In person at a store (n=101)</c:v>
                </c:pt>
                <c:pt idx="2">
                  <c:v>Email (n=142)</c:v>
                </c:pt>
                <c:pt idx="3">
                  <c:v>Crowd Support/ community help forum (n=47)</c:v>
                </c:pt>
                <c:pt idx="4">
                  <c:v>Social media (n=40)</c:v>
                </c:pt>
              </c:strCache>
            </c:strRef>
          </c:cat>
          <c:val>
            <c:numRef>
              <c:f>Sheet1!$E$2:$E$8</c:f>
              <c:numCache>
                <c:formatCode>0</c:formatCode>
                <c:ptCount val="5"/>
                <c:pt idx="0">
                  <c:v>8.333333333333</c:v>
                </c:pt>
                <c:pt idx="1">
                  <c:v>9.574468085106</c:v>
                </c:pt>
                <c:pt idx="2">
                  <c:v>20.161290322580001</c:v>
                </c:pt>
                <c:pt idx="3">
                  <c:v>23.255813953490001</c:v>
                </c:pt>
                <c:pt idx="4">
                  <c:v>24.324324324320003</c:v>
                </c:pt>
              </c:numCache>
            </c:numRef>
          </c:val>
          <c:extLst>
            <c:ext xmlns:c16="http://schemas.microsoft.com/office/drawing/2014/chart" uri="{C3380CC4-5D6E-409C-BE32-E72D297353CC}">
              <c16:uniqueId val="{00000003-5215-4BC1-89ED-3A6BEAE240DF}"/>
            </c:ext>
          </c:extLst>
        </c:ser>
        <c:dLbls>
          <c:dLblPos val="ctr"/>
          <c:showLegendKey val="0"/>
          <c:showVal val="1"/>
          <c:showCatName val="0"/>
          <c:showSerName val="0"/>
          <c:showPercent val="0"/>
          <c:showBubbleSize val="0"/>
        </c:dLbls>
        <c:gapWidth val="75"/>
        <c:overlap val="100"/>
        <c:axId val="344928959"/>
        <c:axId val="461025455"/>
      </c:barChart>
      <c:catAx>
        <c:axId val="344928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Arial Nova" panose="020B0504020202020204" pitchFamily="34" charset="0"/>
                <a:ea typeface="+mn-ea"/>
                <a:cs typeface="+mn-cs"/>
              </a:defRPr>
            </a:pPr>
            <a:endParaRPr lang="en-US"/>
          </a:p>
        </c:txPr>
        <c:crossAx val="461025455"/>
        <c:crosses val="autoZero"/>
        <c:auto val="1"/>
        <c:lblAlgn val="ctr"/>
        <c:lblOffset val="100"/>
        <c:noMultiLvlLbl val="0"/>
      </c:catAx>
      <c:valAx>
        <c:axId val="461025455"/>
        <c:scaling>
          <c:orientation val="minMax"/>
          <c:max val="1"/>
        </c:scaling>
        <c:delete val="1"/>
        <c:axPos val="b"/>
        <c:title>
          <c:tx>
            <c:rich>
              <a:bodyPr rot="0" spcFirstLastPara="1" vertOverflow="ellipsis" vert="horz" wrap="square" anchor="ctr" anchorCtr="1"/>
              <a:lstStyle/>
              <a:p>
                <a:pPr>
                  <a:defRPr sz="1100" b="0" i="0" u="none" strike="noStrike" kern="1200" baseline="0">
                    <a:solidFill>
                      <a:schemeClr val="tx1"/>
                    </a:solidFill>
                    <a:latin typeface="Arial Nova" panose="020B0504020202020204" pitchFamily="34" charset="0"/>
                    <a:ea typeface="+mn-ea"/>
                    <a:cs typeface="+mn-cs"/>
                  </a:defRPr>
                </a:pPr>
                <a:r>
                  <a:rPr lang="en-AU" sz="1100" b="0">
                    <a:solidFill>
                      <a:schemeClr val="tx1"/>
                    </a:solidFill>
                  </a:rPr>
                  <a:t>% of respondents</a:t>
                </a:r>
                <a:r>
                  <a:rPr lang="en-AU" sz="1100" b="0" baseline="0">
                    <a:solidFill>
                      <a:schemeClr val="tx1"/>
                    </a:solidFill>
                  </a:rPr>
                  <a:t> </a:t>
                </a:r>
                <a:endParaRPr lang="en-AU" sz="1100" b="0">
                  <a:solidFill>
                    <a:schemeClr val="tx1"/>
                  </a:solidFill>
                </a:endParaRPr>
              </a:p>
            </c:rich>
          </c:tx>
          <c:layout>
            <c:manualLayout>
              <c:xMode val="edge"/>
              <c:yMode val="edge"/>
              <c:x val="0.5148568188976379"/>
              <c:y val="0.8873022297446465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ova" panose="020B0504020202020204" pitchFamily="34" charset="0"/>
                  <a:ea typeface="+mn-ea"/>
                  <a:cs typeface="+mn-cs"/>
                </a:defRPr>
              </a:pPr>
              <a:endParaRPr lang="en-US"/>
            </a:p>
          </c:txPr>
        </c:title>
        <c:numFmt formatCode="0%" sourceLinked="0"/>
        <c:majorTickMark val="none"/>
        <c:minorTickMark val="none"/>
        <c:tickLblPos val="nextTo"/>
        <c:crossAx val="344928959"/>
        <c:crosses val="autoZero"/>
        <c:crossBetween val="between"/>
      </c:valAx>
      <c:spPr>
        <a:noFill/>
        <a:ln>
          <a:noFill/>
        </a:ln>
        <a:effectLst/>
      </c:spPr>
    </c:plotArea>
    <c:legend>
      <c:legendPos val="b"/>
      <c:layout>
        <c:manualLayout>
          <c:xMode val="edge"/>
          <c:yMode val="edge"/>
          <c:x val="0.32730876640419954"/>
          <c:y val="0.94027448671719771"/>
          <c:w val="0.5700983937007873"/>
          <c:h val="5.972551328280226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Nova" panose="020B05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EDD27-B300-40F1-A50E-7869E492B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ACCAN Commissioned Research report template.dot</Template>
  <TotalTime>0</TotalTime>
  <Pages>37</Pages>
  <Words>6197</Words>
  <Characters>35328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41443</CharactersWithSpaces>
  <SharedDoc>false</SharedDoc>
  <HyperlinkBase/>
  <HLinks>
    <vt:vector size="168" baseType="variant">
      <vt:variant>
        <vt:i4>1376310</vt:i4>
      </vt:variant>
      <vt:variant>
        <vt:i4>149</vt:i4>
      </vt:variant>
      <vt:variant>
        <vt:i4>0</vt:i4>
      </vt:variant>
      <vt:variant>
        <vt:i4>5</vt:i4>
      </vt:variant>
      <vt:variant>
        <vt:lpwstr/>
      </vt:variant>
      <vt:variant>
        <vt:lpwstr>_Toc445818665</vt:lpwstr>
      </vt:variant>
      <vt:variant>
        <vt:i4>1376310</vt:i4>
      </vt:variant>
      <vt:variant>
        <vt:i4>143</vt:i4>
      </vt:variant>
      <vt:variant>
        <vt:i4>0</vt:i4>
      </vt:variant>
      <vt:variant>
        <vt:i4>5</vt:i4>
      </vt:variant>
      <vt:variant>
        <vt:lpwstr/>
      </vt:variant>
      <vt:variant>
        <vt:lpwstr>_Toc445818664</vt:lpwstr>
      </vt:variant>
      <vt:variant>
        <vt:i4>1376310</vt:i4>
      </vt:variant>
      <vt:variant>
        <vt:i4>137</vt:i4>
      </vt:variant>
      <vt:variant>
        <vt:i4>0</vt:i4>
      </vt:variant>
      <vt:variant>
        <vt:i4>5</vt:i4>
      </vt:variant>
      <vt:variant>
        <vt:lpwstr/>
      </vt:variant>
      <vt:variant>
        <vt:lpwstr>_Toc445818663</vt:lpwstr>
      </vt:variant>
      <vt:variant>
        <vt:i4>1376310</vt:i4>
      </vt:variant>
      <vt:variant>
        <vt:i4>131</vt:i4>
      </vt:variant>
      <vt:variant>
        <vt:i4>0</vt:i4>
      </vt:variant>
      <vt:variant>
        <vt:i4>5</vt:i4>
      </vt:variant>
      <vt:variant>
        <vt:lpwstr/>
      </vt:variant>
      <vt:variant>
        <vt:lpwstr>_Toc445818662</vt:lpwstr>
      </vt:variant>
      <vt:variant>
        <vt:i4>1376310</vt:i4>
      </vt:variant>
      <vt:variant>
        <vt:i4>125</vt:i4>
      </vt:variant>
      <vt:variant>
        <vt:i4>0</vt:i4>
      </vt:variant>
      <vt:variant>
        <vt:i4>5</vt:i4>
      </vt:variant>
      <vt:variant>
        <vt:lpwstr/>
      </vt:variant>
      <vt:variant>
        <vt:lpwstr>_Toc445818661</vt:lpwstr>
      </vt:variant>
      <vt:variant>
        <vt:i4>1376310</vt:i4>
      </vt:variant>
      <vt:variant>
        <vt:i4>119</vt:i4>
      </vt:variant>
      <vt:variant>
        <vt:i4>0</vt:i4>
      </vt:variant>
      <vt:variant>
        <vt:i4>5</vt:i4>
      </vt:variant>
      <vt:variant>
        <vt:lpwstr/>
      </vt:variant>
      <vt:variant>
        <vt:lpwstr>_Toc445818660</vt:lpwstr>
      </vt:variant>
      <vt:variant>
        <vt:i4>1441846</vt:i4>
      </vt:variant>
      <vt:variant>
        <vt:i4>113</vt:i4>
      </vt:variant>
      <vt:variant>
        <vt:i4>0</vt:i4>
      </vt:variant>
      <vt:variant>
        <vt:i4>5</vt:i4>
      </vt:variant>
      <vt:variant>
        <vt:lpwstr/>
      </vt:variant>
      <vt:variant>
        <vt:lpwstr>_Toc445818659</vt:lpwstr>
      </vt:variant>
      <vt:variant>
        <vt:i4>1441846</vt:i4>
      </vt:variant>
      <vt:variant>
        <vt:i4>107</vt:i4>
      </vt:variant>
      <vt:variant>
        <vt:i4>0</vt:i4>
      </vt:variant>
      <vt:variant>
        <vt:i4>5</vt:i4>
      </vt:variant>
      <vt:variant>
        <vt:lpwstr/>
      </vt:variant>
      <vt:variant>
        <vt:lpwstr>_Toc445818658</vt:lpwstr>
      </vt:variant>
      <vt:variant>
        <vt:i4>1441846</vt:i4>
      </vt:variant>
      <vt:variant>
        <vt:i4>101</vt:i4>
      </vt:variant>
      <vt:variant>
        <vt:i4>0</vt:i4>
      </vt:variant>
      <vt:variant>
        <vt:i4>5</vt:i4>
      </vt:variant>
      <vt:variant>
        <vt:lpwstr/>
      </vt:variant>
      <vt:variant>
        <vt:lpwstr>_Toc445818657</vt:lpwstr>
      </vt:variant>
      <vt:variant>
        <vt:i4>1441846</vt:i4>
      </vt:variant>
      <vt:variant>
        <vt:i4>95</vt:i4>
      </vt:variant>
      <vt:variant>
        <vt:i4>0</vt:i4>
      </vt:variant>
      <vt:variant>
        <vt:i4>5</vt:i4>
      </vt:variant>
      <vt:variant>
        <vt:lpwstr/>
      </vt:variant>
      <vt:variant>
        <vt:lpwstr>_Toc445818656</vt:lpwstr>
      </vt:variant>
      <vt:variant>
        <vt:i4>1441846</vt:i4>
      </vt:variant>
      <vt:variant>
        <vt:i4>89</vt:i4>
      </vt:variant>
      <vt:variant>
        <vt:i4>0</vt:i4>
      </vt:variant>
      <vt:variant>
        <vt:i4>5</vt:i4>
      </vt:variant>
      <vt:variant>
        <vt:lpwstr/>
      </vt:variant>
      <vt:variant>
        <vt:lpwstr>_Toc445818655</vt:lpwstr>
      </vt:variant>
      <vt:variant>
        <vt:i4>1441846</vt:i4>
      </vt:variant>
      <vt:variant>
        <vt:i4>83</vt:i4>
      </vt:variant>
      <vt:variant>
        <vt:i4>0</vt:i4>
      </vt:variant>
      <vt:variant>
        <vt:i4>5</vt:i4>
      </vt:variant>
      <vt:variant>
        <vt:lpwstr/>
      </vt:variant>
      <vt:variant>
        <vt:lpwstr>_Toc445818654</vt:lpwstr>
      </vt:variant>
      <vt:variant>
        <vt:i4>1441846</vt:i4>
      </vt:variant>
      <vt:variant>
        <vt:i4>77</vt:i4>
      </vt:variant>
      <vt:variant>
        <vt:i4>0</vt:i4>
      </vt:variant>
      <vt:variant>
        <vt:i4>5</vt:i4>
      </vt:variant>
      <vt:variant>
        <vt:lpwstr/>
      </vt:variant>
      <vt:variant>
        <vt:lpwstr>_Toc445818653</vt:lpwstr>
      </vt:variant>
      <vt:variant>
        <vt:i4>1441846</vt:i4>
      </vt:variant>
      <vt:variant>
        <vt:i4>71</vt:i4>
      </vt:variant>
      <vt:variant>
        <vt:i4>0</vt:i4>
      </vt:variant>
      <vt:variant>
        <vt:i4>5</vt:i4>
      </vt:variant>
      <vt:variant>
        <vt:lpwstr/>
      </vt:variant>
      <vt:variant>
        <vt:lpwstr>_Toc445818652</vt:lpwstr>
      </vt:variant>
      <vt:variant>
        <vt:i4>1441846</vt:i4>
      </vt:variant>
      <vt:variant>
        <vt:i4>65</vt:i4>
      </vt:variant>
      <vt:variant>
        <vt:i4>0</vt:i4>
      </vt:variant>
      <vt:variant>
        <vt:i4>5</vt:i4>
      </vt:variant>
      <vt:variant>
        <vt:lpwstr/>
      </vt:variant>
      <vt:variant>
        <vt:lpwstr>_Toc445818651</vt:lpwstr>
      </vt:variant>
      <vt:variant>
        <vt:i4>1441846</vt:i4>
      </vt:variant>
      <vt:variant>
        <vt:i4>59</vt:i4>
      </vt:variant>
      <vt:variant>
        <vt:i4>0</vt:i4>
      </vt:variant>
      <vt:variant>
        <vt:i4>5</vt:i4>
      </vt:variant>
      <vt:variant>
        <vt:lpwstr/>
      </vt:variant>
      <vt:variant>
        <vt:lpwstr>_Toc445818650</vt:lpwstr>
      </vt:variant>
      <vt:variant>
        <vt:i4>1507382</vt:i4>
      </vt:variant>
      <vt:variant>
        <vt:i4>53</vt:i4>
      </vt:variant>
      <vt:variant>
        <vt:i4>0</vt:i4>
      </vt:variant>
      <vt:variant>
        <vt:i4>5</vt:i4>
      </vt:variant>
      <vt:variant>
        <vt:lpwstr/>
      </vt:variant>
      <vt:variant>
        <vt:lpwstr>_Toc445818649</vt:lpwstr>
      </vt:variant>
      <vt:variant>
        <vt:i4>1507382</vt:i4>
      </vt:variant>
      <vt:variant>
        <vt:i4>47</vt:i4>
      </vt:variant>
      <vt:variant>
        <vt:i4>0</vt:i4>
      </vt:variant>
      <vt:variant>
        <vt:i4>5</vt:i4>
      </vt:variant>
      <vt:variant>
        <vt:lpwstr/>
      </vt:variant>
      <vt:variant>
        <vt:lpwstr>_Toc445818648</vt:lpwstr>
      </vt:variant>
      <vt:variant>
        <vt:i4>1507382</vt:i4>
      </vt:variant>
      <vt:variant>
        <vt:i4>41</vt:i4>
      </vt:variant>
      <vt:variant>
        <vt:i4>0</vt:i4>
      </vt:variant>
      <vt:variant>
        <vt:i4>5</vt:i4>
      </vt:variant>
      <vt:variant>
        <vt:lpwstr/>
      </vt:variant>
      <vt:variant>
        <vt:lpwstr>_Toc445818647</vt:lpwstr>
      </vt:variant>
      <vt:variant>
        <vt:i4>1507382</vt:i4>
      </vt:variant>
      <vt:variant>
        <vt:i4>35</vt:i4>
      </vt:variant>
      <vt:variant>
        <vt:i4>0</vt:i4>
      </vt:variant>
      <vt:variant>
        <vt:i4>5</vt:i4>
      </vt:variant>
      <vt:variant>
        <vt:lpwstr/>
      </vt:variant>
      <vt:variant>
        <vt:lpwstr>_Toc445818646</vt:lpwstr>
      </vt:variant>
      <vt:variant>
        <vt:i4>1507382</vt:i4>
      </vt:variant>
      <vt:variant>
        <vt:i4>29</vt:i4>
      </vt:variant>
      <vt:variant>
        <vt:i4>0</vt:i4>
      </vt:variant>
      <vt:variant>
        <vt:i4>5</vt:i4>
      </vt:variant>
      <vt:variant>
        <vt:lpwstr/>
      </vt:variant>
      <vt:variant>
        <vt:lpwstr>_Toc445818645</vt:lpwstr>
      </vt:variant>
      <vt:variant>
        <vt:i4>1507382</vt:i4>
      </vt:variant>
      <vt:variant>
        <vt:i4>23</vt:i4>
      </vt:variant>
      <vt:variant>
        <vt:i4>0</vt:i4>
      </vt:variant>
      <vt:variant>
        <vt:i4>5</vt:i4>
      </vt:variant>
      <vt:variant>
        <vt:lpwstr/>
      </vt:variant>
      <vt:variant>
        <vt:lpwstr>_Toc445818644</vt:lpwstr>
      </vt:variant>
      <vt:variant>
        <vt:i4>1507382</vt:i4>
      </vt:variant>
      <vt:variant>
        <vt:i4>17</vt:i4>
      </vt:variant>
      <vt:variant>
        <vt:i4>0</vt:i4>
      </vt:variant>
      <vt:variant>
        <vt:i4>5</vt:i4>
      </vt:variant>
      <vt:variant>
        <vt:lpwstr/>
      </vt:variant>
      <vt:variant>
        <vt:lpwstr>_Toc445818643</vt:lpwstr>
      </vt:variant>
      <vt:variant>
        <vt:i4>6488166</vt:i4>
      </vt:variant>
      <vt:variant>
        <vt:i4>12</vt:i4>
      </vt:variant>
      <vt:variant>
        <vt:i4>0</vt:i4>
      </vt:variant>
      <vt:variant>
        <vt:i4>5</vt:i4>
      </vt:variant>
      <vt:variant>
        <vt:lpwstr>http://creativecommons.org/licenses/by/4.0/</vt:lpwstr>
      </vt:variant>
      <vt:variant>
        <vt:lpwstr/>
      </vt:variant>
      <vt:variant>
        <vt:i4>7077985</vt:i4>
      </vt:variant>
      <vt:variant>
        <vt:i4>9</vt:i4>
      </vt:variant>
      <vt:variant>
        <vt:i4>0</vt:i4>
      </vt:variant>
      <vt:variant>
        <vt:i4>5</vt:i4>
      </vt:variant>
      <vt:variant>
        <vt:lpwstr>https://www.communications.gov.au/what-we-do/phone/services-people-disability/accesshub/national-relay-service/service-features/national-relay-service-call-numbers</vt:lpwstr>
      </vt:variant>
      <vt:variant>
        <vt:lpwstr/>
      </vt:variant>
      <vt:variant>
        <vt:i4>2359381</vt:i4>
      </vt:variant>
      <vt:variant>
        <vt:i4>6</vt:i4>
      </vt:variant>
      <vt:variant>
        <vt:i4>0</vt:i4>
      </vt:variant>
      <vt:variant>
        <vt:i4>5</vt:i4>
      </vt:variant>
      <vt:variant>
        <vt:lpwstr>mailto:research@accan.org.au</vt:lpwstr>
      </vt:variant>
      <vt:variant>
        <vt:lpwstr/>
      </vt:variant>
      <vt:variant>
        <vt:i4>65621</vt:i4>
      </vt:variant>
      <vt:variant>
        <vt:i4>3</vt:i4>
      </vt:variant>
      <vt:variant>
        <vt:i4>0</vt:i4>
      </vt:variant>
      <vt:variant>
        <vt:i4>5</vt:i4>
      </vt:variant>
      <vt:variant>
        <vt:lpwstr>http://www.accan.org.au/</vt:lpwstr>
      </vt:variant>
      <vt:variant>
        <vt:lpwstr/>
      </vt:variant>
      <vt:variant>
        <vt:i4>5177437</vt:i4>
      </vt:variant>
      <vt:variant>
        <vt:i4>0</vt:i4>
      </vt:variant>
      <vt:variant>
        <vt:i4>0</vt:i4>
      </vt:variant>
      <vt:variant>
        <vt:i4>5</vt:i4>
      </vt:variant>
      <vt:variant>
        <vt:lpwstr>http://www.domainname.org.au/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Wood</dc:creator>
  <cp:keywords/>
  <cp:lastModifiedBy>Lao, Catherine (KTSYD)</cp:lastModifiedBy>
  <cp:revision>3</cp:revision>
  <cp:lastPrinted>2015-07-03T01:36:00Z</cp:lastPrinted>
  <dcterms:created xsi:type="dcterms:W3CDTF">2020-07-07T01:44:00Z</dcterms:created>
  <dcterms:modified xsi:type="dcterms:W3CDTF">2020-10-28T11:09:00Z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