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82608" w14:textId="77777777" w:rsidR="00B47285" w:rsidRPr="00750E88" w:rsidRDefault="00B47285" w:rsidP="00CF0438">
      <w:pPr>
        <w:pStyle w:val="Letterhead1"/>
        <w:rPr>
          <w:rFonts w:ascii="Verdana" w:hAnsi="Verdana"/>
        </w:rPr>
      </w:pPr>
      <w:bookmarkStart w:id="0" w:name="_Hlk95835868"/>
      <w:r w:rsidRPr="00750E88">
        <w:rPr>
          <w:rFonts w:ascii="Verdana" w:hAnsi="Verdana"/>
          <w:noProof/>
        </w:rPr>
        <w:drawing>
          <wp:anchor distT="0" distB="0" distL="114300" distR="114300" simplePos="0" relativeHeight="251658243" behindDoc="1" locked="0" layoutInCell="1" allowOverlap="1" wp14:anchorId="27CD47FB" wp14:editId="094F3CDB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E88">
        <w:rPr>
          <w:rFonts w:ascii="Verdana" w:hAnsi="Verdana"/>
          <w:noProof/>
        </w:rPr>
        <w:drawing>
          <wp:anchor distT="0" distB="0" distL="114300" distR="114300" simplePos="0" relativeHeight="251658244" behindDoc="0" locked="0" layoutInCell="1" allowOverlap="1" wp14:anchorId="3FDE5AC6" wp14:editId="504D4721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50E88">
        <w:rPr>
          <w:rFonts w:ascii="Verdana" w:hAnsi="Verdana"/>
          <w:noProof/>
        </w:rPr>
        <w:drawing>
          <wp:anchor distT="0" distB="0" distL="114300" distR="114300" simplePos="0" relativeHeight="251658245" behindDoc="0" locked="0" layoutInCell="1" allowOverlap="1" wp14:anchorId="3FAE97BA" wp14:editId="27FF9323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50E88">
        <w:rPr>
          <w:rFonts w:ascii="Verdana" w:hAnsi="Verdana"/>
          <w:noProof/>
        </w:rPr>
        <w:drawing>
          <wp:anchor distT="0" distB="0" distL="114300" distR="114300" simplePos="0" relativeHeight="251658242" behindDoc="0" locked="0" layoutInCell="1" allowOverlap="1" wp14:anchorId="12BC7405" wp14:editId="62BB902C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50E88">
        <w:rPr>
          <w:rFonts w:ascii="Verdana" w:hAnsi="Verdana"/>
          <w:noProof/>
        </w:rPr>
        <w:drawing>
          <wp:anchor distT="0" distB="0" distL="114300" distR="114300" simplePos="0" relativeHeight="251658241" behindDoc="0" locked="0" layoutInCell="1" allowOverlap="1" wp14:anchorId="5096D634" wp14:editId="45A46A26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750E88">
        <w:rPr>
          <w:rFonts w:ascii="Verdana" w:hAnsi="Verdana"/>
        </w:rPr>
        <w:t>www.</w:t>
      </w:r>
      <w:r w:rsidRPr="00750E88">
        <w:rPr>
          <w:rFonts w:ascii="Verdana" w:hAnsi="Verdana"/>
        </w:rPr>
        <w:t>accan.org.au</w:t>
      </w:r>
    </w:p>
    <w:p w14:paraId="6548047A" w14:textId="77777777" w:rsidR="00B47285" w:rsidRPr="00750E88" w:rsidRDefault="00F47D10" w:rsidP="00CF0438">
      <w:pPr>
        <w:pStyle w:val="Letterhead1"/>
        <w:rPr>
          <w:rFonts w:ascii="Verdana" w:hAnsi="Verdana"/>
        </w:rPr>
      </w:pPr>
      <w:r w:rsidRPr="00750E88">
        <w:rPr>
          <w:rFonts w:ascii="Verdana" w:hAnsi="Verdana"/>
        </w:rPr>
        <w:t>i</w:t>
      </w:r>
      <w:r w:rsidR="00B47285" w:rsidRPr="00750E88">
        <w:rPr>
          <w:rFonts w:ascii="Verdana" w:hAnsi="Verdana"/>
        </w:rPr>
        <w:t>nfo@accan.org.au</w:t>
      </w:r>
    </w:p>
    <w:p w14:paraId="16E0BB07" w14:textId="77777777" w:rsidR="00B47285" w:rsidRPr="00750E88" w:rsidRDefault="00750E88" w:rsidP="00750E88">
      <w:pPr>
        <w:pStyle w:val="Letterhead1"/>
        <w:spacing w:after="720"/>
        <w:rPr>
          <w:rFonts w:ascii="Verdana" w:hAnsi="Verdana"/>
        </w:rPr>
      </w:pPr>
      <w:r w:rsidRPr="00750E88">
        <w:rPr>
          <w:noProof/>
        </w:rPr>
        <mc:AlternateContent>
          <mc:Choice Requires="wps">
            <w:drawing>
              <wp:anchor distT="0" distB="0" distL="114300" distR="114300" simplePos="0" relativeHeight="251660293" behindDoc="1" locked="0" layoutInCell="1" allowOverlap="1" wp14:anchorId="4F8904CD" wp14:editId="568A13DF">
                <wp:simplePos x="0" y="0"/>
                <wp:positionH relativeFrom="margin">
                  <wp:posOffset>-582295</wp:posOffset>
                </wp:positionH>
                <wp:positionV relativeFrom="page">
                  <wp:posOffset>1690370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C981C" id="Rectangle 4379" o:spid="_x0000_s1026" style="position:absolute;margin-left:-45.85pt;margin-top:133.1pt;width:542.7pt;height:3.55pt;z-index:-2516561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E&#10;FUyV4QAAAAsBAAAPAAAAAAAAAAAAAAAAANkEAABkcnMvZG93bnJldi54bWxQSwUGAAAAAAQABADz&#10;AAAA5wUAAAAA&#10;" fillcolor="#43c7f4" stroked="f" strokeweight="2pt">
                <w10:wrap anchorx="margin" anchory="page"/>
              </v:rect>
            </w:pict>
          </mc:Fallback>
        </mc:AlternateContent>
      </w:r>
      <w:r w:rsidR="00B47285" w:rsidRPr="00750E88">
        <w:rPr>
          <w:rFonts w:ascii="Verdana" w:hAnsi="Verdana"/>
        </w:rPr>
        <w:t>02 9288 4000</w:t>
      </w:r>
    </w:p>
    <w:p w14:paraId="3F6CC375" w14:textId="77777777" w:rsidR="00C90B97" w:rsidRPr="00C90B97" w:rsidRDefault="00C90B97" w:rsidP="00C90B97">
      <w:pPr>
        <w:pStyle w:val="DocLabel"/>
        <w:rPr>
          <w:bCs/>
        </w:rPr>
      </w:pPr>
      <w:r w:rsidRPr="00C90B97">
        <w:rPr>
          <w:bCs/>
        </w:rPr>
        <w:t>ACCAN Grants Program 2024 Round</w:t>
      </w:r>
    </w:p>
    <w:bookmarkEnd w:id="0"/>
    <w:p w14:paraId="500BB85F" w14:textId="77777777" w:rsidR="008176D7" w:rsidRPr="0015559C" w:rsidRDefault="008176D7" w:rsidP="00481C9D">
      <w:pPr>
        <w:pStyle w:val="DocLabel"/>
      </w:pPr>
      <w:r>
        <w:t>Full Application</w:t>
      </w:r>
      <w:r w:rsidRPr="0015559C">
        <w:t xml:space="preserve"> Form</w:t>
      </w:r>
    </w:p>
    <w:p w14:paraId="08922F5D" w14:textId="140F3525" w:rsidR="001679E2" w:rsidRPr="001679E2" w:rsidRDefault="001679E2" w:rsidP="001679E2">
      <w:r w:rsidRPr="001679E2">
        <w:t xml:space="preserve">Use this word version to help you draft and share your application, but all applications MUST be submitted using the online application form in </w:t>
      </w:r>
      <w:hyperlink r:id="rId21" w:tooltip="ACCAN's page on the SmartyGrants portal" w:history="1">
        <w:r w:rsidRPr="001679E2">
          <w:rPr>
            <w:rStyle w:val="Hyperlink"/>
          </w:rPr>
          <w:t>SmartyGrants</w:t>
        </w:r>
      </w:hyperlink>
    </w:p>
    <w:p w14:paraId="3C67300D" w14:textId="77777777" w:rsidR="00A461D6" w:rsidRPr="00F67C91" w:rsidRDefault="00A461D6" w:rsidP="00F67C91">
      <w:pPr>
        <w:rPr>
          <w:color w:val="FF0000"/>
        </w:rPr>
      </w:pPr>
      <w:r w:rsidRPr="00F67C91">
        <w:rPr>
          <w:color w:val="FF0000"/>
        </w:rPr>
        <w:t>*Indicates a required field</w:t>
      </w:r>
    </w:p>
    <w:p w14:paraId="5876EB31" w14:textId="77777777" w:rsidR="00F67C91" w:rsidRDefault="00F67C91" w:rsidP="006F11FA">
      <w:pPr>
        <w:pStyle w:val="Title"/>
        <w:keepNext/>
        <w:keepLines/>
      </w:pPr>
      <w:r w:rsidRPr="00F67C91">
        <w:t>Project Overview</w:t>
      </w:r>
    </w:p>
    <w:p w14:paraId="35EEC2A4" w14:textId="77777777" w:rsidR="00C54D47" w:rsidRPr="00E85DA5" w:rsidRDefault="00C54D47" w:rsidP="00F65543">
      <w:pPr>
        <w:pStyle w:val="Heading2"/>
        <w:rPr>
          <w:color w:val="FF0000"/>
        </w:rPr>
      </w:pPr>
      <w:r w:rsidRPr="00C54D47">
        <w:t xml:space="preserve">Are you applying as an individual or as an organisation? </w:t>
      </w:r>
      <w:r w:rsidRPr="00E85DA5">
        <w:rPr>
          <w:color w:val="FF0000"/>
        </w:rPr>
        <w:t>*</w:t>
      </w:r>
    </w:p>
    <w:p w14:paraId="580997B2" w14:textId="77777777" w:rsidR="00587D96" w:rsidRDefault="00C54D47" w:rsidP="00587D96">
      <w:pPr>
        <w:pStyle w:val="ListParagraph"/>
        <w:numPr>
          <w:ilvl w:val="0"/>
          <w:numId w:val="48"/>
        </w:numPr>
      </w:pPr>
      <w:r w:rsidRPr="00C54D47">
        <w:t>Individual</w:t>
      </w:r>
    </w:p>
    <w:p w14:paraId="23ADDDE7" w14:textId="1366564E" w:rsidR="00C54D47" w:rsidRPr="00C54D47" w:rsidRDefault="00C54D47" w:rsidP="00587D96">
      <w:pPr>
        <w:pStyle w:val="ListParagraph"/>
        <w:numPr>
          <w:ilvl w:val="0"/>
          <w:numId w:val="48"/>
        </w:numPr>
      </w:pPr>
      <w:r w:rsidRPr="00C54D47">
        <w:t>Organisation</w:t>
      </w:r>
    </w:p>
    <w:p w14:paraId="481FB6C5" w14:textId="464B7001" w:rsidR="00C54D47" w:rsidRPr="00C54D47" w:rsidRDefault="00C54D47" w:rsidP="00F65543">
      <w:pPr>
        <w:pStyle w:val="Heading2"/>
      </w:pPr>
      <w:r w:rsidRPr="00C54D47">
        <w:t>Organisation Name</w:t>
      </w:r>
      <w:r w:rsidR="00481C9D">
        <w:t>:</w:t>
      </w:r>
    </w:p>
    <w:p w14:paraId="1A7F7232" w14:textId="5714A410" w:rsidR="00C54D47" w:rsidRPr="00C54D47" w:rsidRDefault="00C54D47" w:rsidP="00F65543">
      <w:pPr>
        <w:pStyle w:val="Heading2"/>
      </w:pPr>
      <w:r w:rsidRPr="00C54D47">
        <w:t>Title First Name Last Name</w:t>
      </w:r>
      <w:r w:rsidR="00481C9D">
        <w:t>:</w:t>
      </w:r>
    </w:p>
    <w:p w14:paraId="0D5764F4" w14:textId="767BA394" w:rsidR="00C54D47" w:rsidRPr="00C54D47" w:rsidRDefault="00C54D47" w:rsidP="00C54D47">
      <w:pPr>
        <w:rPr>
          <w:rStyle w:val="SubtleEmphasis"/>
        </w:rPr>
      </w:pPr>
      <w:r w:rsidRPr="00C54D47">
        <w:rPr>
          <w:rStyle w:val="SubtleEmphasis"/>
        </w:rPr>
        <w:t>If applying as an individual, you must have an ABN in your own name. If you have formed partnerships</w:t>
      </w:r>
      <w:r w:rsidR="00F65543" w:rsidRPr="00EC44BC">
        <w:rPr>
          <w:rStyle w:val="SubtleEmphasis"/>
        </w:rPr>
        <w:t xml:space="preserve"> </w:t>
      </w:r>
      <w:r w:rsidRPr="00C54D47">
        <w:rPr>
          <w:rStyle w:val="SubtleEmphasis"/>
        </w:rPr>
        <w:t>for this application, one party must be nominated as the 'Applicant' (the body with which</w:t>
      </w:r>
      <w:r w:rsidR="00F65543" w:rsidRPr="00EC44BC">
        <w:rPr>
          <w:rStyle w:val="SubtleEmphasis"/>
        </w:rPr>
        <w:t xml:space="preserve"> </w:t>
      </w:r>
      <w:r w:rsidRPr="00C54D47">
        <w:rPr>
          <w:rStyle w:val="SubtleEmphasis"/>
        </w:rPr>
        <w:t xml:space="preserve">ACCAN will </w:t>
      </w:r>
      <w:proofErr w:type="gramStart"/>
      <w:r w:rsidRPr="00C54D47">
        <w:rPr>
          <w:rStyle w:val="SubtleEmphasis"/>
        </w:rPr>
        <w:t>enter into</w:t>
      </w:r>
      <w:proofErr w:type="gramEnd"/>
      <w:r w:rsidRPr="00C54D47">
        <w:rPr>
          <w:rStyle w:val="SubtleEmphasis"/>
        </w:rPr>
        <w:t xml:space="preserve"> a contract).</w:t>
      </w:r>
    </w:p>
    <w:p w14:paraId="663E6B8B" w14:textId="6611BFCD" w:rsidR="00C54D47" w:rsidRPr="00C54D47" w:rsidRDefault="00C54D47" w:rsidP="00E85DA5">
      <w:pPr>
        <w:pStyle w:val="Heading2"/>
      </w:pPr>
      <w:r w:rsidRPr="00C54D47">
        <w:t xml:space="preserve">Project Title </w:t>
      </w:r>
      <w:r w:rsidRPr="00E85DA5">
        <w:rPr>
          <w:color w:val="FF0000"/>
        </w:rPr>
        <w:t>*</w:t>
      </w:r>
    </w:p>
    <w:p w14:paraId="03B09F06" w14:textId="77777777" w:rsidR="00C54D47" w:rsidRPr="00C54D47" w:rsidRDefault="00C54D47" w:rsidP="00C54D47"/>
    <w:p w14:paraId="29D14F65" w14:textId="77777777" w:rsidR="00C54D47" w:rsidRPr="00C54D47" w:rsidRDefault="00C54D47" w:rsidP="00093AE8">
      <w:pPr>
        <w:pStyle w:val="Heading2"/>
      </w:pPr>
      <w:r w:rsidRPr="00C54D47">
        <w:t xml:space="preserve">Brief Project Description </w:t>
      </w:r>
      <w:r w:rsidRPr="00C54D47">
        <w:rPr>
          <w:color w:val="FF0000"/>
        </w:rPr>
        <w:t xml:space="preserve">* </w:t>
      </w:r>
    </w:p>
    <w:p w14:paraId="5DDFA198" w14:textId="77777777" w:rsidR="00C54D47" w:rsidRPr="00C54D47" w:rsidRDefault="00C54D47" w:rsidP="00C54D47">
      <w:pPr>
        <w:rPr>
          <w:rStyle w:val="SubtleEmphasis"/>
        </w:rPr>
      </w:pPr>
      <w:r w:rsidRPr="00C54D47">
        <w:rPr>
          <w:rStyle w:val="SubtleEmphasis"/>
        </w:rPr>
        <w:t>Must be no more than 100 words. Provide a concise summary of the project.</w:t>
      </w:r>
    </w:p>
    <w:p w14:paraId="67471E21" w14:textId="77777777" w:rsidR="00C54D47" w:rsidRPr="00C54D47" w:rsidRDefault="00C54D47" w:rsidP="00C54D47"/>
    <w:p w14:paraId="2E5BD6FE" w14:textId="77777777" w:rsidR="00C54D47" w:rsidRPr="00C54D47" w:rsidRDefault="00C54D47" w:rsidP="001620B2">
      <w:pPr>
        <w:pStyle w:val="Heading2"/>
      </w:pPr>
      <w:r w:rsidRPr="00C54D47">
        <w:t>When will your project start and finish?</w:t>
      </w:r>
    </w:p>
    <w:p w14:paraId="1453A38B" w14:textId="345C23C4" w:rsidR="00C54D47" w:rsidRPr="006F11FA" w:rsidRDefault="00C54D47" w:rsidP="001620B2">
      <w:pPr>
        <w:pStyle w:val="Heading3"/>
      </w:pPr>
      <w:r w:rsidRPr="00C54D47">
        <w:t xml:space="preserve">Start Date </w:t>
      </w:r>
      <w:r w:rsidRPr="001620B2">
        <w:rPr>
          <w:color w:val="FF0000"/>
        </w:rPr>
        <w:t>*</w:t>
      </w:r>
      <w:r w:rsidR="006F11FA">
        <w:rPr>
          <w:color w:val="FF0000"/>
        </w:rPr>
        <w:t xml:space="preserve"> </w:t>
      </w:r>
    </w:p>
    <w:p w14:paraId="67B5DA18" w14:textId="77777777" w:rsidR="00C54D47" w:rsidRPr="00C54D47" w:rsidRDefault="00C54D47" w:rsidP="00C54D47">
      <w:pPr>
        <w:rPr>
          <w:rStyle w:val="SubtleEmphasis"/>
        </w:rPr>
      </w:pPr>
      <w:r w:rsidRPr="00C54D47">
        <w:rPr>
          <w:rStyle w:val="SubtleEmphasis"/>
        </w:rPr>
        <w:t>Must start after 1 July 2024</w:t>
      </w:r>
    </w:p>
    <w:p w14:paraId="39DE0FCC" w14:textId="51F80EC9" w:rsidR="00C54D47" w:rsidRPr="006F11FA" w:rsidRDefault="00C54D47" w:rsidP="001620B2">
      <w:pPr>
        <w:pStyle w:val="Heading3"/>
      </w:pPr>
      <w:r w:rsidRPr="00C54D47">
        <w:t xml:space="preserve">End Date </w:t>
      </w:r>
      <w:r w:rsidRPr="00F772CB">
        <w:rPr>
          <w:color w:val="FF0000"/>
        </w:rPr>
        <w:t>*</w:t>
      </w:r>
      <w:r w:rsidR="006F11FA">
        <w:t xml:space="preserve"> </w:t>
      </w:r>
    </w:p>
    <w:p w14:paraId="1710E7DE" w14:textId="77777777" w:rsidR="00C54D47" w:rsidRPr="00C54D47" w:rsidRDefault="00C54D47" w:rsidP="00C54D47">
      <w:pPr>
        <w:rPr>
          <w:rStyle w:val="SubtleEmphasis"/>
        </w:rPr>
      </w:pPr>
      <w:r w:rsidRPr="00C54D47">
        <w:rPr>
          <w:rStyle w:val="SubtleEmphasis"/>
        </w:rPr>
        <w:t>Must end before 30 June 2026</w:t>
      </w:r>
    </w:p>
    <w:p w14:paraId="44660299" w14:textId="430E5C7C" w:rsidR="00B6605A" w:rsidRPr="006E144E" w:rsidRDefault="00B6605A" w:rsidP="006F11FA">
      <w:pPr>
        <w:pStyle w:val="Title"/>
        <w:keepNext/>
        <w:keepLines/>
      </w:pPr>
      <w:r w:rsidRPr="006E144E">
        <w:lastRenderedPageBreak/>
        <w:t>Applicant Details</w:t>
      </w:r>
    </w:p>
    <w:p w14:paraId="187E8399" w14:textId="77777777" w:rsidR="00B6605A" w:rsidRDefault="00B6605A" w:rsidP="006F11FA">
      <w:pPr>
        <w:pStyle w:val="Heading1"/>
        <w:keepNext/>
        <w:keepLines/>
      </w:pPr>
      <w:r>
        <w:t>Organisational Applicant</w:t>
      </w:r>
    </w:p>
    <w:p w14:paraId="488B3A28" w14:textId="61A2EE8B" w:rsidR="00B6605A" w:rsidRDefault="00B6605A" w:rsidP="00B6605A">
      <w:pPr>
        <w:pStyle w:val="Heading2"/>
      </w:pPr>
      <w:r>
        <w:t xml:space="preserve">Applicant Business </w:t>
      </w:r>
      <w:r w:rsidR="007C405D">
        <w:t>Address:</w:t>
      </w:r>
      <w:r w:rsidR="007C405D" w:rsidRPr="0082577C">
        <w:rPr>
          <w:color w:val="FF0000"/>
        </w:rPr>
        <w:t xml:space="preserve"> *</w:t>
      </w:r>
    </w:p>
    <w:p w14:paraId="2042E581" w14:textId="77777777" w:rsidR="00B6605A" w:rsidRPr="00B6605A" w:rsidRDefault="00B6605A" w:rsidP="00B6605A">
      <w:pPr>
        <w:pStyle w:val="BodyText1"/>
        <w:rPr>
          <w:rStyle w:val="SubtleEmphasis"/>
        </w:rPr>
      </w:pPr>
      <w:r w:rsidRPr="00B6605A">
        <w:rPr>
          <w:rStyle w:val="SubtleEmphasis"/>
        </w:rPr>
        <w:t>The organisational address that would be listed on a contract with ACCAN.</w:t>
      </w:r>
    </w:p>
    <w:p w14:paraId="4966D192" w14:textId="288FA4A3" w:rsidR="00B6605A" w:rsidRDefault="00B6605A" w:rsidP="00B6605A">
      <w:pPr>
        <w:pStyle w:val="Heading2"/>
        <w:rPr>
          <w:color w:val="FF0000"/>
        </w:rPr>
      </w:pPr>
      <w:r>
        <w:t xml:space="preserve">Applicant </w:t>
      </w:r>
      <w:r w:rsidR="007C405D">
        <w:t>Website:</w:t>
      </w:r>
      <w:r w:rsidR="007C405D" w:rsidRPr="0082577C">
        <w:rPr>
          <w:color w:val="FF0000"/>
        </w:rPr>
        <w:t xml:space="preserve"> *</w:t>
      </w:r>
    </w:p>
    <w:p w14:paraId="17CB3046" w14:textId="13101274" w:rsidR="00B6605A" w:rsidRDefault="00B6605A" w:rsidP="00B6605A">
      <w:pPr>
        <w:pStyle w:val="Heading2"/>
        <w:rPr>
          <w:color w:val="FF0000"/>
        </w:rPr>
      </w:pPr>
      <w:r>
        <w:t xml:space="preserve">Project </w:t>
      </w:r>
      <w:r w:rsidR="007C405D">
        <w:t>Lead:</w:t>
      </w:r>
      <w:r w:rsidR="007C405D" w:rsidRPr="0082577C">
        <w:rPr>
          <w:color w:val="FF0000"/>
        </w:rPr>
        <w:t xml:space="preserve"> *</w:t>
      </w:r>
    </w:p>
    <w:p w14:paraId="6907B608" w14:textId="77777777" w:rsidR="00B6605A" w:rsidRPr="002D3BAD" w:rsidRDefault="00B6605A" w:rsidP="00B6605A">
      <w:r w:rsidRPr="002D3BAD">
        <w:t>Title</w:t>
      </w:r>
      <w:r>
        <w:t xml:space="preserve">, </w:t>
      </w:r>
      <w:r w:rsidRPr="002D3BAD">
        <w:t>First Name</w:t>
      </w:r>
      <w:r>
        <w:t xml:space="preserve">, </w:t>
      </w:r>
      <w:r w:rsidRPr="002D3BAD">
        <w:t>Last Name</w:t>
      </w:r>
    </w:p>
    <w:p w14:paraId="67DF517B" w14:textId="77777777" w:rsidR="00B6605A" w:rsidRDefault="00B6605A" w:rsidP="00052939">
      <w:pPr>
        <w:pStyle w:val="Heading2"/>
      </w:pPr>
      <w:r w:rsidRPr="00B522C9">
        <w:t>Project Lead Department (if applicable):</w:t>
      </w:r>
      <w:r w:rsidRPr="001D77CC">
        <w:t xml:space="preserve"> </w:t>
      </w:r>
    </w:p>
    <w:p w14:paraId="608C377D" w14:textId="52ACC0C8" w:rsidR="009C171A" w:rsidRDefault="00B6605A" w:rsidP="009C171A">
      <w:pPr>
        <w:pStyle w:val="Heading2"/>
        <w:rPr>
          <w:rStyle w:val="Heading2Char"/>
        </w:rPr>
      </w:pPr>
      <w:r w:rsidRPr="009C171A">
        <w:rPr>
          <w:rStyle w:val="Heading2Char"/>
        </w:rPr>
        <w:t xml:space="preserve">Project Lead </w:t>
      </w:r>
      <w:r w:rsidR="007C405D" w:rsidRPr="009C171A">
        <w:rPr>
          <w:rStyle w:val="Heading2Char"/>
        </w:rPr>
        <w:t xml:space="preserve">Position: </w:t>
      </w:r>
      <w:r w:rsidR="007C405D" w:rsidRPr="007C405D">
        <w:rPr>
          <w:rStyle w:val="Heading2Char"/>
          <w:color w:val="FF0000"/>
        </w:rPr>
        <w:t>*</w:t>
      </w:r>
      <w:r w:rsidRPr="009C171A">
        <w:rPr>
          <w:rStyle w:val="Heading2Char"/>
        </w:rPr>
        <w:t xml:space="preserve"> </w:t>
      </w:r>
    </w:p>
    <w:p w14:paraId="7A50F94F" w14:textId="197F9631" w:rsidR="00B6605A" w:rsidRPr="009C171A" w:rsidRDefault="00B6605A" w:rsidP="00B6605A">
      <w:pPr>
        <w:pStyle w:val="BodyText1"/>
        <w:rPr>
          <w:rStyle w:val="SubtleEmphasis"/>
        </w:rPr>
      </w:pPr>
      <w:r w:rsidRPr="009C171A">
        <w:rPr>
          <w:rStyle w:val="SubtleEmphasis"/>
        </w:rPr>
        <w:t xml:space="preserve">This is your role at the organisation listed </w:t>
      </w:r>
      <w:r w:rsidR="007C405D" w:rsidRPr="009C171A">
        <w:rPr>
          <w:rStyle w:val="SubtleEmphasis"/>
        </w:rPr>
        <w:t>above.</w:t>
      </w:r>
    </w:p>
    <w:p w14:paraId="39F1BF38" w14:textId="33FD246C" w:rsidR="00B6605A" w:rsidRPr="00675CF7" w:rsidRDefault="00B6605A" w:rsidP="00052939">
      <w:pPr>
        <w:pStyle w:val="Heading2"/>
      </w:pPr>
      <w:r w:rsidRPr="00675CF7">
        <w:t xml:space="preserve">Project Lead Primary </w:t>
      </w:r>
      <w:r w:rsidR="007C405D" w:rsidRPr="00675CF7">
        <w:t>Email:</w:t>
      </w:r>
      <w:r w:rsidR="007C405D" w:rsidRPr="00675CF7">
        <w:rPr>
          <w:color w:val="FF0000"/>
        </w:rPr>
        <w:t xml:space="preserve"> *</w:t>
      </w:r>
    </w:p>
    <w:p w14:paraId="0A419E1D" w14:textId="77777777" w:rsidR="00B6605A" w:rsidRPr="00675CF7" w:rsidRDefault="00B6605A" w:rsidP="00052939">
      <w:pPr>
        <w:pStyle w:val="Heading2"/>
      </w:pPr>
      <w:r w:rsidRPr="00675CF7">
        <w:t>Project Lead Primary Phone Number</w:t>
      </w:r>
      <w:r w:rsidRPr="00675CF7">
        <w:rPr>
          <w:color w:val="FF0000"/>
        </w:rPr>
        <w:t>*</w:t>
      </w:r>
    </w:p>
    <w:p w14:paraId="125B7F0D" w14:textId="77777777" w:rsidR="00B6605A" w:rsidRPr="00675CF7" w:rsidRDefault="00B6605A" w:rsidP="00052939">
      <w:pPr>
        <w:pStyle w:val="Heading2"/>
      </w:pPr>
      <w:r w:rsidRPr="00675CF7">
        <w:t>Project Lead Other Phone Number:</w:t>
      </w:r>
    </w:p>
    <w:p w14:paraId="0A51D8BF" w14:textId="4BB77980" w:rsidR="005B1671" w:rsidRDefault="00B6605A" w:rsidP="005B1671">
      <w:pPr>
        <w:pStyle w:val="Heading2"/>
      </w:pPr>
      <w:r w:rsidRPr="00052939">
        <w:t>Project Lead Accessibility</w:t>
      </w:r>
    </w:p>
    <w:p w14:paraId="5B25D842" w14:textId="1CA53E40" w:rsidR="00B6605A" w:rsidRPr="005B1671" w:rsidRDefault="00B6605A" w:rsidP="005B1671">
      <w:pPr>
        <w:pStyle w:val="Subtitle"/>
        <w:rPr>
          <w:rStyle w:val="SubtleEmphasis"/>
          <w:rFonts w:eastAsia="Calibri" w:cs="Arial"/>
          <w:spacing w:val="0"/>
          <w:lang w:eastAsia="en-US"/>
        </w:rPr>
      </w:pPr>
      <w:r w:rsidRPr="005B1671">
        <w:rPr>
          <w:rStyle w:val="SubtleEmphasis"/>
          <w:rFonts w:eastAsia="Calibri" w:cs="Arial"/>
          <w:spacing w:val="0"/>
          <w:lang w:eastAsia="en-US"/>
        </w:rPr>
        <w:t xml:space="preserve">Does ACCAN need to </w:t>
      </w:r>
      <w:proofErr w:type="gramStart"/>
      <w:r w:rsidRPr="005B1671">
        <w:rPr>
          <w:rStyle w:val="SubtleEmphasis"/>
          <w:rFonts w:eastAsia="Calibri" w:cs="Arial"/>
          <w:spacing w:val="0"/>
          <w:lang w:eastAsia="en-US"/>
        </w:rPr>
        <w:t>take into account</w:t>
      </w:r>
      <w:proofErr w:type="gramEnd"/>
      <w:r w:rsidRPr="005B1671">
        <w:rPr>
          <w:rStyle w:val="SubtleEmphasis"/>
          <w:rFonts w:eastAsia="Calibri" w:cs="Arial"/>
          <w:spacing w:val="0"/>
          <w:lang w:eastAsia="en-US"/>
        </w:rPr>
        <w:t xml:space="preserve"> any accessibility requirements when contacting you? (E.g. NRS)</w:t>
      </w:r>
    </w:p>
    <w:p w14:paraId="5CE71D5C" w14:textId="77777777" w:rsidR="00C209A3" w:rsidRDefault="00C209A3" w:rsidP="00807223"/>
    <w:p w14:paraId="6342CBD8" w14:textId="151D0B36" w:rsidR="009C171A" w:rsidRPr="00B90CBA" w:rsidRDefault="009C171A" w:rsidP="00F53858">
      <w:pPr>
        <w:pStyle w:val="Heading1"/>
      </w:pPr>
      <w:r w:rsidRPr="00B90CBA">
        <w:t>Individual Applicant</w:t>
      </w:r>
      <w:r>
        <w:t xml:space="preserve"> Contact Details</w:t>
      </w:r>
    </w:p>
    <w:p w14:paraId="149313DC" w14:textId="7135C4EF" w:rsidR="009C171A" w:rsidRPr="005100F5" w:rsidRDefault="009C171A" w:rsidP="00297C0B">
      <w:pPr>
        <w:pStyle w:val="Heading2"/>
      </w:pPr>
      <w:r>
        <w:t xml:space="preserve">Individual Applicant Primary </w:t>
      </w:r>
      <w:r w:rsidR="004213AB">
        <w:t>Email:</w:t>
      </w:r>
      <w:r w:rsidR="004213AB" w:rsidRPr="001D77CC">
        <w:rPr>
          <w:color w:val="FF0000"/>
        </w:rPr>
        <w:t xml:space="preserve"> *</w:t>
      </w:r>
    </w:p>
    <w:p w14:paraId="696DA919" w14:textId="542FC2AF" w:rsidR="009C171A" w:rsidRPr="005100F5" w:rsidRDefault="009C171A" w:rsidP="00297C0B">
      <w:pPr>
        <w:pStyle w:val="Heading2"/>
      </w:pPr>
      <w:r>
        <w:t xml:space="preserve">Individual Applicant Primary Phone </w:t>
      </w:r>
      <w:r w:rsidR="004213AB">
        <w:t>Number:</w:t>
      </w:r>
      <w:r w:rsidR="004213AB" w:rsidRPr="001D77CC">
        <w:rPr>
          <w:color w:val="FF0000"/>
        </w:rPr>
        <w:t xml:space="preserve"> *</w:t>
      </w:r>
    </w:p>
    <w:p w14:paraId="2EFD1D8B" w14:textId="77777777" w:rsidR="009C171A" w:rsidRDefault="009C171A" w:rsidP="00297C0B">
      <w:pPr>
        <w:pStyle w:val="Heading2"/>
      </w:pPr>
      <w:r>
        <w:t>Individual Applicant Other Phone Number:</w:t>
      </w:r>
    </w:p>
    <w:p w14:paraId="42253A7C" w14:textId="2D09C500" w:rsidR="00297C0B" w:rsidRDefault="009C171A" w:rsidP="00297C0B">
      <w:pPr>
        <w:pStyle w:val="Heading2"/>
        <w:rPr>
          <w:color w:val="FF0000"/>
        </w:rPr>
      </w:pPr>
      <w:r>
        <w:t>Individual Applicant Accessibility:</w:t>
      </w:r>
    </w:p>
    <w:p w14:paraId="3F6321D5" w14:textId="3B7993BB" w:rsidR="009C171A" w:rsidRPr="00297C0B" w:rsidRDefault="009C171A" w:rsidP="00297C0B">
      <w:pPr>
        <w:rPr>
          <w:rStyle w:val="SubtleEmphasis"/>
        </w:rPr>
      </w:pPr>
      <w:r w:rsidRPr="00297C0B">
        <w:rPr>
          <w:rStyle w:val="SubtleEmphasis"/>
        </w:rPr>
        <w:t xml:space="preserve">Does ACCAN need to </w:t>
      </w:r>
      <w:proofErr w:type="gramStart"/>
      <w:r w:rsidRPr="00297C0B">
        <w:rPr>
          <w:rStyle w:val="SubtleEmphasis"/>
        </w:rPr>
        <w:t>take into account</w:t>
      </w:r>
      <w:proofErr w:type="gramEnd"/>
      <w:r w:rsidRPr="00297C0B">
        <w:rPr>
          <w:rStyle w:val="SubtleEmphasis"/>
        </w:rPr>
        <w:t xml:space="preserve"> any accessibility requirements when contacting you? (E.g. NRS)</w:t>
      </w:r>
    </w:p>
    <w:p w14:paraId="5915B508" w14:textId="77777777" w:rsidR="009C171A" w:rsidRPr="00675CF7" w:rsidRDefault="009C171A" w:rsidP="009C171A"/>
    <w:p w14:paraId="30CEC6C7" w14:textId="77777777" w:rsidR="009C171A" w:rsidRDefault="009C171A" w:rsidP="00516332">
      <w:pPr>
        <w:pStyle w:val="Title"/>
        <w:keepNext/>
        <w:keepLines/>
      </w:pPr>
      <w:r>
        <w:lastRenderedPageBreak/>
        <w:t>Applicant ABN</w:t>
      </w:r>
      <w:r w:rsidRPr="002F4657">
        <w:rPr>
          <w:b/>
          <w:color w:val="FF0000"/>
          <w:sz w:val="22"/>
          <w:szCs w:val="22"/>
        </w:rPr>
        <w:t>*</w:t>
      </w:r>
    </w:p>
    <w:p w14:paraId="07AC9617" w14:textId="77777777" w:rsidR="009C171A" w:rsidRPr="0078058E" w:rsidRDefault="009C171A" w:rsidP="00516332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78058E">
        <w:rPr>
          <w:rStyle w:val="SubtleEmphasis"/>
        </w:rPr>
        <w:t>The ABN provided will be used to look up the following information. Click Lookup above to check that you have entered the ABN correctly. Information from the Australian Business Register.</w:t>
      </w:r>
    </w:p>
    <w:p w14:paraId="0306A303" w14:textId="77777777" w:rsidR="009C171A" w:rsidRPr="008A0B74" w:rsidRDefault="009C171A" w:rsidP="00516332">
      <w:pPr>
        <w:pStyle w:val="ListParagraph"/>
        <w:keepNext/>
        <w:keepLines/>
        <w:numPr>
          <w:ilvl w:val="0"/>
          <w:numId w:val="50"/>
        </w:numPr>
      </w:pPr>
      <w:r w:rsidRPr="008A0B74">
        <w:t>ABN:</w:t>
      </w:r>
    </w:p>
    <w:p w14:paraId="30A85579" w14:textId="77777777" w:rsidR="009C171A" w:rsidRPr="008A0B74" w:rsidRDefault="009C171A" w:rsidP="00516332">
      <w:pPr>
        <w:pStyle w:val="ListParagraph"/>
        <w:keepNext/>
        <w:keepLines/>
        <w:numPr>
          <w:ilvl w:val="0"/>
          <w:numId w:val="50"/>
        </w:numPr>
      </w:pPr>
      <w:r w:rsidRPr="008A0B74">
        <w:t>Entity name:</w:t>
      </w:r>
    </w:p>
    <w:p w14:paraId="44E3E351" w14:textId="77777777" w:rsidR="009C171A" w:rsidRPr="008A0B74" w:rsidRDefault="009C171A" w:rsidP="00516332">
      <w:pPr>
        <w:pStyle w:val="ListParagraph"/>
        <w:keepNext/>
        <w:keepLines/>
        <w:numPr>
          <w:ilvl w:val="0"/>
          <w:numId w:val="50"/>
        </w:numPr>
      </w:pPr>
      <w:r w:rsidRPr="008A0B74">
        <w:t>ABN status:</w:t>
      </w:r>
    </w:p>
    <w:p w14:paraId="75947B88" w14:textId="77777777" w:rsidR="009C171A" w:rsidRPr="008A0B74" w:rsidRDefault="009C171A" w:rsidP="00516332">
      <w:pPr>
        <w:pStyle w:val="ListParagraph"/>
        <w:keepNext/>
        <w:keepLines/>
        <w:numPr>
          <w:ilvl w:val="0"/>
          <w:numId w:val="50"/>
        </w:numPr>
      </w:pPr>
      <w:r w:rsidRPr="008A0B74">
        <w:t>Entity type:</w:t>
      </w:r>
    </w:p>
    <w:p w14:paraId="5C53F9D4" w14:textId="77777777" w:rsidR="009C171A" w:rsidRPr="008A0B74" w:rsidRDefault="009C171A" w:rsidP="00516332">
      <w:pPr>
        <w:pStyle w:val="ListParagraph"/>
        <w:keepNext/>
        <w:keepLines/>
        <w:numPr>
          <w:ilvl w:val="0"/>
          <w:numId w:val="50"/>
        </w:numPr>
      </w:pPr>
      <w:r w:rsidRPr="008A0B74">
        <w:t>Goods &amp; Services Tax (GST):</w:t>
      </w:r>
    </w:p>
    <w:p w14:paraId="1CA429BC" w14:textId="77777777" w:rsidR="009C171A" w:rsidRPr="008A0B74" w:rsidRDefault="009C171A" w:rsidP="00516332">
      <w:pPr>
        <w:pStyle w:val="ListParagraph"/>
        <w:keepNext/>
        <w:keepLines/>
        <w:numPr>
          <w:ilvl w:val="0"/>
          <w:numId w:val="50"/>
        </w:numPr>
      </w:pPr>
      <w:r w:rsidRPr="008A0B74">
        <w:t>DGR Endorsed:</w:t>
      </w:r>
    </w:p>
    <w:p w14:paraId="60E1E477" w14:textId="77777777" w:rsidR="009C171A" w:rsidRPr="008A0B74" w:rsidRDefault="009C171A" w:rsidP="00516332">
      <w:pPr>
        <w:pStyle w:val="ListParagraph"/>
        <w:keepNext/>
        <w:keepLines/>
        <w:numPr>
          <w:ilvl w:val="0"/>
          <w:numId w:val="50"/>
        </w:numPr>
      </w:pPr>
      <w:r w:rsidRPr="008A0B74">
        <w:t xml:space="preserve">ATO Charity Type: </w:t>
      </w:r>
    </w:p>
    <w:p w14:paraId="55069AE5" w14:textId="77777777" w:rsidR="009C171A" w:rsidRPr="008A0B74" w:rsidRDefault="009C171A" w:rsidP="00516332">
      <w:pPr>
        <w:pStyle w:val="ListParagraph"/>
        <w:keepNext/>
        <w:keepLines/>
        <w:numPr>
          <w:ilvl w:val="0"/>
          <w:numId w:val="50"/>
        </w:numPr>
      </w:pPr>
      <w:r w:rsidRPr="008A0B74">
        <w:t>ACNC Registration:</w:t>
      </w:r>
    </w:p>
    <w:p w14:paraId="79713215" w14:textId="77777777" w:rsidR="009C171A" w:rsidRPr="008A0B74" w:rsidRDefault="009C171A" w:rsidP="00516332">
      <w:pPr>
        <w:pStyle w:val="ListParagraph"/>
        <w:keepNext/>
        <w:keepLines/>
        <w:numPr>
          <w:ilvl w:val="0"/>
          <w:numId w:val="50"/>
        </w:numPr>
      </w:pPr>
      <w:r w:rsidRPr="008A0B74">
        <w:t>Tax Concessions:</w:t>
      </w:r>
    </w:p>
    <w:p w14:paraId="069B493E" w14:textId="77777777" w:rsidR="009C171A" w:rsidRPr="008A0B74" w:rsidRDefault="009C171A" w:rsidP="008A0B74">
      <w:pPr>
        <w:pStyle w:val="ListParagraph"/>
        <w:numPr>
          <w:ilvl w:val="0"/>
          <w:numId w:val="50"/>
        </w:numPr>
      </w:pPr>
      <w:r w:rsidRPr="008A0B74">
        <w:t>Main business location:</w:t>
      </w:r>
    </w:p>
    <w:p w14:paraId="2097CCB1" w14:textId="77777777" w:rsidR="00C209A3" w:rsidRDefault="00C209A3" w:rsidP="004B33B2"/>
    <w:p w14:paraId="5802FDE4" w14:textId="77777777" w:rsidR="00CB1CB3" w:rsidRDefault="004B33B2" w:rsidP="0028680B">
      <w:pPr>
        <w:pStyle w:val="Title"/>
        <w:keepNext/>
        <w:keepLines/>
      </w:pPr>
      <w:r>
        <w:t xml:space="preserve">Team </w:t>
      </w:r>
    </w:p>
    <w:p w14:paraId="793E8DE8" w14:textId="672EF7EE" w:rsidR="004B33B2" w:rsidRPr="00B522C9" w:rsidRDefault="007333E5" w:rsidP="0028680B">
      <w:pPr>
        <w:pStyle w:val="Heading1"/>
        <w:keepNext/>
        <w:keepLines/>
      </w:pPr>
      <w:r>
        <w:t xml:space="preserve">Team </w:t>
      </w:r>
      <w:r w:rsidR="004B33B2">
        <w:t>capacity and experience</w:t>
      </w:r>
    </w:p>
    <w:p w14:paraId="13B311CE" w14:textId="06FA75A4" w:rsidR="004B33B2" w:rsidRDefault="004B33B2" w:rsidP="0028680B">
      <w:pPr>
        <w:pStyle w:val="Heading2"/>
        <w:keepNext/>
        <w:keepLines/>
        <w:rPr>
          <w:iCs/>
          <w:sz w:val="18"/>
          <w:szCs w:val="18"/>
          <w:lang w:val="en-US"/>
        </w:rPr>
      </w:pPr>
      <w:r w:rsidRPr="00D6059C">
        <w:rPr>
          <w:lang w:val="en-US"/>
        </w:rPr>
        <w:t xml:space="preserve">What capacity and experience do you (and your team, if </w:t>
      </w:r>
      <w:r>
        <w:rPr>
          <w:lang w:val="en-US"/>
        </w:rPr>
        <w:t>applicable</w:t>
      </w:r>
      <w:r w:rsidRPr="00D6059C">
        <w:rPr>
          <w:lang w:val="en-US"/>
        </w:rPr>
        <w:t>) bring to the project?</w:t>
      </w:r>
      <w:r w:rsidR="006B0268">
        <w:rPr>
          <w:color w:val="FF0000"/>
          <w:lang w:val="en-US"/>
        </w:rPr>
        <w:t xml:space="preserve"> </w:t>
      </w:r>
      <w:r w:rsidRPr="00E479F8">
        <w:rPr>
          <w:bCs/>
          <w:iCs/>
          <w:lang w:val="en-US"/>
        </w:rPr>
        <w:t>List the project’s team members</w:t>
      </w:r>
      <w:r w:rsidR="006B0268">
        <w:rPr>
          <w:bCs/>
          <w:iCs/>
          <w:lang w:val="en-US"/>
        </w:rPr>
        <w:t>.</w:t>
      </w:r>
      <w:r w:rsidR="00DE6EE1">
        <w:rPr>
          <w:bCs/>
          <w:iCs/>
          <w:lang w:val="en-US"/>
        </w:rPr>
        <w:t xml:space="preserve"> </w:t>
      </w:r>
      <w:r w:rsidR="00DE6EE1" w:rsidRPr="00A20734">
        <w:rPr>
          <w:color w:val="FF0000"/>
          <w:lang w:val="en-US"/>
        </w:rPr>
        <w:t>*</w:t>
      </w:r>
    </w:p>
    <w:p w14:paraId="57BED3EA" w14:textId="77777777" w:rsidR="004B33B2" w:rsidRPr="006B0268" w:rsidRDefault="004B33B2" w:rsidP="0028680B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6B0268">
        <w:rPr>
          <w:rStyle w:val="SubtleEmphasis"/>
        </w:rPr>
        <w:t>Must be no more than 400 words.</w:t>
      </w:r>
    </w:p>
    <w:p w14:paraId="0EA61A60" w14:textId="77777777" w:rsidR="006E3F24" w:rsidRDefault="006E3F24"/>
    <w:p w14:paraId="45549A56" w14:textId="224514D7" w:rsidR="006E3F24" w:rsidRPr="00B522C9" w:rsidRDefault="006E3F24" w:rsidP="007333E5">
      <w:pPr>
        <w:pStyle w:val="Heading1"/>
      </w:pPr>
      <w:r>
        <w:t>Partners</w:t>
      </w:r>
    </w:p>
    <w:p w14:paraId="59B1A797" w14:textId="082ACF37" w:rsidR="006E3F24" w:rsidRPr="005100F5" w:rsidRDefault="006E3F24" w:rsidP="006E3F24">
      <w:pPr>
        <w:pStyle w:val="Heading2"/>
      </w:pPr>
      <w:r w:rsidRPr="001D77CC">
        <w:t xml:space="preserve">Are you partnering with any other organisations or individuals for this </w:t>
      </w:r>
      <w:proofErr w:type="gramStart"/>
      <w:r w:rsidR="00DE6EE1" w:rsidRPr="001D77CC">
        <w:t>project?</w:t>
      </w:r>
      <w:r w:rsidR="00DE6EE1" w:rsidRPr="001D77CC">
        <w:rPr>
          <w:color w:val="FF0000"/>
        </w:rPr>
        <w:t>*</w:t>
      </w:r>
      <w:proofErr w:type="gramEnd"/>
    </w:p>
    <w:p w14:paraId="5BD4C15B" w14:textId="77777777" w:rsidR="006E3F24" w:rsidRDefault="006E3F24" w:rsidP="006E3F24">
      <w:pPr>
        <w:pStyle w:val="BodyText1"/>
        <w:numPr>
          <w:ilvl w:val="0"/>
          <w:numId w:val="5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Yes </w:t>
      </w:r>
    </w:p>
    <w:p w14:paraId="0F7722B3" w14:textId="35C1833E" w:rsidR="006E3F24" w:rsidRDefault="006E3F24" w:rsidP="006E3F24">
      <w:pPr>
        <w:pStyle w:val="BodyText1"/>
        <w:numPr>
          <w:ilvl w:val="0"/>
          <w:numId w:val="5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No</w:t>
      </w:r>
    </w:p>
    <w:p w14:paraId="687AF482" w14:textId="77777777" w:rsidR="006E3F24" w:rsidRPr="006E3F24" w:rsidRDefault="006E3F24" w:rsidP="006E3F24">
      <w:pPr>
        <w:pStyle w:val="BodyText1"/>
        <w:rPr>
          <w:rStyle w:val="SubtleEmphasis"/>
        </w:rPr>
      </w:pPr>
      <w:r w:rsidRPr="006E3F24">
        <w:rPr>
          <w:rStyle w:val="SubtleEmphasis"/>
        </w:rPr>
        <w:t>If yes, name the other organisations or individuals (if not associated with an organisation) directly involved with the project. Add more rows if necessary.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List organisation name in the left, and the name of the main person who'll be working on this project, in the right. "/>
      </w:tblPr>
      <w:tblGrid>
        <w:gridCol w:w="4519"/>
        <w:gridCol w:w="4497"/>
      </w:tblGrid>
      <w:tr w:rsidR="006E3F24" w14:paraId="66E30C42" w14:textId="77777777" w:rsidTr="00625746">
        <w:trPr>
          <w:tblHeader/>
        </w:trPr>
        <w:tc>
          <w:tcPr>
            <w:tcW w:w="4621" w:type="dxa"/>
          </w:tcPr>
          <w:p w14:paraId="50030401" w14:textId="77777777" w:rsidR="006E3F24" w:rsidRPr="001D77CC" w:rsidRDefault="006E3F24" w:rsidP="005A3EE7">
            <w:pPr>
              <w:pStyle w:val="TableHeading"/>
            </w:pPr>
            <w:r w:rsidRPr="001D77CC">
              <w:t>Partner Organisation</w:t>
            </w:r>
          </w:p>
        </w:tc>
        <w:tc>
          <w:tcPr>
            <w:tcW w:w="4621" w:type="dxa"/>
          </w:tcPr>
          <w:p w14:paraId="1EBD7FF8" w14:textId="77777777" w:rsidR="006E3F24" w:rsidRPr="001D77CC" w:rsidRDefault="006E3F24" w:rsidP="005A3EE7">
            <w:pPr>
              <w:pStyle w:val="TableHeading"/>
            </w:pPr>
            <w:r w:rsidRPr="001D77CC">
              <w:t>Key Contact</w:t>
            </w:r>
          </w:p>
        </w:tc>
      </w:tr>
      <w:tr w:rsidR="006E3F24" w14:paraId="03E52E16" w14:textId="77777777" w:rsidTr="00625746">
        <w:trPr>
          <w:tblHeader/>
        </w:trPr>
        <w:tc>
          <w:tcPr>
            <w:tcW w:w="4621" w:type="dxa"/>
          </w:tcPr>
          <w:p w14:paraId="2F5A1E8A" w14:textId="77777777" w:rsidR="006E3F24" w:rsidRDefault="006E3F24" w:rsidP="005A3EE7">
            <w:r>
              <w:t>(Your answer)</w:t>
            </w:r>
          </w:p>
        </w:tc>
        <w:tc>
          <w:tcPr>
            <w:tcW w:w="4621" w:type="dxa"/>
          </w:tcPr>
          <w:p w14:paraId="2F525074" w14:textId="77777777" w:rsidR="006E3F24" w:rsidRDefault="006E3F24" w:rsidP="005A3EE7">
            <w:r>
              <w:t>(Your answer)</w:t>
            </w:r>
          </w:p>
        </w:tc>
      </w:tr>
    </w:tbl>
    <w:p w14:paraId="00F154F3" w14:textId="77777777" w:rsidR="006E3F24" w:rsidRDefault="006E3F24"/>
    <w:p w14:paraId="1446A6CB" w14:textId="77777777" w:rsidR="00DB7BDB" w:rsidRDefault="00DB7BDB"/>
    <w:p w14:paraId="6D3416BC" w14:textId="7FF9D2B7" w:rsidR="00DB7BDB" w:rsidRPr="002D3BAD" w:rsidRDefault="00DB7BDB" w:rsidP="0028680B">
      <w:pPr>
        <w:pStyle w:val="Title"/>
        <w:keepNext/>
        <w:keepLines/>
      </w:pPr>
      <w:r w:rsidRPr="002D3BAD">
        <w:lastRenderedPageBreak/>
        <w:t>Objectives</w:t>
      </w:r>
    </w:p>
    <w:p w14:paraId="0259118D" w14:textId="79DA64B7" w:rsidR="00DB7BDB" w:rsidRPr="0082577C" w:rsidRDefault="00DB7BDB" w:rsidP="0028680B">
      <w:pPr>
        <w:pStyle w:val="Heading2"/>
        <w:keepNext/>
        <w:keepLines/>
      </w:pPr>
      <w:r w:rsidRPr="0082577C">
        <w:t>Objectives: What is the project aiming to achieve</w:t>
      </w:r>
      <w:r>
        <w:t xml:space="preserve">? </w:t>
      </w:r>
      <w:r w:rsidRPr="0082577C">
        <w:t xml:space="preserve">And who will </w:t>
      </w:r>
      <w:r w:rsidR="009B0934" w:rsidRPr="0082577C">
        <w:t>benefit?</w:t>
      </w:r>
      <w:r w:rsidR="009B0934" w:rsidRPr="0082577C">
        <w:rPr>
          <w:color w:val="FF0000"/>
        </w:rPr>
        <w:t xml:space="preserve"> *</w:t>
      </w:r>
    </w:p>
    <w:p w14:paraId="2E030D63" w14:textId="77777777" w:rsidR="00DB7BDB" w:rsidRPr="00DB7BDB" w:rsidRDefault="00DB7BDB" w:rsidP="0028680B">
      <w:pPr>
        <w:keepNext/>
        <w:keepLines/>
        <w:spacing w:after="0"/>
        <w:rPr>
          <w:rStyle w:val="SubtleEmphasis"/>
        </w:rPr>
      </w:pPr>
      <w:r w:rsidRPr="00DB7BDB">
        <w:rPr>
          <w:rStyle w:val="SubtleEmphasis"/>
        </w:rPr>
        <w:t>Must be no more than 300 words.</w:t>
      </w:r>
    </w:p>
    <w:p w14:paraId="06CBF0D6" w14:textId="3D0A4125" w:rsidR="00DB7BDB" w:rsidRPr="00DB7BDB" w:rsidRDefault="00DB7BDB" w:rsidP="0028680B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DB7BDB">
        <w:rPr>
          <w:rStyle w:val="SubtleEmphasis"/>
        </w:rPr>
        <w:t>Objectives are what you want to achieve through the project, and there may be more than one. Make</w:t>
      </w:r>
      <w:r>
        <w:rPr>
          <w:rStyle w:val="SubtleEmphasis"/>
        </w:rPr>
        <w:t xml:space="preserve"> </w:t>
      </w:r>
      <w:r w:rsidRPr="00DB7BDB">
        <w:rPr>
          <w:rStyle w:val="SubtleEmphasis"/>
        </w:rPr>
        <w:t>your objectives concrete and specific. Indicate exactly who will benefit from them. For example,</w:t>
      </w:r>
      <w:r w:rsidR="002E7873">
        <w:rPr>
          <w:rStyle w:val="SubtleEmphasis"/>
        </w:rPr>
        <w:t xml:space="preserve"> </w:t>
      </w:r>
      <w:r w:rsidRPr="00DB7BDB">
        <w:rPr>
          <w:rStyle w:val="SubtleEmphasis"/>
        </w:rPr>
        <w:t>an objective might be that 50 low-income consumers become aware of their consumer rights, or that</w:t>
      </w:r>
      <w:r w:rsidR="002E7873">
        <w:rPr>
          <w:rStyle w:val="SubtleEmphasis"/>
        </w:rPr>
        <w:t xml:space="preserve"> </w:t>
      </w:r>
      <w:r w:rsidRPr="00DB7BDB">
        <w:rPr>
          <w:rStyle w:val="SubtleEmphasis"/>
        </w:rPr>
        <w:t>results of research on a particular consumer issue are distributed to regulators.</w:t>
      </w:r>
    </w:p>
    <w:p w14:paraId="58E2EF5F" w14:textId="77777777" w:rsidR="00DB7BDB" w:rsidRPr="00FD0378" w:rsidRDefault="00DB7BDB" w:rsidP="00DB7BDB"/>
    <w:p w14:paraId="1C2A6E8B" w14:textId="75462866" w:rsidR="00D51861" w:rsidRPr="009F439A" w:rsidRDefault="00D51861" w:rsidP="002122E7">
      <w:pPr>
        <w:pStyle w:val="Title"/>
        <w:keepNext/>
        <w:keepLines/>
      </w:pPr>
      <w:r w:rsidRPr="009F439A">
        <w:t>Outputs</w:t>
      </w:r>
      <w:r w:rsidR="00385EE9">
        <w:t xml:space="preserve"> and</w:t>
      </w:r>
      <w:r w:rsidRPr="009F439A">
        <w:t xml:space="preserve"> Outcomes</w:t>
      </w:r>
    </w:p>
    <w:p w14:paraId="22DF8B50" w14:textId="77777777" w:rsidR="00D51861" w:rsidRDefault="00D51861" w:rsidP="002122E7">
      <w:pPr>
        <w:pStyle w:val="Heading1"/>
        <w:keepNext/>
        <w:keepLines/>
        <w:rPr>
          <w:rFonts w:ascii="DejaVuSans-Bold" w:hAnsi="DejaVuSans-Bold" w:cs="DejaVuSans-Bold"/>
          <w:sz w:val="20"/>
          <w:szCs w:val="20"/>
        </w:rPr>
      </w:pPr>
      <w:r w:rsidRPr="0035646A">
        <w:t>Outputs</w:t>
      </w:r>
    </w:p>
    <w:p w14:paraId="74F0341B" w14:textId="77777777" w:rsidR="00D51861" w:rsidRPr="00D51861" w:rsidRDefault="00D51861" w:rsidP="002122E7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D51861">
        <w:rPr>
          <w:rStyle w:val="SubtleEmphasis"/>
        </w:rPr>
        <w:t>Outputs are the tangible items that the project will produce.</w:t>
      </w:r>
    </w:p>
    <w:p w14:paraId="3E0BEAEB" w14:textId="77777777" w:rsidR="00D51861" w:rsidRPr="00D51861" w:rsidRDefault="00D51861" w:rsidP="002122E7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D51861">
        <w:rPr>
          <w:rStyle w:val="SubtleEmphasis"/>
        </w:rPr>
        <w:t>Demonstrate that provision for accessibility of ALL outputs is planned.</w:t>
      </w:r>
    </w:p>
    <w:p w14:paraId="6A3FFDA1" w14:textId="77777777" w:rsidR="00D51861" w:rsidRPr="00D51861" w:rsidRDefault="00D51861" w:rsidP="002122E7">
      <w:pPr>
        <w:keepNext/>
        <w:keepLines/>
        <w:rPr>
          <w:rStyle w:val="SubtleEmphasis"/>
        </w:rPr>
      </w:pPr>
      <w:r w:rsidRPr="00D51861">
        <w:rPr>
          <w:rStyle w:val="SubtleEmphasis"/>
        </w:rPr>
        <w:t>List outputs in the order in which they’ll be produced.</w:t>
      </w:r>
    </w:p>
    <w:p w14:paraId="33F1F589" w14:textId="77777777" w:rsidR="00D51861" w:rsidRPr="00D51861" w:rsidRDefault="00D51861" w:rsidP="002122E7">
      <w:pPr>
        <w:keepNext/>
        <w:keepLines/>
        <w:rPr>
          <w:rStyle w:val="SubtleEmphasis"/>
        </w:rPr>
      </w:pPr>
      <w:r w:rsidRPr="00D51861">
        <w:rPr>
          <w:rStyle w:val="SubtleEmphasis"/>
        </w:rPr>
        <w:t>Add more rows if necessary.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2"/>
        <w:gridCol w:w="3008"/>
        <w:gridCol w:w="3006"/>
      </w:tblGrid>
      <w:tr w:rsidR="00D51861" w14:paraId="1FCFE39D" w14:textId="77777777" w:rsidTr="00625746">
        <w:tc>
          <w:tcPr>
            <w:tcW w:w="3002" w:type="dxa"/>
          </w:tcPr>
          <w:p w14:paraId="20179143" w14:textId="3E9FFA3A" w:rsidR="00D51861" w:rsidRPr="00D7791F" w:rsidRDefault="00D51861" w:rsidP="002122E7">
            <w:pPr>
              <w:pStyle w:val="TableHeading"/>
              <w:keepNext/>
              <w:keepLines/>
              <w:rPr>
                <w:lang w:val="en-US"/>
              </w:rPr>
            </w:pPr>
            <w:r w:rsidRPr="00D7791F">
              <w:rPr>
                <w:lang w:val="en-US"/>
              </w:rPr>
              <w:t xml:space="preserve">Outputs </w:t>
            </w:r>
          </w:p>
        </w:tc>
        <w:tc>
          <w:tcPr>
            <w:tcW w:w="3008" w:type="dxa"/>
          </w:tcPr>
          <w:p w14:paraId="432C6D83" w14:textId="77777777" w:rsidR="00D51861" w:rsidRPr="00D7791F" w:rsidRDefault="00D51861" w:rsidP="002122E7">
            <w:pPr>
              <w:pStyle w:val="TableHeading"/>
              <w:keepNext/>
              <w:keepLines/>
              <w:rPr>
                <w:lang w:val="en-US"/>
              </w:rPr>
            </w:pPr>
            <w:r w:rsidRPr="00D7791F">
              <w:rPr>
                <w:lang w:val="en-US"/>
              </w:rPr>
              <w:t>Completion Date</w:t>
            </w:r>
          </w:p>
        </w:tc>
        <w:tc>
          <w:tcPr>
            <w:tcW w:w="3006" w:type="dxa"/>
          </w:tcPr>
          <w:p w14:paraId="267CE0FC" w14:textId="67065DC9" w:rsidR="00D51861" w:rsidRPr="00D7791F" w:rsidRDefault="00D51861" w:rsidP="002122E7">
            <w:pPr>
              <w:pStyle w:val="TableHeading"/>
              <w:keepNext/>
              <w:keepLines/>
              <w:rPr>
                <w:lang w:val="en-US"/>
              </w:rPr>
            </w:pPr>
            <w:r w:rsidRPr="00D7791F">
              <w:rPr>
                <w:lang w:val="en-US"/>
              </w:rPr>
              <w:t>Comments (optional)</w:t>
            </w:r>
          </w:p>
        </w:tc>
      </w:tr>
      <w:tr w:rsidR="00D51861" w:rsidRPr="004434D1" w14:paraId="21DE55D8" w14:textId="77777777" w:rsidTr="00625746">
        <w:tc>
          <w:tcPr>
            <w:tcW w:w="3002" w:type="dxa"/>
          </w:tcPr>
          <w:p w14:paraId="055BBD21" w14:textId="47E5E679" w:rsidR="00D51861" w:rsidRPr="0085605E" w:rsidRDefault="0085605E" w:rsidP="002122E7">
            <w:pPr>
              <w:keepNext/>
              <w:keepLines/>
              <w:autoSpaceDE w:val="0"/>
              <w:autoSpaceDN w:val="0"/>
              <w:adjustRightInd w:val="0"/>
              <w:rPr>
                <w:rStyle w:val="SubtleEmphasis"/>
              </w:rPr>
            </w:pPr>
            <w:r w:rsidRPr="0085605E">
              <w:rPr>
                <w:rStyle w:val="SubtleEmphasis"/>
              </w:rPr>
              <w:t>(List the tangible resources produced by the project)</w:t>
            </w:r>
            <w:r w:rsidRPr="0085605E">
              <w:rPr>
                <w:rStyle w:val="SubtleEmphasis"/>
              </w:rPr>
              <w:t xml:space="preserve"> </w:t>
            </w:r>
            <w:r>
              <w:rPr>
                <w:rStyle w:val="SubtleEmphasis"/>
              </w:rPr>
              <w:br/>
              <w:t>E</w:t>
            </w:r>
            <w:r w:rsidR="00D51861" w:rsidRPr="0085605E">
              <w:rPr>
                <w:rStyle w:val="SubtleEmphasis"/>
              </w:rPr>
              <w:t>.g. training workshop, report, infographic, tip sheet, video</w:t>
            </w:r>
          </w:p>
        </w:tc>
        <w:tc>
          <w:tcPr>
            <w:tcW w:w="3008" w:type="dxa"/>
          </w:tcPr>
          <w:p w14:paraId="2B734C38" w14:textId="77777777" w:rsidR="00D51861" w:rsidRPr="00FF4C17" w:rsidRDefault="00D51861" w:rsidP="002122E7">
            <w:pPr>
              <w:keepNext/>
              <w:keepLines/>
              <w:autoSpaceDE w:val="0"/>
              <w:autoSpaceDN w:val="0"/>
              <w:adjustRightInd w:val="0"/>
              <w:rPr>
                <w:rStyle w:val="SubtleEmphasis"/>
              </w:rPr>
            </w:pPr>
            <w:r w:rsidRPr="00FF4C17">
              <w:rPr>
                <w:rStyle w:val="SubtleEmphasis"/>
              </w:rPr>
              <w:t>Must be a date and between</w:t>
            </w:r>
          </w:p>
          <w:p w14:paraId="013FC0C9" w14:textId="77777777" w:rsidR="00D51861" w:rsidRPr="004434D1" w:rsidRDefault="00D51861" w:rsidP="002122E7">
            <w:pPr>
              <w:keepNext/>
              <w:keepLines/>
              <w:autoSpaceDE w:val="0"/>
              <w:autoSpaceDN w:val="0"/>
              <w:adjustRightInd w:val="0"/>
              <w:rPr>
                <w:rStyle w:val="SubtleEmphasis"/>
              </w:rPr>
            </w:pPr>
            <w:r w:rsidRPr="004434D1">
              <w:rPr>
                <w:rStyle w:val="SubtleEmphasis"/>
              </w:rPr>
              <w:t>1/7/2024 and 30/6/2026.</w:t>
            </w:r>
          </w:p>
        </w:tc>
        <w:tc>
          <w:tcPr>
            <w:tcW w:w="3006" w:type="dxa"/>
          </w:tcPr>
          <w:p w14:paraId="05D39A97" w14:textId="59C79555" w:rsidR="00D51861" w:rsidRPr="004434D1" w:rsidRDefault="00D51861" w:rsidP="002122E7">
            <w:pPr>
              <w:keepNext/>
              <w:keepLines/>
              <w:autoSpaceDE w:val="0"/>
              <w:autoSpaceDN w:val="0"/>
              <w:adjustRightInd w:val="0"/>
              <w:rPr>
                <w:rStyle w:val="SubtleEmphasis"/>
              </w:rPr>
            </w:pPr>
            <w:r w:rsidRPr="004434D1">
              <w:rPr>
                <w:rStyle w:val="SubtleEmphasis"/>
              </w:rPr>
              <w:t xml:space="preserve">e.g. Who will be involved/how many/ how will you make the </w:t>
            </w:r>
            <w:r w:rsidRPr="00D24B4C">
              <w:rPr>
                <w:rStyle w:val="SubtleEmphasis"/>
              </w:rPr>
              <w:t>output accessible?</w:t>
            </w:r>
            <w:r w:rsidRPr="004434D1">
              <w:rPr>
                <w:rStyle w:val="SubtleEmphasis"/>
              </w:rPr>
              <w:t xml:space="preserve"> </w:t>
            </w:r>
            <w:r w:rsidR="0085605E">
              <w:rPr>
                <w:rStyle w:val="SubtleEmphasis"/>
              </w:rPr>
              <w:br/>
            </w:r>
            <w:r w:rsidRPr="004434D1">
              <w:rPr>
                <w:rStyle w:val="SubtleEmphasis"/>
              </w:rPr>
              <w:t>Must be no more than 100 words.</w:t>
            </w:r>
          </w:p>
        </w:tc>
      </w:tr>
      <w:tr w:rsidR="00D51861" w14:paraId="3BA4C0CC" w14:textId="77777777" w:rsidTr="00625746">
        <w:tc>
          <w:tcPr>
            <w:tcW w:w="3002" w:type="dxa"/>
          </w:tcPr>
          <w:p w14:paraId="69900D46" w14:textId="77777777" w:rsidR="00D51861" w:rsidRDefault="00D51861" w:rsidP="004434D1">
            <w:pPr>
              <w:rPr>
                <w:i/>
                <w:sz w:val="18"/>
                <w:szCs w:val="18"/>
                <w:lang w:val="en-US"/>
              </w:rPr>
            </w:pPr>
            <w:r>
              <w:t>(Your answer)</w:t>
            </w:r>
          </w:p>
        </w:tc>
        <w:tc>
          <w:tcPr>
            <w:tcW w:w="3008" w:type="dxa"/>
          </w:tcPr>
          <w:p w14:paraId="565A341F" w14:textId="77777777" w:rsidR="00D51861" w:rsidRPr="00FF4C17" w:rsidRDefault="00D51861" w:rsidP="004434D1">
            <w:r w:rsidRPr="00FF4C17">
              <w:t>(Your answer)</w:t>
            </w:r>
          </w:p>
        </w:tc>
        <w:tc>
          <w:tcPr>
            <w:tcW w:w="3006" w:type="dxa"/>
          </w:tcPr>
          <w:p w14:paraId="5D8E6AD1" w14:textId="77777777" w:rsidR="00D51861" w:rsidRDefault="00D51861" w:rsidP="004434D1">
            <w:pPr>
              <w:rPr>
                <w:i/>
                <w:sz w:val="18"/>
                <w:szCs w:val="18"/>
                <w:lang w:val="en-US"/>
              </w:rPr>
            </w:pPr>
            <w:r>
              <w:t>(Your answer)</w:t>
            </w:r>
          </w:p>
        </w:tc>
      </w:tr>
    </w:tbl>
    <w:p w14:paraId="3A852907" w14:textId="77777777" w:rsidR="00D51861" w:rsidRDefault="00D51861" w:rsidP="004434D1">
      <w:pPr>
        <w:rPr>
          <w:lang w:val="en-US"/>
        </w:rPr>
      </w:pPr>
    </w:p>
    <w:p w14:paraId="566953EE" w14:textId="77777777" w:rsidR="00D51861" w:rsidRPr="00FA6821" w:rsidRDefault="00D51861" w:rsidP="004434D1">
      <w:pPr>
        <w:pStyle w:val="Heading1"/>
      </w:pPr>
      <w:r w:rsidRPr="00FA6821">
        <w:t>Outcomes</w:t>
      </w:r>
    </w:p>
    <w:p w14:paraId="21C5B771" w14:textId="77777777" w:rsidR="00D51861" w:rsidRDefault="00D51861" w:rsidP="004434D1">
      <w:pPr>
        <w:pStyle w:val="Heading2"/>
        <w:rPr>
          <w:color w:val="FF0000"/>
        </w:rPr>
      </w:pPr>
      <w:r>
        <w:t xml:space="preserve">What is the potential impact of your project? </w:t>
      </w:r>
      <w:r>
        <w:rPr>
          <w:color w:val="FF0000"/>
        </w:rPr>
        <w:t xml:space="preserve">* </w:t>
      </w:r>
    </w:p>
    <w:p w14:paraId="391B25B2" w14:textId="77777777" w:rsidR="00D51861" w:rsidRPr="004434D1" w:rsidRDefault="00D51861" w:rsidP="00D5186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4434D1">
        <w:rPr>
          <w:rStyle w:val="SubtleEmphasis"/>
        </w:rPr>
        <w:t>Must be no more than 200 words.</w:t>
      </w:r>
    </w:p>
    <w:p w14:paraId="34896D57" w14:textId="5094EDE1" w:rsidR="00D51861" w:rsidRPr="004434D1" w:rsidRDefault="00D51861" w:rsidP="004434D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4434D1">
        <w:rPr>
          <w:rStyle w:val="SubtleEmphasis"/>
        </w:rPr>
        <w:t>What changes or benefits for consumers or other stakeholders, will result from your Outputs? e.g.</w:t>
      </w:r>
      <w:r w:rsidR="004434D1">
        <w:rPr>
          <w:rStyle w:val="SubtleEmphasis"/>
        </w:rPr>
        <w:t xml:space="preserve"> </w:t>
      </w:r>
      <w:r w:rsidRPr="004434D1">
        <w:rPr>
          <w:rStyle w:val="SubtleEmphasis"/>
        </w:rPr>
        <w:t>Increased understanding of consumer phone rights; Reduced incidence of scams; Improved services</w:t>
      </w:r>
      <w:r w:rsidR="004434D1">
        <w:rPr>
          <w:rStyle w:val="SubtleEmphasis"/>
        </w:rPr>
        <w:t xml:space="preserve"> </w:t>
      </w:r>
      <w:r w:rsidRPr="004434D1">
        <w:rPr>
          <w:rStyle w:val="SubtleEmphasis"/>
        </w:rPr>
        <w:t>for remote regions.</w:t>
      </w:r>
    </w:p>
    <w:p w14:paraId="52930503" w14:textId="77777777" w:rsidR="00DB7BDB" w:rsidRDefault="00DB7BDB" w:rsidP="00641CD3"/>
    <w:p w14:paraId="2BC3A549" w14:textId="3370DE87" w:rsidR="00085F25" w:rsidRPr="006815E4" w:rsidRDefault="00085F25" w:rsidP="002122E7">
      <w:pPr>
        <w:pStyle w:val="Title"/>
        <w:keepNext/>
        <w:keepLines/>
      </w:pPr>
      <w:r w:rsidRPr="006815E4">
        <w:lastRenderedPageBreak/>
        <w:t>Project Planning</w:t>
      </w:r>
    </w:p>
    <w:p w14:paraId="0BA8990B" w14:textId="77777777" w:rsidR="00085F25" w:rsidRPr="00E5533E" w:rsidRDefault="00085F25" w:rsidP="002122E7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E5533E">
        <w:rPr>
          <w:rStyle w:val="SubtleEmphasis"/>
        </w:rPr>
        <w:t>How do you plan to complete this project?</w:t>
      </w:r>
    </w:p>
    <w:p w14:paraId="3FBD4607" w14:textId="03A96D65" w:rsidR="00085F25" w:rsidRPr="00E5533E" w:rsidRDefault="00085F25" w:rsidP="002122E7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E5533E">
        <w:rPr>
          <w:rStyle w:val="SubtleEmphasis"/>
        </w:rPr>
        <w:t>List the specific activities that will occur to achieve the outputs and timeframes you listed earlier.</w:t>
      </w:r>
      <w:r w:rsidR="003B3E08">
        <w:rPr>
          <w:rStyle w:val="SubtleEmphasis"/>
        </w:rPr>
        <w:t xml:space="preserve"> </w:t>
      </w:r>
      <w:proofErr w:type="gramStart"/>
      <w:r w:rsidRPr="00E5533E">
        <w:rPr>
          <w:rStyle w:val="SubtleEmphasis"/>
        </w:rPr>
        <w:t>Demonstrate</w:t>
      </w:r>
      <w:proofErr w:type="gramEnd"/>
      <w:r w:rsidRPr="00E5533E">
        <w:rPr>
          <w:rStyle w:val="SubtleEmphasis"/>
        </w:rPr>
        <w:t xml:space="preserve"> that provision for accessibility of ALL outputs is accounted for in your budget and project planning. e.g. captioning and audio description for videos, written work is </w:t>
      </w:r>
      <w:proofErr w:type="spellStart"/>
      <w:r w:rsidRPr="00E5533E">
        <w:rPr>
          <w:rStyle w:val="SubtleEmphasis"/>
        </w:rPr>
        <w:t>screenreader</w:t>
      </w:r>
      <w:proofErr w:type="spellEnd"/>
      <w:r w:rsidRPr="00E5533E">
        <w:rPr>
          <w:rStyle w:val="SubtleEmphasis"/>
        </w:rPr>
        <w:t xml:space="preserve"> compatible. See the </w:t>
      </w:r>
      <w:hyperlink r:id="rId22" w:anchor="Accessibility" w:tooltip="Accessibility tips on ACCAN website" w:history="1">
        <w:r w:rsidRPr="00E5533E">
          <w:rPr>
            <w:rStyle w:val="SubtleEmphasis"/>
          </w:rPr>
          <w:t>Accessibil</w:t>
        </w:r>
        <w:r w:rsidRPr="00E5533E">
          <w:rPr>
            <w:rStyle w:val="SubtleEmphasis"/>
          </w:rPr>
          <w:t>i</w:t>
        </w:r>
        <w:r w:rsidRPr="00E5533E">
          <w:rPr>
            <w:rStyle w:val="SubtleEmphasis"/>
          </w:rPr>
          <w:t>ty Guidance</w:t>
        </w:r>
      </w:hyperlink>
      <w:r w:rsidRPr="00E5533E">
        <w:rPr>
          <w:rStyle w:val="SubtleEmphasis"/>
        </w:rPr>
        <w:t xml:space="preserve"> on the ACCAN website, and speak with the Grants Team.</w:t>
      </w:r>
    </w:p>
    <w:p w14:paraId="0CB43DD5" w14:textId="77777777" w:rsidR="003B3E08" w:rsidRDefault="003B3E08" w:rsidP="002122E7">
      <w:pPr>
        <w:keepNext/>
        <w:keepLines/>
        <w:rPr>
          <w:lang w:val="en-US"/>
        </w:rPr>
      </w:pPr>
    </w:p>
    <w:p w14:paraId="5B344D7D" w14:textId="2E9B08FA" w:rsidR="00085F25" w:rsidRPr="00D7791F" w:rsidRDefault="00085F25" w:rsidP="002122E7">
      <w:pPr>
        <w:pStyle w:val="Heading2"/>
        <w:keepNext/>
        <w:keepLines/>
        <w:rPr>
          <w:lang w:val="en-US"/>
        </w:rPr>
      </w:pPr>
      <w:r w:rsidRPr="00D7791F">
        <w:rPr>
          <w:lang w:val="en-US"/>
        </w:rPr>
        <w:t>Detail how you plan to complete this project.</w:t>
      </w:r>
      <w:r w:rsidRPr="00D7791F">
        <w:rPr>
          <w:color w:val="FF0000"/>
          <w:lang w:val="en-US"/>
        </w:rPr>
        <w:t xml:space="preserve"> *</w:t>
      </w:r>
    </w:p>
    <w:p w14:paraId="520719E1" w14:textId="523AB6BB" w:rsidR="00085F25" w:rsidRDefault="00085F25" w:rsidP="002122E7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E5533E">
        <w:rPr>
          <w:rStyle w:val="SubtleEmphasis"/>
        </w:rPr>
        <w:t>What are the planned activities? List the specific activities that will occur to achieve the Outputs and timeframes you listed earlier. No word limit.</w:t>
      </w:r>
    </w:p>
    <w:p w14:paraId="3E747101" w14:textId="77777777" w:rsidR="002C29C7" w:rsidRPr="008B0576" w:rsidRDefault="002C29C7" w:rsidP="008B0576">
      <w:pPr>
        <w:rPr>
          <w:rStyle w:val="SubtleEmphasis"/>
          <w:i w:val="0"/>
          <w:iCs w:val="0"/>
        </w:rPr>
      </w:pPr>
    </w:p>
    <w:p w14:paraId="75789EDC" w14:textId="77777777" w:rsidR="00085F25" w:rsidRPr="006E144E" w:rsidRDefault="00085F25" w:rsidP="00E5533E">
      <w:pPr>
        <w:pStyle w:val="Heading2"/>
      </w:pPr>
      <w:r w:rsidRPr="006E144E">
        <w:t>If you would like to attach your project plan as a Gantt chart, do so here.</w:t>
      </w:r>
    </w:p>
    <w:p w14:paraId="2F734639" w14:textId="77777777" w:rsidR="00085F25" w:rsidRPr="00E5533E" w:rsidRDefault="00085F25" w:rsidP="00E5533E">
      <w:pPr>
        <w:rPr>
          <w:rStyle w:val="SubtleEmphasis"/>
        </w:rPr>
      </w:pPr>
      <w:r w:rsidRPr="00E5533E">
        <w:rPr>
          <w:rStyle w:val="SubtleEmphasis"/>
        </w:rPr>
        <w:t>One A4 page maximum. PDF, Jpeg, Gif or BMP only.</w:t>
      </w:r>
    </w:p>
    <w:p w14:paraId="5D3F21B1" w14:textId="67ACE0BE" w:rsidR="00085F25" w:rsidRDefault="00085F25" w:rsidP="00E5533E">
      <w:pPr>
        <w:pStyle w:val="Heading2"/>
        <w:rPr>
          <w:rFonts w:ascii="DejaVuSans-Bold" w:hAnsi="DejaVuSans-Bold" w:cs="DejaVuSans-Bold"/>
          <w:color w:val="FF0000"/>
          <w:sz w:val="20"/>
          <w:szCs w:val="20"/>
        </w:rPr>
      </w:pPr>
      <w:r w:rsidRPr="006E144E">
        <w:t>How will you engage with the relevant consumers, advocacy groups or research</w:t>
      </w:r>
      <w:r w:rsidR="00E5533E">
        <w:t xml:space="preserve"> </w:t>
      </w:r>
      <w:r w:rsidRPr="006E144E">
        <w:t>communities needed to complete this work?</w:t>
      </w:r>
      <w:r>
        <w:rPr>
          <w:rFonts w:ascii="DejaVuSans-Bold" w:hAnsi="DejaVuSans-Bold" w:cs="DejaVuSans-Bold"/>
          <w:sz w:val="20"/>
          <w:szCs w:val="20"/>
        </w:rPr>
        <w:t xml:space="preserve"> </w:t>
      </w:r>
      <w:r>
        <w:rPr>
          <w:rFonts w:ascii="DejaVuSans-Bold" w:hAnsi="DejaVuSans-Bold" w:cs="DejaVuSans-Bold"/>
          <w:color w:val="FF0000"/>
          <w:sz w:val="20"/>
          <w:szCs w:val="20"/>
        </w:rPr>
        <w:t xml:space="preserve">* </w:t>
      </w:r>
    </w:p>
    <w:p w14:paraId="59FC67DA" w14:textId="77777777" w:rsidR="00085F25" w:rsidRPr="00E5533E" w:rsidRDefault="00085F25" w:rsidP="00085F25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E5533E">
        <w:rPr>
          <w:rStyle w:val="SubtleEmphasis"/>
        </w:rPr>
        <w:t>Must be no more than 300 words.</w:t>
      </w:r>
    </w:p>
    <w:p w14:paraId="18EE6882" w14:textId="3DB5715E" w:rsidR="00085F25" w:rsidRPr="00E5533E" w:rsidRDefault="00085F25" w:rsidP="00085F25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E5533E">
        <w:rPr>
          <w:rStyle w:val="SubtleEmphasis"/>
        </w:rPr>
        <w:t xml:space="preserve">How will you ensure the project has </w:t>
      </w:r>
      <w:proofErr w:type="gramStart"/>
      <w:r w:rsidRPr="00E5533E">
        <w:rPr>
          <w:rStyle w:val="SubtleEmphasis"/>
        </w:rPr>
        <w:t>sufficient numbers</w:t>
      </w:r>
      <w:proofErr w:type="gramEnd"/>
      <w:r w:rsidRPr="00E5533E">
        <w:rPr>
          <w:rStyle w:val="SubtleEmphasis"/>
        </w:rPr>
        <w:t xml:space="preserve"> (attendees, research participants etc) to be</w:t>
      </w:r>
      <w:r w:rsidR="00720D41">
        <w:rPr>
          <w:rStyle w:val="SubtleEmphasis"/>
        </w:rPr>
        <w:t xml:space="preserve"> </w:t>
      </w:r>
      <w:r w:rsidRPr="00E5533E">
        <w:rPr>
          <w:rStyle w:val="SubtleEmphasis"/>
        </w:rPr>
        <w:t>valid? How will you ensure the right groups are involved?</w:t>
      </w:r>
    </w:p>
    <w:p w14:paraId="0D2BFA4D" w14:textId="77777777" w:rsidR="00085F25" w:rsidRDefault="00085F25" w:rsidP="002C29C7"/>
    <w:p w14:paraId="6B2E22DA" w14:textId="77777777" w:rsidR="00085F25" w:rsidRPr="00582503" w:rsidRDefault="00085F25" w:rsidP="00635181">
      <w:pPr>
        <w:pStyle w:val="Title"/>
        <w:keepNext/>
        <w:keepLines/>
      </w:pPr>
      <w:r w:rsidRPr="00582503">
        <w:t xml:space="preserve">Accessibility </w:t>
      </w:r>
    </w:p>
    <w:p w14:paraId="5570B6EC" w14:textId="2EC6D1D1" w:rsidR="00085F25" w:rsidRDefault="00085F25" w:rsidP="00635181">
      <w:pPr>
        <w:pStyle w:val="Heading2"/>
        <w:keepNext/>
        <w:keepLines/>
      </w:pPr>
      <w:r>
        <w:t>If there are additional accessibility considerations relevant to your project, please</w:t>
      </w:r>
      <w:r w:rsidR="002C29C7">
        <w:t xml:space="preserve"> </w:t>
      </w:r>
      <w:r>
        <w:t>provide detail here.</w:t>
      </w:r>
    </w:p>
    <w:p w14:paraId="6026653B" w14:textId="77777777" w:rsidR="00085F25" w:rsidRPr="002C29C7" w:rsidRDefault="00085F25" w:rsidP="00635181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2C29C7">
        <w:rPr>
          <w:rStyle w:val="SubtleEmphasis"/>
        </w:rPr>
        <w:t>Must be no more than 300 words. How will you make accessibility a priority in your project?</w:t>
      </w:r>
    </w:p>
    <w:p w14:paraId="3C067F0C" w14:textId="77777777" w:rsidR="00085F25" w:rsidRDefault="00085F25" w:rsidP="002C29C7"/>
    <w:p w14:paraId="6044B770" w14:textId="77777777" w:rsidR="00085F25" w:rsidRPr="00582503" w:rsidRDefault="00085F25" w:rsidP="00635181">
      <w:pPr>
        <w:pStyle w:val="Title"/>
        <w:keepNext/>
        <w:keepLines/>
        <w:rPr>
          <w:rFonts w:cstheme="majorBidi"/>
          <w:color w:val="244061"/>
        </w:rPr>
      </w:pPr>
      <w:r>
        <w:t>Dissemination</w:t>
      </w:r>
    </w:p>
    <w:p w14:paraId="393E24D5" w14:textId="77777777" w:rsidR="00085F25" w:rsidRDefault="00085F25" w:rsidP="00635181">
      <w:pPr>
        <w:pStyle w:val="Heading2"/>
        <w:keepNext/>
        <w:keepLines/>
        <w:rPr>
          <w:rFonts w:ascii="DejaVuSans-Bold" w:hAnsi="DejaVuSans-Bold" w:cs="DejaVuSans-Bold"/>
          <w:color w:val="FF0000"/>
          <w:sz w:val="20"/>
          <w:szCs w:val="20"/>
        </w:rPr>
      </w:pPr>
      <w:r w:rsidRPr="006E144E">
        <w:t>Evaluation: How will you evaluate the project along the way?</w:t>
      </w:r>
      <w:r>
        <w:rPr>
          <w:rFonts w:ascii="DejaVuSans-Bold" w:hAnsi="DejaVuSans-Bold" w:cs="DejaVuSans-Bold"/>
          <w:sz w:val="20"/>
          <w:szCs w:val="20"/>
        </w:rPr>
        <w:t xml:space="preserve"> </w:t>
      </w:r>
      <w:r>
        <w:rPr>
          <w:rFonts w:ascii="DejaVuSans-Bold" w:hAnsi="DejaVuSans-Bold" w:cs="DejaVuSans-Bold"/>
          <w:color w:val="FF0000"/>
          <w:sz w:val="20"/>
          <w:szCs w:val="20"/>
        </w:rPr>
        <w:t xml:space="preserve">* </w:t>
      </w:r>
    </w:p>
    <w:p w14:paraId="2017C18B" w14:textId="77777777" w:rsidR="00085F25" w:rsidRPr="002C29C7" w:rsidRDefault="00085F25" w:rsidP="00635181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2C29C7">
        <w:rPr>
          <w:rStyle w:val="SubtleEmphasis"/>
        </w:rPr>
        <w:t>Must be no more than 300 words.</w:t>
      </w:r>
    </w:p>
    <w:p w14:paraId="4A68B3E2" w14:textId="77777777" w:rsidR="00085F25" w:rsidRPr="002C29C7" w:rsidRDefault="00085F25" w:rsidP="00635181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2C29C7">
        <w:rPr>
          <w:rStyle w:val="SubtleEmphasis"/>
        </w:rPr>
        <w:t>What will be the indicators of success during the project? How will you measure your achievements?</w:t>
      </w:r>
    </w:p>
    <w:p w14:paraId="11B7EA8D" w14:textId="77777777" w:rsidR="002C29C7" w:rsidRDefault="002C29C7" w:rsidP="002C29C7"/>
    <w:p w14:paraId="2DC9BC65" w14:textId="07CAFF7C" w:rsidR="00085F25" w:rsidRDefault="00085F25" w:rsidP="002C29C7">
      <w:pPr>
        <w:pStyle w:val="Heading2"/>
        <w:rPr>
          <w:lang w:val="en-US"/>
        </w:rPr>
      </w:pPr>
      <w:r w:rsidRPr="00D30A87">
        <w:t>How will you distribute the outputs and promote the results of the project?</w:t>
      </w:r>
      <w:r>
        <w:rPr>
          <w:rFonts w:ascii="DejaVuSans-Bold" w:hAnsi="DejaVuSans-Bold" w:cs="DejaVuSans-Bold"/>
          <w:sz w:val="20"/>
          <w:szCs w:val="20"/>
        </w:rPr>
        <w:t xml:space="preserve"> </w:t>
      </w:r>
      <w:r>
        <w:rPr>
          <w:rFonts w:ascii="DejaVuSans-Bold" w:hAnsi="DejaVuSans-Bold" w:cs="DejaVuSans-Bold"/>
          <w:color w:val="FF0000"/>
          <w:sz w:val="20"/>
          <w:szCs w:val="20"/>
        </w:rPr>
        <w:t>*</w:t>
      </w:r>
    </w:p>
    <w:p w14:paraId="2F4D399F" w14:textId="77777777" w:rsidR="00085F25" w:rsidRPr="002C29C7" w:rsidRDefault="00085F25" w:rsidP="00085F25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2C29C7">
        <w:rPr>
          <w:rStyle w:val="SubtleEmphasis"/>
        </w:rPr>
        <w:t>Must be no more than 300 words. Explain your dissemination strategy that will help you achieve your objectives.</w:t>
      </w:r>
    </w:p>
    <w:p w14:paraId="40A854D0" w14:textId="77777777" w:rsidR="00085F25" w:rsidRDefault="00085F25" w:rsidP="002C29C7"/>
    <w:p w14:paraId="3B1F8DE8" w14:textId="68377267" w:rsidR="00085F25" w:rsidRDefault="00085F25" w:rsidP="00105E29">
      <w:pPr>
        <w:pStyle w:val="Heading2"/>
        <w:keepNext/>
        <w:keepLines/>
        <w:rPr>
          <w:rFonts w:ascii="DejaVuSans-Bold" w:hAnsi="DejaVuSans-Bold" w:cs="DejaVuSans-Bold"/>
          <w:color w:val="FF0000"/>
          <w:sz w:val="20"/>
          <w:szCs w:val="20"/>
        </w:rPr>
      </w:pPr>
      <w:r w:rsidRPr="00D30A87">
        <w:lastRenderedPageBreak/>
        <w:t>Outline any plans you have for sustaining or building on the work of this project</w:t>
      </w:r>
      <w:r w:rsidR="00A35CE0">
        <w:t xml:space="preserve"> </w:t>
      </w:r>
      <w:r w:rsidRPr="00D30A87">
        <w:t>once the ACCAN-funded portion is finished</w:t>
      </w:r>
      <w:r>
        <w:rPr>
          <w:rFonts w:ascii="DejaVuSans-Bold" w:hAnsi="DejaVuSans-Bold" w:cs="DejaVuSans-Bold"/>
          <w:sz w:val="20"/>
          <w:szCs w:val="20"/>
        </w:rPr>
        <w:t xml:space="preserve">. </w:t>
      </w:r>
      <w:r>
        <w:rPr>
          <w:rFonts w:ascii="DejaVuSans-Bold" w:hAnsi="DejaVuSans-Bold" w:cs="DejaVuSans-Bold"/>
          <w:color w:val="FF0000"/>
          <w:sz w:val="20"/>
          <w:szCs w:val="20"/>
        </w:rPr>
        <w:t xml:space="preserve">* </w:t>
      </w:r>
    </w:p>
    <w:p w14:paraId="4493D34D" w14:textId="77777777" w:rsidR="00085F25" w:rsidRPr="002C29C7" w:rsidRDefault="00085F25" w:rsidP="00105E29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2C29C7">
        <w:rPr>
          <w:rStyle w:val="SubtleEmphasis"/>
        </w:rPr>
        <w:t>Must be no more than 300 words.</w:t>
      </w:r>
    </w:p>
    <w:p w14:paraId="4779AD04" w14:textId="7BBDA403" w:rsidR="00085F25" w:rsidRPr="002C29C7" w:rsidRDefault="00085F25" w:rsidP="00720D41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proofErr w:type="spellStart"/>
      <w:r w:rsidRPr="002C29C7">
        <w:rPr>
          <w:rStyle w:val="SubtleEmphasis"/>
        </w:rPr>
        <w:t>Eg.</w:t>
      </w:r>
      <w:proofErr w:type="spellEnd"/>
      <w:r w:rsidRPr="002C29C7">
        <w:rPr>
          <w:rStyle w:val="SubtleEmphasis"/>
        </w:rPr>
        <w:t xml:space="preserve"> Will the work live on in any way? Is the current proposal a part of a larger body of work you are</w:t>
      </w:r>
      <w:r w:rsidR="00720D41">
        <w:rPr>
          <w:rStyle w:val="SubtleEmphasis"/>
        </w:rPr>
        <w:t xml:space="preserve"> </w:t>
      </w:r>
      <w:r w:rsidRPr="002C29C7">
        <w:rPr>
          <w:rStyle w:val="SubtleEmphasis"/>
        </w:rPr>
        <w:t>doing in this area? If you are developing resources such as websites or apps, what are your plans for</w:t>
      </w:r>
      <w:r w:rsidR="00720D41">
        <w:rPr>
          <w:rStyle w:val="SubtleEmphasis"/>
        </w:rPr>
        <w:t xml:space="preserve"> </w:t>
      </w:r>
      <w:r w:rsidRPr="002C29C7">
        <w:rPr>
          <w:rStyle w:val="SubtleEmphasis"/>
        </w:rPr>
        <w:t>maintaining these beyond the life of ACCAN funding?</w:t>
      </w:r>
    </w:p>
    <w:p w14:paraId="21EF4002" w14:textId="77777777" w:rsidR="00085F25" w:rsidRPr="002D3BAD" w:rsidRDefault="00085F25" w:rsidP="002C29C7"/>
    <w:p w14:paraId="6378E037" w14:textId="45AAFB28" w:rsidR="00E53E3C" w:rsidRPr="002D3BAD" w:rsidRDefault="00E53E3C" w:rsidP="00720D41">
      <w:pPr>
        <w:pStyle w:val="Title"/>
        <w:keepNext/>
        <w:keepLines/>
      </w:pPr>
      <w:r w:rsidRPr="002D3BAD">
        <w:t>Methodology</w:t>
      </w:r>
    </w:p>
    <w:p w14:paraId="2F3E84A2" w14:textId="77777777" w:rsidR="00E53E3C" w:rsidRPr="00DF49CA" w:rsidRDefault="00E53E3C" w:rsidP="00720D41">
      <w:pPr>
        <w:pStyle w:val="Heading1"/>
        <w:keepNext/>
        <w:keepLines/>
      </w:pPr>
      <w:r w:rsidRPr="00DF49CA">
        <w:t>Project Type</w:t>
      </w:r>
    </w:p>
    <w:p w14:paraId="350D6610" w14:textId="77777777" w:rsidR="00E53E3C" w:rsidRPr="00DF49CA" w:rsidRDefault="00E53E3C" w:rsidP="00720D41">
      <w:pPr>
        <w:pStyle w:val="Heading2"/>
        <w:keepNext/>
        <w:keepLines/>
        <w:rPr>
          <w:color w:val="FF0000"/>
        </w:rPr>
      </w:pPr>
      <w:r w:rsidRPr="00DF49CA">
        <w:t xml:space="preserve">Primarily, what type of project is this? </w:t>
      </w:r>
      <w:r w:rsidRPr="00DF49CA">
        <w:rPr>
          <w:color w:val="FF0000"/>
        </w:rPr>
        <w:t>*</w:t>
      </w:r>
    </w:p>
    <w:p w14:paraId="5E113560" w14:textId="612BCBAD" w:rsidR="00E53E3C" w:rsidRPr="00E53E3C" w:rsidRDefault="00E53E3C" w:rsidP="00720D41">
      <w:pPr>
        <w:pStyle w:val="ListParagraph"/>
        <w:keepNext/>
        <w:keepLines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53E3C">
        <w:rPr>
          <w:rFonts w:cstheme="minorHAnsi"/>
          <w:color w:val="000000"/>
        </w:rPr>
        <w:t>Consumer Research</w:t>
      </w:r>
    </w:p>
    <w:p w14:paraId="55397B3E" w14:textId="4FA03A13" w:rsidR="00E53E3C" w:rsidRPr="00E53E3C" w:rsidRDefault="00E53E3C" w:rsidP="00720D41">
      <w:pPr>
        <w:pStyle w:val="ListParagraph"/>
        <w:keepNext/>
        <w:keepLines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53E3C">
        <w:rPr>
          <w:rFonts w:cstheme="minorHAnsi"/>
          <w:color w:val="000000"/>
        </w:rPr>
        <w:t>Consumer Education</w:t>
      </w:r>
    </w:p>
    <w:p w14:paraId="1939CB6C" w14:textId="5953056B" w:rsidR="00E53E3C" w:rsidRPr="00E53E3C" w:rsidRDefault="00E53E3C" w:rsidP="00720D41">
      <w:pPr>
        <w:pStyle w:val="ListParagraph"/>
        <w:keepNext/>
        <w:keepLines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53E3C">
        <w:rPr>
          <w:rFonts w:cstheme="minorHAnsi"/>
          <w:color w:val="000000"/>
        </w:rPr>
        <w:t>Consumer Representation</w:t>
      </w:r>
    </w:p>
    <w:p w14:paraId="2F82517C" w14:textId="6D700C54" w:rsidR="00E53E3C" w:rsidRDefault="00E53E3C" w:rsidP="00720D41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E53E3C">
        <w:rPr>
          <w:rStyle w:val="SubtleEmphasis"/>
        </w:rPr>
        <w:t>Your response here will determine under which Stream your application is assessed. Be sure you are</w:t>
      </w:r>
      <w:r w:rsidR="00720D41">
        <w:rPr>
          <w:rStyle w:val="SubtleEmphasis"/>
        </w:rPr>
        <w:t xml:space="preserve"> </w:t>
      </w:r>
      <w:r w:rsidRPr="00E53E3C">
        <w:rPr>
          <w:rStyle w:val="SubtleEmphasis"/>
        </w:rPr>
        <w:t>still compliant with the Guidelines for your chosen Stream.</w:t>
      </w:r>
    </w:p>
    <w:p w14:paraId="17C5D2C0" w14:textId="77777777" w:rsidR="00944CDF" w:rsidRPr="00944CDF" w:rsidRDefault="00944CDF" w:rsidP="00944CDF">
      <w:pPr>
        <w:rPr>
          <w:rStyle w:val="SubtleEmphasis"/>
          <w:i w:val="0"/>
          <w:iCs w:val="0"/>
        </w:rPr>
      </w:pPr>
    </w:p>
    <w:p w14:paraId="101B1B83" w14:textId="77777777" w:rsidR="00E53E3C" w:rsidRPr="00DF49CA" w:rsidRDefault="00E53E3C" w:rsidP="00E53E3C">
      <w:pPr>
        <w:pStyle w:val="Heading2"/>
      </w:pPr>
      <w:r w:rsidRPr="00DF49CA">
        <w:t>If your project also covers another project type, indicate here.</w:t>
      </w:r>
    </w:p>
    <w:p w14:paraId="7AFB3A04" w14:textId="793AE226" w:rsidR="00E53E3C" w:rsidRPr="00984FDC" w:rsidRDefault="00E53E3C" w:rsidP="00984FDC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984FDC">
        <w:rPr>
          <w:rFonts w:cstheme="minorHAnsi"/>
          <w:color w:val="000000"/>
        </w:rPr>
        <w:t>Consumer Research</w:t>
      </w:r>
    </w:p>
    <w:p w14:paraId="12EDABF5" w14:textId="64DBEA25" w:rsidR="00E53E3C" w:rsidRPr="00984FDC" w:rsidRDefault="00E53E3C" w:rsidP="00984FDC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984FDC">
        <w:rPr>
          <w:rFonts w:cstheme="minorHAnsi"/>
          <w:color w:val="000000"/>
        </w:rPr>
        <w:t>Consumer Education</w:t>
      </w:r>
    </w:p>
    <w:p w14:paraId="42EA9D43" w14:textId="529D93DF" w:rsidR="00E53E3C" w:rsidRPr="00984FDC" w:rsidRDefault="00E53E3C" w:rsidP="00984FDC">
      <w:pPr>
        <w:pStyle w:val="ListParagraph"/>
        <w:numPr>
          <w:ilvl w:val="0"/>
          <w:numId w:val="53"/>
        </w:numPr>
        <w:rPr>
          <w:rFonts w:cstheme="minorHAnsi"/>
        </w:rPr>
      </w:pPr>
      <w:r w:rsidRPr="00984FDC">
        <w:rPr>
          <w:rFonts w:cstheme="minorHAnsi"/>
          <w:color w:val="000000"/>
        </w:rPr>
        <w:t>Consumer Representation</w:t>
      </w:r>
    </w:p>
    <w:p w14:paraId="39DC8095" w14:textId="420460AC" w:rsidR="00E53E3C" w:rsidRDefault="00E53E3C" w:rsidP="00984FDC">
      <w:pPr>
        <w:pStyle w:val="Heading2"/>
        <w:rPr>
          <w:rFonts w:ascii="DejaVuSans-Bold" w:hAnsi="DejaVuSans-Bold" w:cs="DejaVuSans-Bold"/>
          <w:color w:val="FF0000"/>
          <w:sz w:val="20"/>
          <w:szCs w:val="20"/>
        </w:rPr>
      </w:pPr>
      <w:r w:rsidRPr="00DF49CA">
        <w:t>What research methodology do you propose to use and what is the rationale for</w:t>
      </w:r>
      <w:r w:rsidR="00944CDF">
        <w:t xml:space="preserve"> </w:t>
      </w:r>
      <w:r w:rsidRPr="00DF49CA">
        <w:t>it?</w:t>
      </w:r>
      <w:r>
        <w:rPr>
          <w:rFonts w:ascii="DejaVuSans-Bold" w:hAnsi="DejaVuSans-Bold" w:cs="DejaVuSans-Bold"/>
          <w:sz w:val="20"/>
          <w:szCs w:val="20"/>
        </w:rPr>
        <w:t xml:space="preserve"> </w:t>
      </w:r>
      <w:r>
        <w:rPr>
          <w:rFonts w:ascii="DejaVuSans-Bold" w:hAnsi="DejaVuSans-Bold" w:cs="DejaVuSans-Bold"/>
          <w:color w:val="FF0000"/>
          <w:sz w:val="20"/>
          <w:szCs w:val="20"/>
        </w:rPr>
        <w:t xml:space="preserve">* </w:t>
      </w:r>
    </w:p>
    <w:p w14:paraId="5B3DB888" w14:textId="77777777" w:rsidR="00E53E3C" w:rsidRPr="00984FDC" w:rsidRDefault="00E53E3C" w:rsidP="00E53E3C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984FDC">
        <w:rPr>
          <w:rStyle w:val="SubtleEmphasis"/>
        </w:rPr>
        <w:t>Must be no more than 300 words.</w:t>
      </w:r>
    </w:p>
    <w:p w14:paraId="69DD2287" w14:textId="77777777" w:rsidR="00E53E3C" w:rsidRDefault="00E53E3C" w:rsidP="00984FDC"/>
    <w:p w14:paraId="63828F2D" w14:textId="77777777" w:rsidR="00E53E3C" w:rsidRPr="008172DC" w:rsidRDefault="00E53E3C" w:rsidP="00984FDC">
      <w:pPr>
        <w:pStyle w:val="Heading1"/>
      </w:pPr>
      <w:r w:rsidRPr="008172DC">
        <w:t>Ethics</w:t>
      </w:r>
    </w:p>
    <w:p w14:paraId="381AFD68" w14:textId="2C243C7C" w:rsidR="00E53E3C" w:rsidRDefault="00E53E3C" w:rsidP="00984FDC">
      <w:pPr>
        <w:pStyle w:val="Heading2"/>
        <w:rPr>
          <w:rFonts w:ascii="DejaVuSans-Bold" w:hAnsi="DejaVuSans-Bold" w:cs="DejaVuSans-Bold"/>
          <w:color w:val="FF0000"/>
          <w:sz w:val="20"/>
          <w:szCs w:val="20"/>
        </w:rPr>
      </w:pPr>
      <w:r w:rsidRPr="00DF49CA">
        <w:t>Does this project require formal ethics approval from your or another</w:t>
      </w:r>
      <w:r w:rsidR="005F0CCD">
        <w:t xml:space="preserve"> </w:t>
      </w:r>
      <w:r w:rsidRPr="00DF49CA">
        <w:t>organisation?</w:t>
      </w:r>
      <w:r>
        <w:rPr>
          <w:rFonts w:ascii="DejaVuSans-Bold" w:hAnsi="DejaVuSans-Bold" w:cs="DejaVuSans-Bold"/>
          <w:sz w:val="20"/>
          <w:szCs w:val="20"/>
        </w:rPr>
        <w:t xml:space="preserve"> </w:t>
      </w:r>
      <w:r>
        <w:rPr>
          <w:rFonts w:ascii="DejaVuSans-Bold" w:hAnsi="DejaVuSans-Bold" w:cs="DejaVuSans-Bold"/>
          <w:color w:val="FF0000"/>
          <w:sz w:val="20"/>
          <w:szCs w:val="20"/>
        </w:rPr>
        <w:t>*</w:t>
      </w:r>
    </w:p>
    <w:p w14:paraId="5908F337" w14:textId="77777777" w:rsidR="00984FDC" w:rsidRPr="00984FDC" w:rsidRDefault="00E53E3C" w:rsidP="00984FDC">
      <w:pPr>
        <w:pStyle w:val="ListParagraph"/>
        <w:numPr>
          <w:ilvl w:val="0"/>
          <w:numId w:val="54"/>
        </w:numPr>
      </w:pPr>
      <w:r w:rsidRPr="00984FDC">
        <w:rPr>
          <w:rFonts w:ascii="DejaVuSans" w:hAnsi="DejaVuSans" w:cs="DejaVuSans"/>
          <w:color w:val="000000"/>
          <w:sz w:val="20"/>
          <w:szCs w:val="20"/>
        </w:rPr>
        <w:t>Yes</w:t>
      </w:r>
    </w:p>
    <w:p w14:paraId="7E785B3D" w14:textId="15895E64" w:rsidR="00E53E3C" w:rsidRPr="005E692E" w:rsidRDefault="00E53E3C" w:rsidP="00984FDC">
      <w:pPr>
        <w:pStyle w:val="ListParagraph"/>
        <w:numPr>
          <w:ilvl w:val="0"/>
          <w:numId w:val="54"/>
        </w:numPr>
      </w:pPr>
      <w:r w:rsidRPr="00984FDC">
        <w:rPr>
          <w:rFonts w:ascii="DejaVuSans" w:hAnsi="DejaVuSans" w:cs="DejaVuSans"/>
          <w:color w:val="000000"/>
          <w:sz w:val="20"/>
          <w:szCs w:val="20"/>
        </w:rPr>
        <w:t>No</w:t>
      </w:r>
    </w:p>
    <w:p w14:paraId="464205AC" w14:textId="2E80BA75" w:rsidR="00E53E3C" w:rsidRDefault="00E53E3C" w:rsidP="005F0CCD">
      <w:pPr>
        <w:pStyle w:val="Heading2"/>
        <w:rPr>
          <w:rFonts w:ascii="DejaVuSans-Bold" w:hAnsi="DejaVuSans-Bold" w:cs="DejaVuSans-Bold"/>
          <w:color w:val="FF0000"/>
          <w:sz w:val="20"/>
          <w:szCs w:val="20"/>
        </w:rPr>
      </w:pPr>
      <w:r>
        <w:t>If yes, p</w:t>
      </w:r>
      <w:r w:rsidRPr="00DF49CA">
        <w:t>lease state the name of the organisation(s) and the expected timeframe for</w:t>
      </w:r>
      <w:r w:rsidR="005F0CCD">
        <w:t xml:space="preserve"> </w:t>
      </w:r>
      <w:r w:rsidRPr="00DF49CA">
        <w:t>notification.</w:t>
      </w:r>
      <w:r>
        <w:rPr>
          <w:rFonts w:ascii="DejaVuSans-Bold" w:hAnsi="DejaVuSans-Bold" w:cs="DejaVuSans-Bold"/>
          <w:sz w:val="20"/>
          <w:szCs w:val="20"/>
        </w:rPr>
        <w:t xml:space="preserve"> </w:t>
      </w:r>
      <w:r>
        <w:rPr>
          <w:rFonts w:ascii="DejaVuSans-Bold" w:hAnsi="DejaVuSans-Bold" w:cs="DejaVuSans-Bold"/>
          <w:color w:val="FF0000"/>
          <w:sz w:val="20"/>
          <w:szCs w:val="20"/>
        </w:rPr>
        <w:t>*</w:t>
      </w:r>
    </w:p>
    <w:p w14:paraId="439AFC9A" w14:textId="77777777" w:rsidR="00D2309D" w:rsidRDefault="00D2309D" w:rsidP="00D2309D"/>
    <w:p w14:paraId="3F1CA748" w14:textId="5A7C4271" w:rsidR="00E53E3C" w:rsidRDefault="00E53E3C" w:rsidP="00D2309D">
      <w:pPr>
        <w:pStyle w:val="Heading2"/>
        <w:rPr>
          <w:rFonts w:ascii="DejaVuSans-Bold" w:hAnsi="DejaVuSans-Bold" w:cs="DejaVuSans-Bold"/>
          <w:color w:val="FF0000"/>
          <w:sz w:val="20"/>
          <w:szCs w:val="20"/>
        </w:rPr>
      </w:pPr>
      <w:r w:rsidRPr="00DF49CA">
        <w:lastRenderedPageBreak/>
        <w:t>If the project does not require formal ethics approval from your or another</w:t>
      </w:r>
      <w:r w:rsidR="00944CDF">
        <w:t xml:space="preserve"> </w:t>
      </w:r>
      <w:r w:rsidRPr="00DF49CA">
        <w:t>organisation, what ethical considerations are being made to ensure the safety</w:t>
      </w:r>
      <w:r w:rsidR="00944CDF">
        <w:t xml:space="preserve"> </w:t>
      </w:r>
      <w:r w:rsidRPr="00DF49CA">
        <w:t>and wellbeing of any people involved in your work?</w:t>
      </w:r>
      <w:r>
        <w:rPr>
          <w:rFonts w:ascii="DejaVuSans-Bold" w:hAnsi="DejaVuSans-Bold" w:cs="DejaVuSans-Bold"/>
          <w:sz w:val="20"/>
          <w:szCs w:val="20"/>
        </w:rPr>
        <w:t xml:space="preserve"> </w:t>
      </w:r>
      <w:r>
        <w:rPr>
          <w:rFonts w:ascii="DejaVuSans-Bold" w:hAnsi="DejaVuSans-Bold" w:cs="DejaVuSans-Bold"/>
          <w:color w:val="FF0000"/>
          <w:sz w:val="20"/>
          <w:szCs w:val="20"/>
        </w:rPr>
        <w:t xml:space="preserve">* </w:t>
      </w:r>
    </w:p>
    <w:p w14:paraId="494A4448" w14:textId="77777777" w:rsidR="00E53E3C" w:rsidRPr="00D2309D" w:rsidRDefault="00E53E3C" w:rsidP="00E53E3C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D2309D">
        <w:rPr>
          <w:rStyle w:val="SubtleEmphasis"/>
        </w:rPr>
        <w:t>Must be no more than 250 words.</w:t>
      </w:r>
    </w:p>
    <w:p w14:paraId="21D5D42A" w14:textId="77777777" w:rsidR="00D2309D" w:rsidRDefault="00D2309D"/>
    <w:p w14:paraId="3CE30A7B" w14:textId="77777777" w:rsidR="00617309" w:rsidRDefault="00617309" w:rsidP="00832F86">
      <w:pPr>
        <w:pStyle w:val="Title"/>
        <w:keepNext/>
        <w:rPr>
          <w:lang w:val="en-US"/>
        </w:rPr>
      </w:pPr>
      <w:r>
        <w:rPr>
          <w:lang w:val="en-US"/>
        </w:rPr>
        <w:t>Justification</w:t>
      </w:r>
    </w:p>
    <w:p w14:paraId="6D15D52A" w14:textId="78D8AF79" w:rsidR="00617309" w:rsidRPr="00D7791F" w:rsidRDefault="00617309" w:rsidP="00832F86">
      <w:pPr>
        <w:pStyle w:val="Heading2"/>
        <w:keepNext/>
        <w:rPr>
          <w:lang w:val="en-US"/>
        </w:rPr>
      </w:pPr>
      <w:r w:rsidRPr="00D7791F">
        <w:rPr>
          <w:lang w:val="en-US"/>
        </w:rPr>
        <w:t xml:space="preserve">Why is this issue of strategic importance </w:t>
      </w:r>
      <w:proofErr w:type="gramStart"/>
      <w:r w:rsidRPr="00D7791F">
        <w:rPr>
          <w:lang w:val="en-US"/>
        </w:rPr>
        <w:t xml:space="preserve">at this </w:t>
      </w:r>
      <w:r w:rsidR="00720D41" w:rsidRPr="00D7791F">
        <w:rPr>
          <w:lang w:val="en-US"/>
        </w:rPr>
        <w:t>time</w:t>
      </w:r>
      <w:proofErr w:type="gramEnd"/>
      <w:r w:rsidR="00720D41" w:rsidRPr="00D7791F">
        <w:rPr>
          <w:lang w:val="en-US"/>
        </w:rPr>
        <w:t>?</w:t>
      </w:r>
      <w:r w:rsidR="00720D41" w:rsidRPr="00D7791F">
        <w:rPr>
          <w:color w:val="FF0000"/>
          <w:lang w:val="en-US"/>
        </w:rPr>
        <w:t xml:space="preserve"> *</w:t>
      </w:r>
    </w:p>
    <w:p w14:paraId="799FAD35" w14:textId="77777777" w:rsidR="00617309" w:rsidRPr="00617309" w:rsidRDefault="00617309" w:rsidP="00832F86">
      <w:pPr>
        <w:keepNext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617309">
        <w:rPr>
          <w:rStyle w:val="SubtleEmphasis"/>
        </w:rPr>
        <w:t xml:space="preserve">Must be no more than 200 words. Describe the specific issue or need this project will address. If you are applying under the Research Stream, you should also </w:t>
      </w:r>
      <w:proofErr w:type="gramStart"/>
      <w:r w:rsidRPr="00617309">
        <w:rPr>
          <w:rStyle w:val="SubtleEmphasis"/>
        </w:rPr>
        <w:t>take into account</w:t>
      </w:r>
      <w:proofErr w:type="gramEnd"/>
      <w:r w:rsidRPr="00617309">
        <w:rPr>
          <w:rStyle w:val="SubtleEmphasis"/>
        </w:rPr>
        <w:t xml:space="preserve"> the Priority Themes listed in the Guidelines.</w:t>
      </w:r>
    </w:p>
    <w:p w14:paraId="7DC4BB51" w14:textId="77777777" w:rsidR="00617309" w:rsidRPr="007D14FD" w:rsidRDefault="00617309" w:rsidP="00617309">
      <w:pPr>
        <w:rPr>
          <w:lang w:val="en-US"/>
        </w:rPr>
      </w:pPr>
    </w:p>
    <w:p w14:paraId="7F53165F" w14:textId="51F42A95" w:rsidR="00617309" w:rsidRPr="00D7791F" w:rsidRDefault="00617309" w:rsidP="00832F86">
      <w:pPr>
        <w:pStyle w:val="Heading1"/>
        <w:keepNext/>
        <w:rPr>
          <w:lang w:val="en-US"/>
        </w:rPr>
      </w:pPr>
      <w:r w:rsidRPr="00D7791F">
        <w:rPr>
          <w:lang w:val="en-US"/>
        </w:rPr>
        <w:t xml:space="preserve">What are the shortcomings in the existing materials, programs, research and/or regulation that your project is </w:t>
      </w:r>
      <w:r w:rsidR="00720D41" w:rsidRPr="00D7791F">
        <w:rPr>
          <w:lang w:val="en-US"/>
        </w:rPr>
        <w:t>addressing?</w:t>
      </w:r>
      <w:r w:rsidR="00720D41" w:rsidRPr="00D7791F">
        <w:rPr>
          <w:color w:val="FF0000"/>
          <w:lang w:val="en-US"/>
        </w:rPr>
        <w:t xml:space="preserve"> *</w:t>
      </w:r>
    </w:p>
    <w:p w14:paraId="333E54A5" w14:textId="71E815C5" w:rsidR="00617309" w:rsidRPr="00617309" w:rsidRDefault="00617309" w:rsidP="00832F86">
      <w:pPr>
        <w:keepNext/>
        <w:rPr>
          <w:rStyle w:val="SubtleEmphasis"/>
        </w:rPr>
      </w:pPr>
      <w:r w:rsidRPr="00617309">
        <w:rPr>
          <w:rStyle w:val="SubtleEmphasis"/>
        </w:rPr>
        <w:t>Must be no more than 400 words. Demonstrate that you have a broad understanding of the field within</w:t>
      </w:r>
      <w:r w:rsidR="00944CDF">
        <w:rPr>
          <w:rStyle w:val="SubtleEmphasis"/>
        </w:rPr>
        <w:t xml:space="preserve"> </w:t>
      </w:r>
      <w:r w:rsidRPr="00617309">
        <w:rPr>
          <w:rStyle w:val="SubtleEmphasis"/>
        </w:rPr>
        <w:t>which you are working and can state the significance of your project in meeting a knowledge gap or</w:t>
      </w:r>
      <w:r w:rsidR="00944CDF">
        <w:rPr>
          <w:rStyle w:val="SubtleEmphasis"/>
        </w:rPr>
        <w:t xml:space="preserve"> </w:t>
      </w:r>
      <w:r w:rsidRPr="00617309">
        <w:rPr>
          <w:rStyle w:val="SubtleEmphasis"/>
        </w:rPr>
        <w:t>resource need.</w:t>
      </w:r>
    </w:p>
    <w:p w14:paraId="5DEB4F4D" w14:textId="77777777" w:rsidR="00D2309D" w:rsidRDefault="00D2309D"/>
    <w:p w14:paraId="7893199C" w14:textId="7E29283C" w:rsidR="00A913C1" w:rsidRDefault="00A913C1" w:rsidP="00832F86">
      <w:pPr>
        <w:pStyle w:val="Title"/>
        <w:keepNext/>
        <w:keepLines/>
        <w:rPr>
          <w:lang w:val="en-US"/>
        </w:rPr>
      </w:pPr>
      <w:r>
        <w:rPr>
          <w:lang w:val="en-US"/>
        </w:rPr>
        <w:t>Budget</w:t>
      </w:r>
    </w:p>
    <w:p w14:paraId="3E4A65D7" w14:textId="77777777" w:rsidR="00A913C1" w:rsidRDefault="00A913C1" w:rsidP="00832F86">
      <w:pPr>
        <w:pStyle w:val="Heading1"/>
        <w:keepNext/>
        <w:keepLines/>
        <w:rPr>
          <w:lang w:val="en-US"/>
        </w:rPr>
      </w:pPr>
      <w:r>
        <w:rPr>
          <w:lang w:val="en-US"/>
        </w:rPr>
        <w:t>ACCAN Grant</w:t>
      </w:r>
    </w:p>
    <w:p w14:paraId="4731BFCC" w14:textId="070D87CC" w:rsidR="00A913C1" w:rsidRPr="001B4B3B" w:rsidRDefault="00A913C1" w:rsidP="00832F86">
      <w:pPr>
        <w:pStyle w:val="Heading2"/>
        <w:keepNext/>
        <w:keepLines/>
        <w:rPr>
          <w:lang w:val="en-US"/>
        </w:rPr>
      </w:pPr>
      <w:r w:rsidRPr="001B4B3B">
        <w:rPr>
          <w:lang w:val="en-US"/>
        </w:rPr>
        <w:t xml:space="preserve">Total Amount Requested from </w:t>
      </w:r>
      <w:r w:rsidR="00720D41" w:rsidRPr="001B4B3B">
        <w:rPr>
          <w:lang w:val="en-US"/>
        </w:rPr>
        <w:t>ACCAN:</w:t>
      </w:r>
      <w:r w:rsidR="00720D41" w:rsidRPr="001B4B3B">
        <w:rPr>
          <w:color w:val="FF0000"/>
          <w:lang w:val="en-US"/>
        </w:rPr>
        <w:t xml:space="preserve"> *</w:t>
      </w:r>
    </w:p>
    <w:p w14:paraId="5A97D504" w14:textId="77777777" w:rsidR="00A913C1" w:rsidRPr="001B4B3B" w:rsidRDefault="00A913C1" w:rsidP="00832F86">
      <w:pPr>
        <w:keepNext/>
        <w:keepLines/>
        <w:rPr>
          <w:lang w:val="en-US"/>
        </w:rPr>
      </w:pPr>
      <w:r w:rsidRPr="001B4B3B">
        <w:rPr>
          <w:lang w:val="en-US"/>
        </w:rPr>
        <w:t>$</w:t>
      </w:r>
    </w:p>
    <w:p w14:paraId="0DD3E77A" w14:textId="77777777" w:rsidR="00A913C1" w:rsidRPr="00A913C1" w:rsidRDefault="00A913C1" w:rsidP="00832F86">
      <w:pPr>
        <w:keepNext/>
        <w:keepLines/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>Must be a whole dollar amount (no cents).</w:t>
      </w:r>
    </w:p>
    <w:p w14:paraId="1563F1D0" w14:textId="77777777" w:rsidR="00A913C1" w:rsidRPr="00A913C1" w:rsidRDefault="00A913C1" w:rsidP="00A913C1">
      <w:pPr>
        <w:rPr>
          <w:rStyle w:val="SubtleEmphasis"/>
        </w:rPr>
      </w:pPr>
      <w:r w:rsidRPr="00A913C1">
        <w:rPr>
          <w:rStyle w:val="SubtleEmphasis"/>
        </w:rPr>
        <w:t>What is the total financial support you are requesting from ACCAN?</w:t>
      </w:r>
    </w:p>
    <w:p w14:paraId="36407EC5" w14:textId="77777777" w:rsidR="00A913C1" w:rsidRDefault="00A913C1" w:rsidP="00A913C1">
      <w:pPr>
        <w:pStyle w:val="Heading1"/>
        <w:rPr>
          <w:lang w:val="en-US"/>
        </w:rPr>
      </w:pPr>
      <w:r>
        <w:rPr>
          <w:lang w:val="en-US"/>
        </w:rPr>
        <w:t>Other Income</w:t>
      </w:r>
    </w:p>
    <w:p w14:paraId="7C662B63" w14:textId="0A7F5C8B" w:rsidR="00A913C1" w:rsidRPr="002B44C9" w:rsidRDefault="00A913C1" w:rsidP="00A913C1">
      <w:pPr>
        <w:pStyle w:val="Heading2"/>
        <w:rPr>
          <w:lang w:val="en-US"/>
        </w:rPr>
      </w:pPr>
      <w:r w:rsidRPr="002B44C9">
        <w:t>Have you confirmed income or support for this project from somewhere other</w:t>
      </w:r>
      <w:r w:rsidR="00C62204">
        <w:t xml:space="preserve"> </w:t>
      </w:r>
      <w:r w:rsidRPr="002B44C9">
        <w:t xml:space="preserve">than </w:t>
      </w:r>
      <w:r w:rsidR="00720D41" w:rsidRPr="002B44C9">
        <w:t>ACCAN?</w:t>
      </w:r>
      <w:r w:rsidR="00720D41" w:rsidRPr="002B44C9">
        <w:rPr>
          <w:color w:val="FF0000"/>
          <w:lang w:val="en-US"/>
        </w:rPr>
        <w:t xml:space="preserve"> *</w:t>
      </w:r>
    </w:p>
    <w:p w14:paraId="52749C1F" w14:textId="07A4BD15" w:rsidR="00A913C1" w:rsidRDefault="00A913C1" w:rsidP="00A913C1">
      <w:pPr>
        <w:pStyle w:val="ListParagraph"/>
        <w:numPr>
          <w:ilvl w:val="0"/>
          <w:numId w:val="55"/>
        </w:numPr>
        <w:spacing w:after="0"/>
      </w:pPr>
      <w:r>
        <w:t>Yes</w:t>
      </w:r>
    </w:p>
    <w:p w14:paraId="769B7A7C" w14:textId="34BD04F9" w:rsidR="00A913C1" w:rsidRDefault="00A913C1" w:rsidP="00A913C1">
      <w:pPr>
        <w:pStyle w:val="ListParagraph"/>
        <w:numPr>
          <w:ilvl w:val="0"/>
          <w:numId w:val="55"/>
        </w:numPr>
        <w:spacing w:after="0"/>
      </w:pPr>
      <w:r>
        <w:t>No</w:t>
      </w:r>
    </w:p>
    <w:p w14:paraId="45B6DB43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>This might include in-kind contributions or other grant money that has already been awarded.</w:t>
      </w:r>
    </w:p>
    <w:p w14:paraId="130668B1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</w:p>
    <w:p w14:paraId="77EB0F7C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>List the other sources of funding here.</w:t>
      </w:r>
    </w:p>
    <w:p w14:paraId="0FBE094D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</w:p>
    <w:p w14:paraId="08778F31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>In the Source column, specify where the funding is coming from. This might be your organisation, a grant from another organisation, or a benefactor.</w:t>
      </w:r>
    </w:p>
    <w:p w14:paraId="6DBCF176" w14:textId="77777777" w:rsidR="00A913C1" w:rsidRPr="00A913C1" w:rsidRDefault="00A913C1" w:rsidP="00A913C1">
      <w:pPr>
        <w:rPr>
          <w:rStyle w:val="SubtleEmphasis"/>
        </w:rPr>
      </w:pPr>
      <w:r w:rsidRPr="00A913C1">
        <w:rPr>
          <w:rStyle w:val="SubtleEmphasis"/>
        </w:rPr>
        <w:lastRenderedPageBreak/>
        <w:t>Add more rows if necessary.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259"/>
        <w:gridCol w:w="2245"/>
        <w:gridCol w:w="2244"/>
      </w:tblGrid>
      <w:tr w:rsidR="00A913C1" w14:paraId="4254DFAE" w14:textId="77777777" w:rsidTr="00625746">
        <w:tc>
          <w:tcPr>
            <w:tcW w:w="2268" w:type="dxa"/>
          </w:tcPr>
          <w:p w14:paraId="04883195" w14:textId="77777777" w:rsidR="00A913C1" w:rsidRPr="00AA2620" w:rsidRDefault="00A913C1" w:rsidP="00A913C1">
            <w:pPr>
              <w:pStyle w:val="TableHeading"/>
              <w:rPr>
                <w:lang w:val="en-US"/>
              </w:rPr>
            </w:pPr>
            <w:r w:rsidRPr="00AA2620">
              <w:rPr>
                <w:lang w:val="en-US"/>
              </w:rPr>
              <w:t>Source (organisation name)</w:t>
            </w:r>
          </w:p>
        </w:tc>
        <w:tc>
          <w:tcPr>
            <w:tcW w:w="2259" w:type="dxa"/>
          </w:tcPr>
          <w:p w14:paraId="77E2E263" w14:textId="77777777" w:rsidR="00A913C1" w:rsidRPr="00AA2620" w:rsidRDefault="00A913C1" w:rsidP="00A913C1">
            <w:pPr>
              <w:pStyle w:val="TableHeading"/>
              <w:rPr>
                <w:lang w:val="en-US"/>
              </w:rPr>
            </w:pPr>
            <w:r w:rsidRPr="00AA2620">
              <w:rPr>
                <w:lang w:val="en-US"/>
              </w:rPr>
              <w:t>Brief Description</w:t>
            </w:r>
          </w:p>
        </w:tc>
        <w:tc>
          <w:tcPr>
            <w:tcW w:w="2245" w:type="dxa"/>
          </w:tcPr>
          <w:p w14:paraId="5613F82F" w14:textId="77777777" w:rsidR="00A913C1" w:rsidRPr="00AA2620" w:rsidRDefault="00A913C1" w:rsidP="00A913C1">
            <w:pPr>
              <w:pStyle w:val="TableHeading"/>
              <w:rPr>
                <w:lang w:val="en-US"/>
              </w:rPr>
            </w:pPr>
            <w:r w:rsidRPr="00AA2620">
              <w:rPr>
                <w:lang w:val="en-US"/>
              </w:rPr>
              <w:t>Amount $</w:t>
            </w:r>
          </w:p>
        </w:tc>
        <w:tc>
          <w:tcPr>
            <w:tcW w:w="2244" w:type="dxa"/>
          </w:tcPr>
          <w:p w14:paraId="5725059B" w14:textId="77777777" w:rsidR="00A913C1" w:rsidRPr="00AA2620" w:rsidRDefault="00A913C1" w:rsidP="00A913C1">
            <w:pPr>
              <w:pStyle w:val="TableHeading"/>
              <w:rPr>
                <w:lang w:val="en-US"/>
              </w:rPr>
            </w:pPr>
            <w:r w:rsidRPr="00AA2620">
              <w:rPr>
                <w:lang w:val="en-US"/>
              </w:rPr>
              <w:t>Type of Income</w:t>
            </w:r>
          </w:p>
        </w:tc>
      </w:tr>
      <w:tr w:rsidR="00A913C1" w:rsidRPr="00A913C1" w14:paraId="11ACF3AF" w14:textId="77777777" w:rsidTr="00625746">
        <w:tc>
          <w:tcPr>
            <w:tcW w:w="2268" w:type="dxa"/>
          </w:tcPr>
          <w:p w14:paraId="53B842C9" w14:textId="6CC34D48" w:rsidR="00A913C1" w:rsidRPr="00A913C1" w:rsidRDefault="00A913C1" w:rsidP="00C62204">
            <w:pPr>
              <w:autoSpaceDE w:val="0"/>
              <w:autoSpaceDN w:val="0"/>
              <w:adjustRightInd w:val="0"/>
              <w:rPr>
                <w:rStyle w:val="SubtleEmphasis"/>
              </w:rPr>
            </w:pPr>
            <w:r w:rsidRPr="00A913C1">
              <w:rPr>
                <w:rStyle w:val="SubtleEmphasis"/>
              </w:rPr>
              <w:t>e.g. If your organisation</w:t>
            </w:r>
            <w:r w:rsidR="00C62204">
              <w:rPr>
                <w:rStyle w:val="SubtleEmphasis"/>
              </w:rPr>
              <w:t xml:space="preserve"> </w:t>
            </w:r>
            <w:r w:rsidRPr="00A913C1">
              <w:rPr>
                <w:rStyle w:val="SubtleEmphasis"/>
              </w:rPr>
              <w:t>is providing support, list</w:t>
            </w:r>
            <w:r w:rsidR="00C62204">
              <w:rPr>
                <w:rStyle w:val="SubtleEmphasis"/>
              </w:rPr>
              <w:t xml:space="preserve"> </w:t>
            </w:r>
            <w:r w:rsidRPr="00A913C1">
              <w:rPr>
                <w:rStyle w:val="SubtleEmphasis"/>
              </w:rPr>
              <w:t>your organisation's name</w:t>
            </w:r>
            <w:r w:rsidR="00C62204">
              <w:rPr>
                <w:rStyle w:val="SubtleEmphasis"/>
              </w:rPr>
              <w:t xml:space="preserve"> </w:t>
            </w:r>
            <w:r w:rsidRPr="00A913C1">
              <w:rPr>
                <w:rStyle w:val="SubtleEmphasis"/>
              </w:rPr>
              <w:t>here</w:t>
            </w:r>
          </w:p>
        </w:tc>
        <w:tc>
          <w:tcPr>
            <w:tcW w:w="2259" w:type="dxa"/>
          </w:tcPr>
          <w:p w14:paraId="3F256423" w14:textId="332279B5" w:rsidR="00A913C1" w:rsidRPr="00A913C1" w:rsidRDefault="00A913C1" w:rsidP="00C62204">
            <w:pPr>
              <w:autoSpaceDE w:val="0"/>
              <w:autoSpaceDN w:val="0"/>
              <w:adjustRightInd w:val="0"/>
              <w:rPr>
                <w:rStyle w:val="SubtleEmphasis"/>
              </w:rPr>
            </w:pPr>
            <w:r w:rsidRPr="00A913C1">
              <w:rPr>
                <w:rStyle w:val="SubtleEmphasis"/>
              </w:rPr>
              <w:t>What are they providing?</w:t>
            </w:r>
            <w:r w:rsidR="00C62204">
              <w:rPr>
                <w:rStyle w:val="SubtleEmphasis"/>
              </w:rPr>
              <w:t xml:space="preserve"> </w:t>
            </w:r>
            <w:r w:rsidRPr="00A913C1">
              <w:rPr>
                <w:rStyle w:val="SubtleEmphasis"/>
              </w:rPr>
              <w:t>e.g. 'Salary'; 'Venue';</w:t>
            </w:r>
            <w:r w:rsidR="00C62204">
              <w:rPr>
                <w:rStyle w:val="SubtleEmphasis"/>
              </w:rPr>
              <w:t xml:space="preserve"> </w:t>
            </w:r>
            <w:r w:rsidRPr="00A913C1">
              <w:rPr>
                <w:rStyle w:val="SubtleEmphasis"/>
              </w:rPr>
              <w:t>'Catering'; 'Software'; etc</w:t>
            </w:r>
          </w:p>
        </w:tc>
        <w:tc>
          <w:tcPr>
            <w:tcW w:w="2245" w:type="dxa"/>
          </w:tcPr>
          <w:p w14:paraId="6B157986" w14:textId="506137EC" w:rsidR="00A913C1" w:rsidRPr="00A913C1" w:rsidRDefault="00A913C1" w:rsidP="00C62204">
            <w:pPr>
              <w:autoSpaceDE w:val="0"/>
              <w:autoSpaceDN w:val="0"/>
              <w:adjustRightInd w:val="0"/>
              <w:rPr>
                <w:rStyle w:val="SubtleEmphasis"/>
              </w:rPr>
            </w:pPr>
            <w:r w:rsidRPr="00A913C1">
              <w:rPr>
                <w:rStyle w:val="SubtleEmphasis"/>
              </w:rPr>
              <w:t>Must be a whole dollar</w:t>
            </w:r>
            <w:r w:rsidR="00C62204">
              <w:rPr>
                <w:rStyle w:val="SubtleEmphasis"/>
              </w:rPr>
              <w:t xml:space="preserve"> </w:t>
            </w:r>
            <w:r w:rsidRPr="00A913C1">
              <w:rPr>
                <w:rStyle w:val="SubtleEmphasis"/>
              </w:rPr>
              <w:t>amount (no cents).</w:t>
            </w:r>
          </w:p>
        </w:tc>
        <w:tc>
          <w:tcPr>
            <w:tcW w:w="2244" w:type="dxa"/>
          </w:tcPr>
          <w:p w14:paraId="31E3F7FA" w14:textId="4281BE90" w:rsidR="00A913C1" w:rsidRPr="00A913C1" w:rsidRDefault="00D80BCA" w:rsidP="00625746">
            <w:pPr>
              <w:rPr>
                <w:rStyle w:val="SubtleEmphasis"/>
              </w:rPr>
            </w:pPr>
            <w:r>
              <w:rPr>
                <w:rStyle w:val="SubtleEmphasis"/>
              </w:rPr>
              <w:t>e.g. Cash, in-kind</w:t>
            </w:r>
          </w:p>
        </w:tc>
      </w:tr>
      <w:tr w:rsidR="00A913C1" w14:paraId="252A3A67" w14:textId="77777777" w:rsidTr="00625746">
        <w:tc>
          <w:tcPr>
            <w:tcW w:w="2268" w:type="dxa"/>
          </w:tcPr>
          <w:p w14:paraId="330D4D74" w14:textId="77777777" w:rsidR="00A913C1" w:rsidRDefault="00A913C1" w:rsidP="00A913C1">
            <w:pPr>
              <w:rPr>
                <w:i/>
                <w:lang w:val="en-US"/>
              </w:rPr>
            </w:pPr>
            <w:r>
              <w:t>(Your answer)</w:t>
            </w:r>
          </w:p>
        </w:tc>
        <w:tc>
          <w:tcPr>
            <w:tcW w:w="2259" w:type="dxa"/>
          </w:tcPr>
          <w:p w14:paraId="20611C8E" w14:textId="77777777" w:rsidR="00A913C1" w:rsidRDefault="00A913C1" w:rsidP="00A913C1">
            <w:pPr>
              <w:rPr>
                <w:i/>
                <w:lang w:val="en-US"/>
              </w:rPr>
            </w:pPr>
            <w:r>
              <w:t>(Your answer)</w:t>
            </w:r>
          </w:p>
        </w:tc>
        <w:tc>
          <w:tcPr>
            <w:tcW w:w="2245" w:type="dxa"/>
          </w:tcPr>
          <w:p w14:paraId="48913D04" w14:textId="77777777" w:rsidR="00A913C1" w:rsidRDefault="00A913C1" w:rsidP="00A913C1">
            <w:pPr>
              <w:rPr>
                <w:i/>
                <w:lang w:val="en-US"/>
              </w:rPr>
            </w:pPr>
            <w:r>
              <w:t>(Your answer)</w:t>
            </w:r>
          </w:p>
        </w:tc>
        <w:tc>
          <w:tcPr>
            <w:tcW w:w="2244" w:type="dxa"/>
          </w:tcPr>
          <w:p w14:paraId="06DE9C98" w14:textId="77777777" w:rsidR="00A913C1" w:rsidRDefault="00A913C1" w:rsidP="00A913C1">
            <w:pPr>
              <w:rPr>
                <w:i/>
                <w:lang w:val="en-US"/>
              </w:rPr>
            </w:pPr>
            <w:r>
              <w:t>(Your answer)</w:t>
            </w:r>
          </w:p>
        </w:tc>
      </w:tr>
    </w:tbl>
    <w:p w14:paraId="600F4A52" w14:textId="77777777" w:rsidR="00A913C1" w:rsidRDefault="00A913C1" w:rsidP="00A913C1">
      <w:pPr>
        <w:rPr>
          <w:lang w:val="en-US"/>
        </w:rPr>
      </w:pPr>
    </w:p>
    <w:p w14:paraId="45A321E0" w14:textId="77777777" w:rsidR="00A913C1" w:rsidRPr="00AA2620" w:rsidRDefault="00A913C1" w:rsidP="00A913C1">
      <w:pPr>
        <w:pStyle w:val="Heading2"/>
        <w:rPr>
          <w:lang w:val="en-US"/>
        </w:rPr>
      </w:pPr>
      <w:r w:rsidRPr="00AA2620">
        <w:rPr>
          <w:lang w:val="en-US"/>
        </w:rPr>
        <w:t>Describe expected in-kind contributions (if any).</w:t>
      </w:r>
    </w:p>
    <w:p w14:paraId="19D73C31" w14:textId="77777777" w:rsidR="00A913C1" w:rsidRPr="00A913C1" w:rsidRDefault="00A913C1" w:rsidP="00A913C1">
      <w:pPr>
        <w:rPr>
          <w:rStyle w:val="SubtleEmphasis"/>
        </w:rPr>
      </w:pPr>
      <w:r w:rsidRPr="00A913C1">
        <w:rPr>
          <w:rStyle w:val="SubtleEmphasis"/>
        </w:rPr>
        <w:t>Must be no more than 300 words.</w:t>
      </w:r>
    </w:p>
    <w:p w14:paraId="712CD83F" w14:textId="77777777" w:rsidR="00A913C1" w:rsidRPr="00AA2620" w:rsidRDefault="00A913C1" w:rsidP="00791766">
      <w:pPr>
        <w:pStyle w:val="Heading1"/>
        <w:keepNext/>
        <w:keepLines/>
        <w:rPr>
          <w:lang w:val="en-US"/>
        </w:rPr>
      </w:pPr>
      <w:r w:rsidRPr="00AA2620">
        <w:rPr>
          <w:lang w:val="en-US"/>
        </w:rPr>
        <w:t>Expenditure</w:t>
      </w:r>
    </w:p>
    <w:p w14:paraId="6070EEC8" w14:textId="77777777" w:rsidR="00A913C1" w:rsidRPr="00A913C1" w:rsidRDefault="00A913C1" w:rsidP="00791766">
      <w:pPr>
        <w:keepNext/>
        <w:keepLines/>
        <w:rPr>
          <w:rStyle w:val="SubtleEmphasis"/>
        </w:rPr>
      </w:pPr>
      <w:r w:rsidRPr="00A913C1">
        <w:rPr>
          <w:rStyle w:val="SubtleEmphasis"/>
        </w:rPr>
        <w:t>Describe the specific project elements and associated costs.</w:t>
      </w:r>
    </w:p>
    <w:p w14:paraId="67855F45" w14:textId="77777777" w:rsidR="00A913C1" w:rsidRPr="00A913C1" w:rsidRDefault="00A913C1" w:rsidP="00791766">
      <w:pPr>
        <w:keepNext/>
        <w:keepLines/>
        <w:rPr>
          <w:rStyle w:val="SubtleEmphasis"/>
        </w:rPr>
      </w:pPr>
      <w:r w:rsidRPr="00A913C1">
        <w:rPr>
          <w:rStyle w:val="SubtleEmphasis"/>
        </w:rPr>
        <w:t>Add more rows if necessary.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8"/>
        <w:gridCol w:w="2997"/>
        <w:gridCol w:w="3011"/>
      </w:tblGrid>
      <w:tr w:rsidR="00A913C1" w14:paraId="5AAF6E8C" w14:textId="77777777" w:rsidTr="00625746">
        <w:tc>
          <w:tcPr>
            <w:tcW w:w="3008" w:type="dxa"/>
          </w:tcPr>
          <w:p w14:paraId="02A4DA7F" w14:textId="77777777" w:rsidR="00A913C1" w:rsidRPr="0038059B" w:rsidRDefault="00A913C1" w:rsidP="00791766">
            <w:pPr>
              <w:pStyle w:val="TableHeading"/>
              <w:keepNext/>
              <w:keepLines/>
              <w:rPr>
                <w:lang w:val="en-US"/>
              </w:rPr>
            </w:pPr>
            <w:r w:rsidRPr="0038059B">
              <w:rPr>
                <w:lang w:val="en-US"/>
              </w:rPr>
              <w:t>Description</w:t>
            </w:r>
          </w:p>
        </w:tc>
        <w:tc>
          <w:tcPr>
            <w:tcW w:w="2997" w:type="dxa"/>
          </w:tcPr>
          <w:p w14:paraId="095EFA5B" w14:textId="77777777" w:rsidR="00A913C1" w:rsidRPr="0038059B" w:rsidRDefault="00A913C1" w:rsidP="00791766">
            <w:pPr>
              <w:pStyle w:val="TableHeading"/>
              <w:keepNext/>
              <w:keepLines/>
              <w:rPr>
                <w:lang w:val="en-US"/>
              </w:rPr>
            </w:pPr>
            <w:r w:rsidRPr="0038059B">
              <w:rPr>
                <w:lang w:val="en-US"/>
              </w:rPr>
              <w:t>Amount $</w:t>
            </w:r>
          </w:p>
        </w:tc>
        <w:tc>
          <w:tcPr>
            <w:tcW w:w="3011" w:type="dxa"/>
          </w:tcPr>
          <w:p w14:paraId="1BB71BBA" w14:textId="77777777" w:rsidR="00A913C1" w:rsidRPr="00093C1A" w:rsidRDefault="00A913C1" w:rsidP="00791766">
            <w:pPr>
              <w:pStyle w:val="TableHeading"/>
              <w:keepNext/>
              <w:keepLines/>
              <w:rPr>
                <w:lang w:val="en-US"/>
              </w:rPr>
            </w:pPr>
            <w:r w:rsidRPr="00093C1A">
              <w:rPr>
                <w:lang w:val="en-US"/>
              </w:rPr>
              <w:t>Justification</w:t>
            </w:r>
          </w:p>
        </w:tc>
      </w:tr>
      <w:tr w:rsidR="00A913C1" w:rsidRPr="00A913C1" w14:paraId="049C3BA7" w14:textId="77777777" w:rsidTr="00625746">
        <w:tc>
          <w:tcPr>
            <w:tcW w:w="3008" w:type="dxa"/>
          </w:tcPr>
          <w:p w14:paraId="643DAAF8" w14:textId="4D2A5AF6" w:rsidR="00A913C1" w:rsidRPr="00A913C1" w:rsidRDefault="00A913C1" w:rsidP="00791766">
            <w:pPr>
              <w:keepNext/>
              <w:keepLines/>
              <w:autoSpaceDE w:val="0"/>
              <w:autoSpaceDN w:val="0"/>
              <w:adjustRightInd w:val="0"/>
              <w:rPr>
                <w:rStyle w:val="SubtleEmphasis"/>
              </w:rPr>
            </w:pPr>
            <w:r w:rsidRPr="00A913C1">
              <w:rPr>
                <w:rStyle w:val="SubtleEmphasis"/>
              </w:rPr>
              <w:t>e.g. 'research assistant', 'travel</w:t>
            </w:r>
            <w:r w:rsidR="001839DA">
              <w:rPr>
                <w:rStyle w:val="SubtleEmphasis"/>
              </w:rPr>
              <w:t xml:space="preserve"> </w:t>
            </w:r>
            <w:r w:rsidRPr="00A913C1">
              <w:rPr>
                <w:rStyle w:val="SubtleEmphasis"/>
              </w:rPr>
              <w:t xml:space="preserve">to meet participants', </w:t>
            </w:r>
            <w:proofErr w:type="gramStart"/>
            <w:r w:rsidRPr="00A913C1">
              <w:rPr>
                <w:rStyle w:val="SubtleEmphasis"/>
              </w:rPr>
              <w:t>or,</w:t>
            </w:r>
            <w:proofErr w:type="gramEnd"/>
            <w:r w:rsidRPr="00A913C1">
              <w:rPr>
                <w:rStyle w:val="SubtleEmphasis"/>
              </w:rPr>
              <w:t xml:space="preserve"> 'graphic</w:t>
            </w:r>
            <w:r w:rsidR="001839DA">
              <w:rPr>
                <w:rStyle w:val="SubtleEmphasis"/>
              </w:rPr>
              <w:t xml:space="preserve"> </w:t>
            </w:r>
            <w:r w:rsidRPr="00A913C1">
              <w:rPr>
                <w:rStyle w:val="SubtleEmphasis"/>
              </w:rPr>
              <w:t>design for posters'.</w:t>
            </w:r>
          </w:p>
        </w:tc>
        <w:tc>
          <w:tcPr>
            <w:tcW w:w="2997" w:type="dxa"/>
          </w:tcPr>
          <w:p w14:paraId="7EB959F1" w14:textId="4E4D8F8E" w:rsidR="00A913C1" w:rsidRPr="00A913C1" w:rsidRDefault="00A913C1" w:rsidP="00791766">
            <w:pPr>
              <w:keepNext/>
              <w:keepLines/>
              <w:autoSpaceDE w:val="0"/>
              <w:autoSpaceDN w:val="0"/>
              <w:adjustRightInd w:val="0"/>
              <w:rPr>
                <w:rStyle w:val="SubtleEmphasis"/>
              </w:rPr>
            </w:pPr>
            <w:r w:rsidRPr="00A913C1">
              <w:rPr>
                <w:rStyle w:val="SubtleEmphasis"/>
              </w:rPr>
              <w:t>Must be a whole dollar amount</w:t>
            </w:r>
            <w:r w:rsidR="001839DA">
              <w:rPr>
                <w:rStyle w:val="SubtleEmphasis"/>
              </w:rPr>
              <w:t xml:space="preserve"> </w:t>
            </w:r>
            <w:r w:rsidRPr="00A913C1">
              <w:rPr>
                <w:rStyle w:val="SubtleEmphasis"/>
              </w:rPr>
              <w:t>(no cents).</w:t>
            </w:r>
          </w:p>
        </w:tc>
        <w:tc>
          <w:tcPr>
            <w:tcW w:w="3011" w:type="dxa"/>
          </w:tcPr>
          <w:p w14:paraId="27BC79E0" w14:textId="77777777" w:rsidR="00A913C1" w:rsidRPr="00A913C1" w:rsidRDefault="00A913C1" w:rsidP="00791766">
            <w:pPr>
              <w:keepNext/>
              <w:keepLines/>
              <w:rPr>
                <w:rStyle w:val="SubtleEmphasis"/>
              </w:rPr>
            </w:pPr>
          </w:p>
        </w:tc>
      </w:tr>
      <w:tr w:rsidR="00A913C1" w14:paraId="767D5066" w14:textId="77777777" w:rsidTr="00625746">
        <w:tc>
          <w:tcPr>
            <w:tcW w:w="3008" w:type="dxa"/>
          </w:tcPr>
          <w:p w14:paraId="78A92EC3" w14:textId="77777777" w:rsidR="00A913C1" w:rsidRDefault="00A913C1" w:rsidP="00A913C1">
            <w:pPr>
              <w:rPr>
                <w:i/>
                <w:lang w:val="en-US"/>
              </w:rPr>
            </w:pPr>
            <w:r>
              <w:t>(Your answer)</w:t>
            </w:r>
          </w:p>
        </w:tc>
        <w:tc>
          <w:tcPr>
            <w:tcW w:w="2997" w:type="dxa"/>
          </w:tcPr>
          <w:p w14:paraId="0D73D86B" w14:textId="77777777" w:rsidR="00A913C1" w:rsidRDefault="00A913C1" w:rsidP="00A913C1">
            <w:pPr>
              <w:rPr>
                <w:i/>
                <w:lang w:val="en-US"/>
              </w:rPr>
            </w:pPr>
            <w:r>
              <w:t>(Your answer)</w:t>
            </w:r>
          </w:p>
        </w:tc>
        <w:tc>
          <w:tcPr>
            <w:tcW w:w="3011" w:type="dxa"/>
          </w:tcPr>
          <w:p w14:paraId="304231CD" w14:textId="77777777" w:rsidR="00A913C1" w:rsidRDefault="00A913C1" w:rsidP="00A913C1">
            <w:pPr>
              <w:rPr>
                <w:i/>
                <w:lang w:val="en-US"/>
              </w:rPr>
            </w:pPr>
            <w:r>
              <w:t>(Your answer)</w:t>
            </w:r>
          </w:p>
        </w:tc>
      </w:tr>
    </w:tbl>
    <w:p w14:paraId="40824B78" w14:textId="77777777" w:rsidR="00A913C1" w:rsidRDefault="00A913C1" w:rsidP="00A913C1">
      <w:pPr>
        <w:rPr>
          <w:lang w:val="en-US"/>
        </w:rPr>
      </w:pPr>
    </w:p>
    <w:p w14:paraId="61962284" w14:textId="77777777" w:rsidR="00A913C1" w:rsidRDefault="00A913C1" w:rsidP="00A913C1">
      <w:pPr>
        <w:pStyle w:val="Heading1"/>
        <w:rPr>
          <w:lang w:val="en-US"/>
        </w:rPr>
      </w:pPr>
      <w:r>
        <w:rPr>
          <w:lang w:val="en-US"/>
        </w:rPr>
        <w:t>Total Income</w:t>
      </w:r>
    </w:p>
    <w:p w14:paraId="57B71FAF" w14:textId="77777777" w:rsidR="00A913C1" w:rsidRDefault="00A913C1" w:rsidP="00A913C1">
      <w:pPr>
        <w:rPr>
          <w:lang w:val="en-US"/>
        </w:rPr>
      </w:pPr>
      <w:r w:rsidRPr="0038059B">
        <w:rPr>
          <w:lang w:val="en-US"/>
        </w:rPr>
        <w:t>$</w:t>
      </w:r>
    </w:p>
    <w:p w14:paraId="27474E79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>This is automatically calculated from the amount you have requested from ACCAN, plus Other Income</w:t>
      </w:r>
    </w:p>
    <w:p w14:paraId="759A3FE3" w14:textId="77777777" w:rsidR="00A913C1" w:rsidRPr="00A913C1" w:rsidRDefault="00A913C1" w:rsidP="00A913C1">
      <w:pPr>
        <w:rPr>
          <w:rStyle w:val="SubtleEmphasis"/>
        </w:rPr>
      </w:pPr>
      <w:r w:rsidRPr="00A913C1">
        <w:rPr>
          <w:rStyle w:val="SubtleEmphasis"/>
        </w:rPr>
        <w:t>(if any) listed above.</w:t>
      </w:r>
    </w:p>
    <w:p w14:paraId="3991CFB1" w14:textId="77777777" w:rsidR="00A913C1" w:rsidRDefault="00A913C1" w:rsidP="00A913C1">
      <w:pPr>
        <w:pStyle w:val="Heading1"/>
        <w:rPr>
          <w:lang w:val="en-US"/>
        </w:rPr>
      </w:pPr>
      <w:r>
        <w:rPr>
          <w:lang w:val="en-US"/>
        </w:rPr>
        <w:t>Total Expenditure</w:t>
      </w:r>
    </w:p>
    <w:p w14:paraId="29D98641" w14:textId="77777777" w:rsidR="00A913C1" w:rsidRPr="00EA4793" w:rsidRDefault="00A913C1" w:rsidP="00A913C1">
      <w:pPr>
        <w:rPr>
          <w:lang w:val="en-US"/>
        </w:rPr>
      </w:pPr>
      <w:r w:rsidRPr="00EA4793">
        <w:rPr>
          <w:lang w:val="en-US"/>
        </w:rPr>
        <w:t>$</w:t>
      </w:r>
    </w:p>
    <w:p w14:paraId="190033FF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>This is automatically calculated from the amounts you have listed in the Expenditure table. Make sure it equals Total Income (above).</w:t>
      </w:r>
    </w:p>
    <w:p w14:paraId="37D782F2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</w:p>
    <w:p w14:paraId="61C7586D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>IMPORTANT:</w:t>
      </w:r>
    </w:p>
    <w:p w14:paraId="3798379F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 xml:space="preserve">Total Income should equal Total Expenditure. </w:t>
      </w:r>
    </w:p>
    <w:p w14:paraId="659AA96C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</w:p>
    <w:p w14:paraId="79628C31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>If they don't, go back and adjust your Income and/or Expenditure until they do.</w:t>
      </w:r>
    </w:p>
    <w:p w14:paraId="792048D6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913C1">
        <w:rPr>
          <w:rStyle w:val="SubtleEmphasis"/>
        </w:rPr>
        <w:t>If your budget does not balance, your application may be considered INELIGIBLE and not be assessed.</w:t>
      </w:r>
    </w:p>
    <w:p w14:paraId="66972B7B" w14:textId="77777777" w:rsidR="00A913C1" w:rsidRPr="00A913C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</w:p>
    <w:p w14:paraId="506C03B2" w14:textId="77777777" w:rsidR="00A913C1" w:rsidRPr="00A913C1" w:rsidRDefault="00A913C1" w:rsidP="00A913C1">
      <w:pPr>
        <w:rPr>
          <w:rStyle w:val="SubtleEmphasis"/>
        </w:rPr>
      </w:pPr>
      <w:r w:rsidRPr="00A913C1">
        <w:rPr>
          <w:rStyle w:val="SubtleEmphasis"/>
        </w:rPr>
        <w:t>If you need any help with this, please contact the ACCAN Grants Team.</w:t>
      </w:r>
    </w:p>
    <w:p w14:paraId="5AD6A0B9" w14:textId="77777777" w:rsidR="00A913C1" w:rsidRPr="0038059B" w:rsidRDefault="00A913C1" w:rsidP="00A913C1">
      <w:pPr>
        <w:pStyle w:val="Heading2"/>
        <w:rPr>
          <w:lang w:val="en-US"/>
        </w:rPr>
      </w:pPr>
      <w:r w:rsidRPr="0038059B">
        <w:rPr>
          <w:lang w:val="en-US"/>
        </w:rPr>
        <w:lastRenderedPageBreak/>
        <w:t>Additional information on the project budget (optional):</w:t>
      </w:r>
    </w:p>
    <w:p w14:paraId="76E0C9F9" w14:textId="77777777" w:rsidR="00A913C1" w:rsidRPr="00A913C1" w:rsidRDefault="00A913C1" w:rsidP="00A913C1">
      <w:pPr>
        <w:rPr>
          <w:rStyle w:val="SubtleEmphasis"/>
        </w:rPr>
      </w:pPr>
      <w:r w:rsidRPr="00A913C1">
        <w:rPr>
          <w:rStyle w:val="SubtleEmphasis"/>
        </w:rPr>
        <w:t>Must be no more than 200 words.</w:t>
      </w:r>
    </w:p>
    <w:p w14:paraId="28B13D76" w14:textId="2BF01672" w:rsidR="00A913C1" w:rsidRPr="0038059B" w:rsidRDefault="00A913C1" w:rsidP="00A913C1">
      <w:pPr>
        <w:pStyle w:val="Heading2"/>
        <w:rPr>
          <w:lang w:val="en-US"/>
        </w:rPr>
      </w:pPr>
      <w:r w:rsidRPr="0038059B">
        <w:rPr>
          <w:lang w:val="en-US"/>
        </w:rPr>
        <w:t xml:space="preserve">In addition to the ACCAN Grants Program, has, or will, funding be sought from other </w:t>
      </w:r>
      <w:r w:rsidR="00317F89" w:rsidRPr="0038059B">
        <w:rPr>
          <w:lang w:val="en-US"/>
        </w:rPr>
        <w:t>sources?</w:t>
      </w:r>
      <w:r w:rsidR="00317F89" w:rsidRPr="0038059B">
        <w:rPr>
          <w:color w:val="FF0000"/>
          <w:lang w:val="en-US"/>
        </w:rPr>
        <w:t xml:space="preserve"> *</w:t>
      </w:r>
    </w:p>
    <w:p w14:paraId="69BBC9E3" w14:textId="77777777" w:rsidR="00A913C1" w:rsidRDefault="00A913C1" w:rsidP="00A913C1">
      <w:pPr>
        <w:pStyle w:val="ListParagraph"/>
        <w:numPr>
          <w:ilvl w:val="0"/>
          <w:numId w:val="56"/>
        </w:numPr>
        <w:spacing w:after="0"/>
      </w:pPr>
      <w:r>
        <w:t xml:space="preserve">Yes </w:t>
      </w:r>
    </w:p>
    <w:p w14:paraId="328F8FD7" w14:textId="75E4E896" w:rsidR="00A913C1" w:rsidRDefault="00A913C1" w:rsidP="00A913C1">
      <w:pPr>
        <w:pStyle w:val="ListParagraph"/>
        <w:numPr>
          <w:ilvl w:val="0"/>
          <w:numId w:val="56"/>
        </w:numPr>
        <w:spacing w:after="0"/>
      </w:pPr>
      <w:r>
        <w:t>No</w:t>
      </w:r>
    </w:p>
    <w:p w14:paraId="488DF8E1" w14:textId="77777777" w:rsidR="00A913C1" w:rsidRPr="00A913C1" w:rsidRDefault="00A913C1" w:rsidP="00A913C1">
      <w:pPr>
        <w:rPr>
          <w:rStyle w:val="SubtleEmphasis"/>
        </w:rPr>
      </w:pPr>
      <w:r w:rsidRPr="00A913C1">
        <w:rPr>
          <w:rStyle w:val="SubtleEmphasis"/>
        </w:rPr>
        <w:t>This refers to any funding that is not yet confirmed. E.g. Another grant application.</w:t>
      </w:r>
    </w:p>
    <w:p w14:paraId="3742807C" w14:textId="62DEA5CC" w:rsidR="00A913C1" w:rsidRPr="00A913C1" w:rsidRDefault="00A913C1" w:rsidP="00A913C1">
      <w:pPr>
        <w:rPr>
          <w:rStyle w:val="SubtleEmphasis"/>
        </w:rPr>
      </w:pPr>
      <w:r w:rsidRPr="00A913C1">
        <w:rPr>
          <w:rStyle w:val="SubtleEmphasis"/>
        </w:rPr>
        <w:t xml:space="preserve">Add more rows if </w:t>
      </w:r>
      <w:r w:rsidR="00317F89" w:rsidRPr="00A913C1">
        <w:rPr>
          <w:rStyle w:val="SubtleEmphasis"/>
        </w:rPr>
        <w:t>necessary.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9"/>
        <w:gridCol w:w="3017"/>
        <w:gridCol w:w="3000"/>
      </w:tblGrid>
      <w:tr w:rsidR="00A913C1" w14:paraId="274182A4" w14:textId="77777777" w:rsidTr="00625746">
        <w:tc>
          <w:tcPr>
            <w:tcW w:w="3080" w:type="dxa"/>
          </w:tcPr>
          <w:p w14:paraId="1C5C43DD" w14:textId="7E4FDD28" w:rsidR="00A913C1" w:rsidRPr="00B37752" w:rsidRDefault="00A913C1" w:rsidP="00317F89">
            <w:pPr>
              <w:pStyle w:val="TableHeading"/>
              <w:rPr>
                <w:sz w:val="18"/>
                <w:szCs w:val="18"/>
                <w:lang w:val="en-US"/>
              </w:rPr>
            </w:pPr>
            <w:r w:rsidRPr="0038059B">
              <w:rPr>
                <w:lang w:val="en-US"/>
              </w:rPr>
              <w:t>Source</w:t>
            </w:r>
          </w:p>
        </w:tc>
        <w:tc>
          <w:tcPr>
            <w:tcW w:w="3081" w:type="dxa"/>
          </w:tcPr>
          <w:p w14:paraId="1AA42D1C" w14:textId="77777777" w:rsidR="00A913C1" w:rsidRPr="0038059B" w:rsidRDefault="00A913C1" w:rsidP="00A913C1">
            <w:pPr>
              <w:pStyle w:val="TableHeading"/>
              <w:rPr>
                <w:lang w:val="en-US"/>
              </w:rPr>
            </w:pPr>
            <w:r w:rsidRPr="0038059B">
              <w:rPr>
                <w:lang w:val="en-US"/>
              </w:rPr>
              <w:t>Amount Requested</w:t>
            </w:r>
          </w:p>
        </w:tc>
        <w:tc>
          <w:tcPr>
            <w:tcW w:w="3081" w:type="dxa"/>
          </w:tcPr>
          <w:p w14:paraId="27634B03" w14:textId="77777777" w:rsidR="00A913C1" w:rsidRPr="0038059B" w:rsidRDefault="00A913C1" w:rsidP="00A913C1">
            <w:pPr>
              <w:pStyle w:val="TableHeading"/>
              <w:rPr>
                <w:lang w:val="en-US"/>
              </w:rPr>
            </w:pPr>
            <w:r w:rsidRPr="0038059B">
              <w:rPr>
                <w:lang w:val="en-US"/>
              </w:rPr>
              <w:t>When do you expect to know the result?</w:t>
            </w:r>
          </w:p>
        </w:tc>
      </w:tr>
      <w:tr w:rsidR="00A913C1" w:rsidRPr="00A913C1" w14:paraId="2896C769" w14:textId="77777777" w:rsidTr="00625746">
        <w:tc>
          <w:tcPr>
            <w:tcW w:w="3080" w:type="dxa"/>
          </w:tcPr>
          <w:p w14:paraId="72E380FE" w14:textId="6EEEEB5B" w:rsidR="00A913C1" w:rsidRPr="00A913C1" w:rsidRDefault="00A913C1" w:rsidP="00625746">
            <w:pPr>
              <w:rPr>
                <w:rStyle w:val="SubtleEmphasis"/>
              </w:rPr>
            </w:pPr>
            <w:r w:rsidRPr="00A913C1">
              <w:rPr>
                <w:rStyle w:val="SubtleEmphasis"/>
              </w:rPr>
              <w:t>Who have you asked for this funding? Is it a grant?</w:t>
            </w:r>
          </w:p>
        </w:tc>
        <w:tc>
          <w:tcPr>
            <w:tcW w:w="3081" w:type="dxa"/>
          </w:tcPr>
          <w:p w14:paraId="1CD89174" w14:textId="77777777" w:rsidR="00A913C1" w:rsidRPr="00A913C1" w:rsidRDefault="00A913C1" w:rsidP="00625746">
            <w:pPr>
              <w:rPr>
                <w:rStyle w:val="SubtleEmphasis"/>
              </w:rPr>
            </w:pPr>
          </w:p>
        </w:tc>
        <w:tc>
          <w:tcPr>
            <w:tcW w:w="3081" w:type="dxa"/>
          </w:tcPr>
          <w:p w14:paraId="3B50DF64" w14:textId="77777777" w:rsidR="00A913C1" w:rsidRPr="00A913C1" w:rsidRDefault="00A913C1" w:rsidP="00625746">
            <w:pPr>
              <w:rPr>
                <w:rStyle w:val="SubtleEmphasis"/>
              </w:rPr>
            </w:pPr>
          </w:p>
        </w:tc>
      </w:tr>
      <w:tr w:rsidR="00A913C1" w14:paraId="1AFBFC40" w14:textId="77777777" w:rsidTr="00625746">
        <w:tc>
          <w:tcPr>
            <w:tcW w:w="3080" w:type="dxa"/>
          </w:tcPr>
          <w:p w14:paraId="173D8B2C" w14:textId="77777777" w:rsidR="00A913C1" w:rsidRDefault="00A913C1" w:rsidP="00625746">
            <w:pPr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</w:rPr>
              <w:t>(Your answer)</w:t>
            </w:r>
          </w:p>
        </w:tc>
        <w:tc>
          <w:tcPr>
            <w:tcW w:w="3081" w:type="dxa"/>
          </w:tcPr>
          <w:p w14:paraId="2F10D64D" w14:textId="77777777" w:rsidR="00A913C1" w:rsidRDefault="00A913C1" w:rsidP="00625746">
            <w:pPr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</w:rPr>
              <w:t>(Your answer)</w:t>
            </w:r>
          </w:p>
        </w:tc>
        <w:tc>
          <w:tcPr>
            <w:tcW w:w="3081" w:type="dxa"/>
          </w:tcPr>
          <w:p w14:paraId="33FA0E1B" w14:textId="77777777" w:rsidR="00A913C1" w:rsidRDefault="00A913C1" w:rsidP="00625746">
            <w:pPr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</w:rPr>
              <w:t>(Your answer)</w:t>
            </w:r>
          </w:p>
        </w:tc>
      </w:tr>
    </w:tbl>
    <w:p w14:paraId="5008DFF1" w14:textId="77777777" w:rsidR="00A913C1" w:rsidRDefault="00A913C1" w:rsidP="00A913C1">
      <w:pPr>
        <w:rPr>
          <w:rFonts w:cstheme="minorHAnsi"/>
          <w:i/>
          <w:lang w:val="en-US"/>
        </w:rPr>
      </w:pPr>
    </w:p>
    <w:p w14:paraId="05E75778" w14:textId="5895B2EA" w:rsidR="00A913C1" w:rsidRPr="004E29DB" w:rsidRDefault="00A913C1" w:rsidP="00BF07E1">
      <w:pPr>
        <w:pStyle w:val="Heading2"/>
        <w:rPr>
          <w:color w:val="FF0000"/>
          <w:lang w:val="en-US"/>
        </w:rPr>
      </w:pPr>
      <w:r w:rsidRPr="004E29DB">
        <w:rPr>
          <w:lang w:val="en-US"/>
        </w:rPr>
        <w:t xml:space="preserve">If the above additional funding is not </w:t>
      </w:r>
      <w:proofErr w:type="gramStart"/>
      <w:r w:rsidRPr="004E29DB">
        <w:rPr>
          <w:lang w:val="en-US"/>
        </w:rPr>
        <w:t>successful</w:t>
      </w:r>
      <w:proofErr w:type="gramEnd"/>
      <w:r w:rsidRPr="004E29DB">
        <w:rPr>
          <w:lang w:val="en-US"/>
        </w:rPr>
        <w:t xml:space="preserve"> what impact will it have on the</w:t>
      </w:r>
      <w:r w:rsidR="00BB72A4">
        <w:rPr>
          <w:lang w:val="en-US"/>
        </w:rPr>
        <w:t xml:space="preserve"> </w:t>
      </w:r>
      <w:r w:rsidRPr="004E29DB">
        <w:rPr>
          <w:lang w:val="en-US"/>
        </w:rPr>
        <w:t xml:space="preserve">ACCAN project you are applying for? </w:t>
      </w:r>
      <w:r w:rsidRPr="004E29DB">
        <w:rPr>
          <w:color w:val="FF0000"/>
          <w:lang w:val="en-US"/>
        </w:rPr>
        <w:t>*</w:t>
      </w:r>
    </w:p>
    <w:p w14:paraId="1713462D" w14:textId="77777777" w:rsidR="00A913C1" w:rsidRPr="00BF07E1" w:rsidRDefault="00A913C1" w:rsidP="00A913C1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BF07E1">
        <w:rPr>
          <w:rStyle w:val="SubtleEmphasis"/>
        </w:rPr>
        <w:t>Must be no more than 200 words.</w:t>
      </w:r>
    </w:p>
    <w:p w14:paraId="5977ECEF" w14:textId="77777777" w:rsidR="00A913C1" w:rsidRPr="00BF07E1" w:rsidRDefault="00A913C1" w:rsidP="00A913C1">
      <w:pPr>
        <w:rPr>
          <w:rStyle w:val="SubtleEmphasis"/>
        </w:rPr>
      </w:pPr>
      <w:r w:rsidRPr="00BF07E1">
        <w:rPr>
          <w:rStyle w:val="SubtleEmphasis"/>
        </w:rPr>
        <w:t>List any changes to the project scope and budget if your additional funding is not available.</w:t>
      </w:r>
    </w:p>
    <w:p w14:paraId="7AFD7649" w14:textId="77777777" w:rsidR="00AE07D5" w:rsidRDefault="00AE07D5"/>
    <w:p w14:paraId="61795D1A" w14:textId="77777777" w:rsidR="00AC6B84" w:rsidRDefault="00AC6B84">
      <w:pPr>
        <w:rPr>
          <w:rFonts w:cstheme="minorHAnsi"/>
          <w:sz w:val="48"/>
          <w:szCs w:val="48"/>
          <w:lang w:val="en-US"/>
        </w:rPr>
      </w:pPr>
      <w:r>
        <w:rPr>
          <w:lang w:val="en-US"/>
        </w:rPr>
        <w:br w:type="page"/>
      </w:r>
    </w:p>
    <w:p w14:paraId="22876841" w14:textId="0C4F83A1" w:rsidR="00AE07D5" w:rsidRDefault="00AE07D5" w:rsidP="00AE07D5">
      <w:pPr>
        <w:pStyle w:val="Title"/>
        <w:rPr>
          <w:lang w:val="en-US"/>
        </w:rPr>
      </w:pPr>
      <w:r>
        <w:rPr>
          <w:lang w:val="en-US"/>
        </w:rPr>
        <w:lastRenderedPageBreak/>
        <w:t>Additional Information</w:t>
      </w:r>
    </w:p>
    <w:p w14:paraId="3FB74753" w14:textId="77777777" w:rsidR="00AE07D5" w:rsidRDefault="00AE07D5" w:rsidP="00AE07D5">
      <w:pPr>
        <w:pStyle w:val="Heading2"/>
        <w:rPr>
          <w:rFonts w:ascii="DejaVuSans-Bold" w:hAnsi="DejaVuSans-Bold" w:cs="DejaVuSans-Bold"/>
          <w:color w:val="FF0000"/>
          <w:sz w:val="20"/>
          <w:szCs w:val="20"/>
        </w:rPr>
      </w:pPr>
      <w:r w:rsidRPr="009925F7">
        <w:t>Primarily, which Priority Theme does your project address?</w:t>
      </w:r>
      <w:r>
        <w:rPr>
          <w:rFonts w:ascii="DejaVuSans-Bold" w:hAnsi="DejaVuSans-Bold" w:cs="DejaVuSans-Bold"/>
          <w:sz w:val="20"/>
          <w:szCs w:val="20"/>
        </w:rPr>
        <w:t xml:space="preserve"> </w:t>
      </w:r>
      <w:r>
        <w:rPr>
          <w:rFonts w:ascii="DejaVuSans-Bold" w:hAnsi="DejaVuSans-Bold" w:cs="DejaVuSans-Bold"/>
          <w:color w:val="FF0000"/>
          <w:sz w:val="20"/>
          <w:szCs w:val="20"/>
        </w:rPr>
        <w:t>*</w:t>
      </w:r>
    </w:p>
    <w:p w14:paraId="75382074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bookmarkStart w:id="1" w:name="_Hlk130286856"/>
      <w:r w:rsidRPr="008721E9">
        <w:t xml:space="preserve">Reliable, </w:t>
      </w:r>
      <w:proofErr w:type="gramStart"/>
      <w:r w:rsidRPr="008721E9">
        <w:t>resilient</w:t>
      </w:r>
      <w:proofErr w:type="gramEnd"/>
      <w:r w:rsidRPr="008721E9">
        <w:t xml:space="preserve"> and robust infrastructure</w:t>
      </w:r>
    </w:p>
    <w:p w14:paraId="0541F22A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Digital inclusion</w:t>
      </w:r>
    </w:p>
    <w:p w14:paraId="4DF3D7A6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Connecting the community</w:t>
      </w:r>
    </w:p>
    <w:p w14:paraId="1EA4E375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Consumer protections and a fairer telco market</w:t>
      </w:r>
    </w:p>
    <w:p w14:paraId="36B6C56A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Frontiers in technology-facilitated consumer harm</w:t>
      </w:r>
    </w:p>
    <w:p w14:paraId="1CC0390B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Accessible roadmap</w:t>
      </w:r>
    </w:p>
    <w:p w14:paraId="1559240E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Other</w:t>
      </w:r>
      <w:r w:rsidRPr="00AC6B84">
        <w:t xml:space="preserve">: </w:t>
      </w:r>
    </w:p>
    <w:bookmarkEnd w:id="1"/>
    <w:p w14:paraId="10EE5F64" w14:textId="77777777" w:rsidR="00AE07D5" w:rsidRPr="00AE07D5" w:rsidRDefault="00AE07D5" w:rsidP="00AE07D5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E07D5">
        <w:rPr>
          <w:rStyle w:val="SubtleEmphasis"/>
        </w:rPr>
        <w:t>All Research Stream applications must demonstrate alignment with one of the above priority areas. See the Guidelines for more information.</w:t>
      </w:r>
    </w:p>
    <w:p w14:paraId="09B87C15" w14:textId="77777777" w:rsidR="00AE07D5" w:rsidRDefault="00AE07D5" w:rsidP="00AE07D5">
      <w:pPr>
        <w:rPr>
          <w:rFonts w:cstheme="minorHAnsi"/>
        </w:rPr>
      </w:pPr>
    </w:p>
    <w:p w14:paraId="057CEE8D" w14:textId="77777777" w:rsidR="00AE07D5" w:rsidRDefault="00AE07D5" w:rsidP="00EF48FF">
      <w:pPr>
        <w:pStyle w:val="Heading2"/>
      </w:pPr>
      <w:r w:rsidRPr="009925F7">
        <w:t>If your project also covers another Priority Theme, indicate here.</w:t>
      </w:r>
    </w:p>
    <w:p w14:paraId="24D83E30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 xml:space="preserve">Reliable, </w:t>
      </w:r>
      <w:proofErr w:type="gramStart"/>
      <w:r w:rsidRPr="008721E9">
        <w:t>resilient</w:t>
      </w:r>
      <w:proofErr w:type="gramEnd"/>
      <w:r w:rsidRPr="008721E9">
        <w:t xml:space="preserve"> and robust infrastructure</w:t>
      </w:r>
    </w:p>
    <w:p w14:paraId="16D67C4D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Digital inclusion</w:t>
      </w:r>
    </w:p>
    <w:p w14:paraId="3D6B46AD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Connecting the community</w:t>
      </w:r>
    </w:p>
    <w:p w14:paraId="5783373C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Consumer protections and a fairer telco market</w:t>
      </w:r>
    </w:p>
    <w:p w14:paraId="5FEAD136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Frontiers in technology-facilitated consumer harm</w:t>
      </w:r>
    </w:p>
    <w:p w14:paraId="4E68EB58" w14:textId="77777777" w:rsidR="00AE07D5" w:rsidRPr="008721E9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Accessible roadmap</w:t>
      </w:r>
    </w:p>
    <w:p w14:paraId="2A1969EF" w14:textId="77777777" w:rsidR="00AE07D5" w:rsidRDefault="00AE07D5" w:rsidP="00AC6B84">
      <w:pPr>
        <w:pStyle w:val="ListParagraph"/>
        <w:numPr>
          <w:ilvl w:val="0"/>
          <w:numId w:val="56"/>
        </w:numPr>
        <w:spacing w:after="0"/>
      </w:pPr>
      <w:r w:rsidRPr="008721E9">
        <w:t>Other</w:t>
      </w:r>
      <w:r w:rsidRPr="00AC6B84">
        <w:t xml:space="preserve">: </w:t>
      </w:r>
    </w:p>
    <w:p w14:paraId="0FBB1E03" w14:textId="77777777" w:rsidR="00AC6B84" w:rsidRPr="008721E9" w:rsidRDefault="00AC6B84" w:rsidP="00AC6B84"/>
    <w:p w14:paraId="2C01BCEF" w14:textId="1F7B4935" w:rsidR="00AE07D5" w:rsidRDefault="00AE07D5" w:rsidP="00EF48FF">
      <w:pPr>
        <w:pStyle w:val="Title"/>
      </w:pPr>
      <w:r>
        <w:t>ACCAN Classifications</w:t>
      </w:r>
    </w:p>
    <w:p w14:paraId="4AA3B2AF" w14:textId="77777777" w:rsidR="00AE07D5" w:rsidRPr="005100F5" w:rsidRDefault="00AE07D5" w:rsidP="00EF48FF">
      <w:pPr>
        <w:pStyle w:val="Heading2"/>
      </w:pPr>
      <w:r w:rsidRPr="005100F5">
        <w:t xml:space="preserve">Primarily, which group of consumers will benefit from this project? </w:t>
      </w:r>
      <w:r w:rsidRPr="00F866F9">
        <w:rPr>
          <w:color w:val="FF0000"/>
        </w:rPr>
        <w:t>*</w:t>
      </w:r>
    </w:p>
    <w:p w14:paraId="050AC73C" w14:textId="77777777" w:rsidR="00AE07D5" w:rsidRPr="00EF48FF" w:rsidRDefault="00AE07D5" w:rsidP="00AE07D5">
      <w:pPr>
        <w:pStyle w:val="BodyText1"/>
        <w:rPr>
          <w:rStyle w:val="SubtleEmphasis"/>
        </w:rPr>
      </w:pPr>
      <w:r w:rsidRPr="00EF48FF">
        <w:rPr>
          <w:rStyle w:val="SubtleEmphasis"/>
        </w:rPr>
        <w:t>If your project covers more than one, choose the main one.</w:t>
      </w:r>
    </w:p>
    <w:p w14:paraId="0989EC3E" w14:textId="0231E4F5" w:rsidR="00AE07D5" w:rsidRDefault="00AE07D5" w:rsidP="00EF48FF">
      <w:pPr>
        <w:pStyle w:val="BodyText1"/>
        <w:numPr>
          <w:ilvl w:val="0"/>
          <w:numId w:val="60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Consumers generally</w:t>
      </w:r>
    </w:p>
    <w:p w14:paraId="0B38B6C8" w14:textId="4F294F43" w:rsidR="00AE07D5" w:rsidRDefault="00AE07D5" w:rsidP="00EF48FF">
      <w:pPr>
        <w:pStyle w:val="BodyText1"/>
        <w:numPr>
          <w:ilvl w:val="0"/>
          <w:numId w:val="60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Small business</w:t>
      </w:r>
    </w:p>
    <w:p w14:paraId="19C8C93C" w14:textId="7ED2A963" w:rsidR="00AE07D5" w:rsidRDefault="00AE07D5" w:rsidP="00EF48FF">
      <w:pPr>
        <w:pStyle w:val="BodyText1"/>
        <w:numPr>
          <w:ilvl w:val="0"/>
          <w:numId w:val="60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Aboriginal and Torres Strait Islanders</w:t>
      </w:r>
    </w:p>
    <w:p w14:paraId="46DCCD93" w14:textId="72B928F5" w:rsidR="00AE07D5" w:rsidRDefault="00AE07D5" w:rsidP="00EF48FF">
      <w:pPr>
        <w:pStyle w:val="BodyText1"/>
        <w:numPr>
          <w:ilvl w:val="0"/>
          <w:numId w:val="60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Low income</w:t>
      </w:r>
    </w:p>
    <w:p w14:paraId="1FC764E2" w14:textId="446531B8" w:rsidR="00AE07D5" w:rsidRPr="00EF48FF" w:rsidRDefault="00AE07D5" w:rsidP="00EF48FF">
      <w:pPr>
        <w:pStyle w:val="ListParagraph"/>
        <w:numPr>
          <w:ilvl w:val="0"/>
          <w:numId w:val="60"/>
        </w:numPr>
        <w:spacing w:after="0"/>
        <w:rPr>
          <w:rFonts w:cstheme="minorHAnsi"/>
        </w:rPr>
      </w:pPr>
      <w:r w:rsidRPr="00EF48FF">
        <w:rPr>
          <w:rFonts w:cstheme="minorHAnsi"/>
        </w:rPr>
        <w:t>People with disability</w:t>
      </w:r>
    </w:p>
    <w:p w14:paraId="3F75FBD5" w14:textId="79313D47" w:rsidR="00AE07D5" w:rsidRDefault="00AE07D5" w:rsidP="00EF48FF">
      <w:pPr>
        <w:pStyle w:val="BodyText1"/>
        <w:numPr>
          <w:ilvl w:val="0"/>
          <w:numId w:val="60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Culturally and linguistically diverse</w:t>
      </w:r>
    </w:p>
    <w:p w14:paraId="2C4AEA07" w14:textId="7108BA09" w:rsidR="00AE07D5" w:rsidRDefault="00AE07D5" w:rsidP="00EF48FF">
      <w:pPr>
        <w:pStyle w:val="BodyText1"/>
        <w:numPr>
          <w:ilvl w:val="0"/>
          <w:numId w:val="60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Youth</w:t>
      </w:r>
    </w:p>
    <w:p w14:paraId="5100EB9A" w14:textId="76D5E52D" w:rsidR="00AE07D5" w:rsidRDefault="00AE07D5" w:rsidP="00EF48FF">
      <w:pPr>
        <w:pStyle w:val="BodyText1"/>
        <w:numPr>
          <w:ilvl w:val="0"/>
          <w:numId w:val="60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Seniors</w:t>
      </w:r>
    </w:p>
    <w:p w14:paraId="2B5B63B7" w14:textId="06C5DD92" w:rsidR="00AE07D5" w:rsidRPr="005100F5" w:rsidRDefault="00AE07D5" w:rsidP="00EF48FF">
      <w:pPr>
        <w:pStyle w:val="BodyText1"/>
        <w:numPr>
          <w:ilvl w:val="0"/>
          <w:numId w:val="60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Women</w:t>
      </w:r>
    </w:p>
    <w:p w14:paraId="6C0D251E" w14:textId="6FD1E501" w:rsidR="00AE07D5" w:rsidRPr="005100F5" w:rsidRDefault="00AE07D5" w:rsidP="00EF48FF">
      <w:pPr>
        <w:pStyle w:val="ListParagraph"/>
        <w:numPr>
          <w:ilvl w:val="0"/>
          <w:numId w:val="60"/>
        </w:numPr>
        <w:spacing w:after="0"/>
      </w:pPr>
      <w:r w:rsidRPr="00EF48FF">
        <w:rPr>
          <w:rFonts w:cstheme="minorHAnsi"/>
        </w:rPr>
        <w:t xml:space="preserve">Rural, </w:t>
      </w:r>
      <w:proofErr w:type="gramStart"/>
      <w:r w:rsidRPr="00EF48FF">
        <w:rPr>
          <w:rFonts w:cstheme="minorHAnsi"/>
        </w:rPr>
        <w:t>regional</w:t>
      </w:r>
      <w:proofErr w:type="gramEnd"/>
      <w:r w:rsidRPr="00EF48FF">
        <w:rPr>
          <w:rFonts w:cstheme="minorHAnsi"/>
        </w:rPr>
        <w:t xml:space="preserve"> and remote</w:t>
      </w:r>
    </w:p>
    <w:p w14:paraId="4F55CE3C" w14:textId="77777777" w:rsidR="00AE07D5" w:rsidRDefault="00AE07D5" w:rsidP="00EF48FF">
      <w:pPr>
        <w:rPr>
          <w:lang w:val="en-US"/>
        </w:rPr>
      </w:pPr>
    </w:p>
    <w:p w14:paraId="29D5A1A6" w14:textId="77777777" w:rsidR="00AE07D5" w:rsidRPr="004E29DB" w:rsidRDefault="00AE07D5" w:rsidP="00EF48FF">
      <w:pPr>
        <w:pStyle w:val="Heading2"/>
        <w:rPr>
          <w:lang w:val="en-US"/>
        </w:rPr>
      </w:pPr>
      <w:r w:rsidRPr="004E29DB">
        <w:rPr>
          <w:lang w:val="en-US"/>
        </w:rPr>
        <w:t>If other groups are also targeted, indicate here.</w:t>
      </w:r>
    </w:p>
    <w:p w14:paraId="03A72C95" w14:textId="624B55B1" w:rsidR="00AE07D5" w:rsidRDefault="00AE07D5" w:rsidP="00EF48FF">
      <w:pPr>
        <w:pStyle w:val="BodyText1"/>
        <w:numPr>
          <w:ilvl w:val="0"/>
          <w:numId w:val="6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Consumers generally</w:t>
      </w:r>
    </w:p>
    <w:p w14:paraId="3F660A59" w14:textId="7F234ABA" w:rsidR="00AE07D5" w:rsidRDefault="00AE07D5" w:rsidP="00EF48FF">
      <w:pPr>
        <w:pStyle w:val="BodyText1"/>
        <w:numPr>
          <w:ilvl w:val="0"/>
          <w:numId w:val="6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Small business</w:t>
      </w:r>
    </w:p>
    <w:p w14:paraId="48A7D757" w14:textId="07F6C333" w:rsidR="00AE07D5" w:rsidRDefault="00AE07D5" w:rsidP="00EF48FF">
      <w:pPr>
        <w:pStyle w:val="BodyText1"/>
        <w:numPr>
          <w:ilvl w:val="0"/>
          <w:numId w:val="6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Aboriginal and Torres Strait Islanders</w:t>
      </w:r>
    </w:p>
    <w:p w14:paraId="69FD0ABB" w14:textId="5ECA7C1A" w:rsidR="00AE07D5" w:rsidRDefault="00EF48FF" w:rsidP="00EF48FF">
      <w:pPr>
        <w:pStyle w:val="BodyText1"/>
        <w:numPr>
          <w:ilvl w:val="0"/>
          <w:numId w:val="6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L</w:t>
      </w:r>
      <w:r w:rsidR="00AE07D5">
        <w:rPr>
          <w:rFonts w:asciiTheme="minorHAnsi" w:hAnsiTheme="minorHAnsi" w:cstheme="minorHAnsi"/>
          <w:color w:val="auto"/>
        </w:rPr>
        <w:t>ow income</w:t>
      </w:r>
    </w:p>
    <w:p w14:paraId="2B9197E1" w14:textId="1907C7C4" w:rsidR="00AE07D5" w:rsidRPr="00EF48FF" w:rsidRDefault="00AE07D5" w:rsidP="00EF48FF">
      <w:pPr>
        <w:pStyle w:val="ListParagraph"/>
        <w:numPr>
          <w:ilvl w:val="0"/>
          <w:numId w:val="61"/>
        </w:numPr>
        <w:spacing w:after="0"/>
        <w:rPr>
          <w:rFonts w:cstheme="minorHAnsi"/>
        </w:rPr>
      </w:pPr>
      <w:r w:rsidRPr="00EF48FF">
        <w:rPr>
          <w:rFonts w:cstheme="minorHAnsi"/>
        </w:rPr>
        <w:t>People with disability</w:t>
      </w:r>
    </w:p>
    <w:p w14:paraId="0B7C5474" w14:textId="5A876745" w:rsidR="00AE07D5" w:rsidRDefault="00AE07D5" w:rsidP="00EF48FF">
      <w:pPr>
        <w:pStyle w:val="BodyText1"/>
        <w:numPr>
          <w:ilvl w:val="0"/>
          <w:numId w:val="6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Culturally and linguistically diverse</w:t>
      </w:r>
    </w:p>
    <w:p w14:paraId="3BC0A515" w14:textId="17919D55" w:rsidR="00AE07D5" w:rsidRDefault="00AE07D5" w:rsidP="00EF48FF">
      <w:pPr>
        <w:pStyle w:val="BodyText1"/>
        <w:numPr>
          <w:ilvl w:val="0"/>
          <w:numId w:val="6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Youth</w:t>
      </w:r>
    </w:p>
    <w:p w14:paraId="6889E048" w14:textId="484D827F" w:rsidR="00AE07D5" w:rsidRDefault="00AE07D5" w:rsidP="00EF48FF">
      <w:pPr>
        <w:pStyle w:val="BodyText1"/>
        <w:numPr>
          <w:ilvl w:val="0"/>
          <w:numId w:val="6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Seniors</w:t>
      </w:r>
    </w:p>
    <w:p w14:paraId="0C6E1934" w14:textId="609419F3" w:rsidR="00AE07D5" w:rsidRPr="005100F5" w:rsidRDefault="00AE07D5" w:rsidP="00EF48FF">
      <w:pPr>
        <w:pStyle w:val="BodyText1"/>
        <w:numPr>
          <w:ilvl w:val="0"/>
          <w:numId w:val="61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Women</w:t>
      </w:r>
    </w:p>
    <w:p w14:paraId="76C99AB5" w14:textId="2CB47AFC" w:rsidR="00AE07D5" w:rsidRPr="00EF48FF" w:rsidRDefault="00AE07D5" w:rsidP="00EF48FF">
      <w:pPr>
        <w:pStyle w:val="ListParagraph"/>
        <w:numPr>
          <w:ilvl w:val="0"/>
          <w:numId w:val="61"/>
        </w:numPr>
        <w:spacing w:after="0"/>
        <w:rPr>
          <w:rFonts w:cstheme="minorHAnsi"/>
        </w:rPr>
      </w:pPr>
      <w:r w:rsidRPr="00EF48FF">
        <w:rPr>
          <w:rFonts w:cstheme="minorHAnsi"/>
        </w:rPr>
        <w:t xml:space="preserve">Rural, </w:t>
      </w:r>
      <w:proofErr w:type="gramStart"/>
      <w:r w:rsidRPr="00EF48FF">
        <w:rPr>
          <w:rFonts w:cstheme="minorHAnsi"/>
        </w:rPr>
        <w:t>regional</w:t>
      </w:r>
      <w:proofErr w:type="gramEnd"/>
      <w:r w:rsidRPr="00EF48FF">
        <w:rPr>
          <w:rFonts w:cstheme="minorHAnsi"/>
        </w:rPr>
        <w:t xml:space="preserve"> and remote</w:t>
      </w:r>
    </w:p>
    <w:p w14:paraId="2F410226" w14:textId="22DEEB1E" w:rsidR="00AE07D5" w:rsidRPr="005100F5" w:rsidRDefault="00AE07D5" w:rsidP="00EF48FF">
      <w:pPr>
        <w:pStyle w:val="ListParagraph"/>
        <w:numPr>
          <w:ilvl w:val="0"/>
          <w:numId w:val="61"/>
        </w:numPr>
        <w:spacing w:after="0"/>
      </w:pPr>
      <w:r w:rsidRPr="00EF48FF">
        <w:rPr>
          <w:rFonts w:cstheme="minorHAnsi"/>
        </w:rPr>
        <w:t>Other:</w:t>
      </w:r>
    </w:p>
    <w:p w14:paraId="6BFC30F6" w14:textId="77777777" w:rsidR="00AE07D5" w:rsidRDefault="00AE07D5" w:rsidP="00EF48FF">
      <w:pPr>
        <w:rPr>
          <w:lang w:val="en-US"/>
        </w:rPr>
      </w:pPr>
    </w:p>
    <w:p w14:paraId="44EF404F" w14:textId="77777777" w:rsidR="00AE07D5" w:rsidRPr="004E29DB" w:rsidRDefault="00AE07D5" w:rsidP="00EF48FF">
      <w:pPr>
        <w:pStyle w:val="Heading2"/>
        <w:rPr>
          <w:lang w:val="en-US"/>
        </w:rPr>
      </w:pPr>
      <w:r w:rsidRPr="004E29DB">
        <w:rPr>
          <w:lang w:val="en-US"/>
        </w:rPr>
        <w:t>Of the following, which best describes the ‘</w:t>
      </w:r>
      <w:proofErr w:type="gramStart"/>
      <w:r w:rsidRPr="004E29DB">
        <w:rPr>
          <w:lang w:val="en-US"/>
        </w:rPr>
        <w:t>Applicant</w:t>
      </w:r>
      <w:proofErr w:type="gramEnd"/>
      <w:r w:rsidRPr="004E29DB">
        <w:rPr>
          <w:lang w:val="en-US"/>
        </w:rPr>
        <w:t>’</w:t>
      </w:r>
    </w:p>
    <w:p w14:paraId="2982E2C1" w14:textId="61430DCA" w:rsidR="00AE07D5" w:rsidRDefault="00AE07D5" w:rsidP="00EF48FF">
      <w:pPr>
        <w:pStyle w:val="BodyText1"/>
        <w:numPr>
          <w:ilvl w:val="0"/>
          <w:numId w:val="62"/>
        </w:numPr>
        <w:spacing w:after="0"/>
        <w:rPr>
          <w:rFonts w:asciiTheme="minorHAnsi" w:hAnsiTheme="minorHAnsi" w:cstheme="minorHAnsi"/>
          <w:color w:val="auto"/>
        </w:rPr>
      </w:pPr>
      <w:r w:rsidRPr="001767E1">
        <w:rPr>
          <w:rFonts w:asciiTheme="minorHAnsi" w:hAnsiTheme="minorHAnsi" w:cstheme="minorHAnsi"/>
          <w:color w:val="auto"/>
        </w:rPr>
        <w:t>Individual (not associated with an organisation)</w:t>
      </w:r>
    </w:p>
    <w:p w14:paraId="1D41C79A" w14:textId="6474F42B" w:rsidR="00AE07D5" w:rsidRDefault="00AE07D5" w:rsidP="00EF48FF">
      <w:pPr>
        <w:pStyle w:val="BodyText1"/>
        <w:numPr>
          <w:ilvl w:val="0"/>
          <w:numId w:val="62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Not for Profit organisation</w:t>
      </w:r>
    </w:p>
    <w:p w14:paraId="7F932F57" w14:textId="75C80423" w:rsidR="00AE07D5" w:rsidRDefault="00AE07D5" w:rsidP="00EF48FF">
      <w:pPr>
        <w:pStyle w:val="BodyText1"/>
        <w:numPr>
          <w:ilvl w:val="0"/>
          <w:numId w:val="62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University</w:t>
      </w:r>
    </w:p>
    <w:p w14:paraId="4C8C18FC" w14:textId="1553AFD9" w:rsidR="00AE07D5" w:rsidRDefault="00AE07D5" w:rsidP="00EF48FF">
      <w:pPr>
        <w:pStyle w:val="BodyText1"/>
        <w:numPr>
          <w:ilvl w:val="0"/>
          <w:numId w:val="62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Research organisation (private or government-funded)</w:t>
      </w:r>
    </w:p>
    <w:p w14:paraId="35A76978" w14:textId="468DD87F" w:rsidR="00AE07D5" w:rsidRDefault="00AE07D5" w:rsidP="00EF48FF">
      <w:pPr>
        <w:pStyle w:val="BodyText1"/>
        <w:numPr>
          <w:ilvl w:val="0"/>
          <w:numId w:val="62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Telecommunications Industry</w:t>
      </w:r>
    </w:p>
    <w:p w14:paraId="7285E5F9" w14:textId="4AB7509C" w:rsidR="00AE07D5" w:rsidRDefault="00AE07D5" w:rsidP="00EF48FF">
      <w:pPr>
        <w:pStyle w:val="BodyText1"/>
        <w:numPr>
          <w:ilvl w:val="0"/>
          <w:numId w:val="62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Small business</w:t>
      </w:r>
    </w:p>
    <w:p w14:paraId="15D4894E" w14:textId="759C4DA8" w:rsidR="00AE07D5" w:rsidRDefault="00AE07D5" w:rsidP="00EF48FF">
      <w:pPr>
        <w:pStyle w:val="BodyText1"/>
        <w:numPr>
          <w:ilvl w:val="0"/>
          <w:numId w:val="62"/>
        </w:numPr>
        <w:spacing w:after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Local government</w:t>
      </w:r>
    </w:p>
    <w:p w14:paraId="293BE654" w14:textId="77777777" w:rsidR="00D61C11" w:rsidRDefault="00D61C11" w:rsidP="00D61C11">
      <w:pPr>
        <w:rPr>
          <w:lang w:val="en-US"/>
        </w:rPr>
      </w:pPr>
    </w:p>
    <w:p w14:paraId="173F4335" w14:textId="3D0FFBCE" w:rsidR="00AD676F" w:rsidRDefault="00AD676F" w:rsidP="00AD676F">
      <w:pPr>
        <w:pStyle w:val="Title"/>
        <w:rPr>
          <w:lang w:val="en-US"/>
        </w:rPr>
      </w:pPr>
      <w:r>
        <w:rPr>
          <w:lang w:val="en-US"/>
        </w:rPr>
        <w:t>Declarations</w:t>
      </w:r>
    </w:p>
    <w:p w14:paraId="710200D2" w14:textId="77777777" w:rsidR="00AD676F" w:rsidRDefault="00AD676F" w:rsidP="00AD676F">
      <w:pPr>
        <w:pStyle w:val="Heading1"/>
        <w:rPr>
          <w:lang w:val="en-US"/>
        </w:rPr>
      </w:pPr>
      <w:r>
        <w:rPr>
          <w:lang w:val="en-US"/>
        </w:rPr>
        <w:t>Eligibility</w:t>
      </w:r>
    </w:p>
    <w:p w14:paraId="74E67DCF" w14:textId="77777777" w:rsidR="00AD676F" w:rsidRDefault="00AD676F" w:rsidP="00AD676F">
      <w:pPr>
        <w:pStyle w:val="Heading2"/>
        <w:rPr>
          <w:color w:val="FF0000"/>
          <w:lang w:val="en-US"/>
        </w:rPr>
      </w:pPr>
      <w:r w:rsidRPr="004E29DB">
        <w:rPr>
          <w:lang w:val="en-US"/>
        </w:rPr>
        <w:t xml:space="preserve">I agree to the following eligibility criteria: </w:t>
      </w:r>
      <w:r>
        <w:rPr>
          <w:color w:val="FF0000"/>
          <w:lang w:val="en-US"/>
        </w:rPr>
        <w:t>*</w:t>
      </w:r>
    </w:p>
    <w:p w14:paraId="4975626A" w14:textId="7440D79B" w:rsidR="00AD676F" w:rsidRPr="00A840F4" w:rsidRDefault="00AD676F" w:rsidP="00AD676F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lang w:val="en-US"/>
        </w:rPr>
      </w:pPr>
      <w:r w:rsidRPr="00A840F4">
        <w:rPr>
          <w:rFonts w:cstheme="minorHAnsi"/>
          <w:lang w:val="en-US"/>
        </w:rPr>
        <w:t xml:space="preserve">The project applied for is consistent with ACCAN's </w:t>
      </w:r>
      <w:proofErr w:type="gramStart"/>
      <w:r w:rsidRPr="00A840F4">
        <w:rPr>
          <w:rFonts w:cstheme="minorHAnsi"/>
          <w:lang w:val="en-US"/>
        </w:rPr>
        <w:t>scope</w:t>
      </w:r>
      <w:proofErr w:type="gramEnd"/>
    </w:p>
    <w:p w14:paraId="374D4BDC" w14:textId="769C5D00" w:rsidR="00AD676F" w:rsidRPr="00AD676F" w:rsidRDefault="00AD676F" w:rsidP="00AD676F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AD676F">
        <w:rPr>
          <w:rFonts w:cstheme="minorHAnsi"/>
          <w:color w:val="000000"/>
          <w:lang w:val="en-US"/>
        </w:rPr>
        <w:t xml:space="preserve">The application provides a valid ABN for the organisation or individual </w:t>
      </w:r>
      <w:proofErr w:type="gramStart"/>
      <w:r w:rsidRPr="00AD676F">
        <w:rPr>
          <w:rFonts w:cstheme="minorHAnsi"/>
          <w:color w:val="000000"/>
          <w:lang w:val="en-US"/>
        </w:rPr>
        <w:t>applying</w:t>
      </w:r>
      <w:proofErr w:type="gramEnd"/>
    </w:p>
    <w:p w14:paraId="2B63F81C" w14:textId="67A8C767" w:rsidR="00AD676F" w:rsidRPr="00AD676F" w:rsidRDefault="00AD676F" w:rsidP="00AD676F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D676F">
        <w:rPr>
          <w:rFonts w:cstheme="minorHAnsi"/>
          <w:color w:val="000000"/>
          <w:lang w:val="en-US"/>
        </w:rPr>
        <w:t xml:space="preserve">Public Liability Insurance with coverage up to $5 million is in place to cover this project, or I agree to obtain this coverage before the project </w:t>
      </w:r>
      <w:proofErr w:type="gramStart"/>
      <w:r w:rsidRPr="00AD676F">
        <w:rPr>
          <w:rFonts w:cstheme="minorHAnsi"/>
          <w:color w:val="000000"/>
          <w:lang w:val="en-US"/>
        </w:rPr>
        <w:t>begins</w:t>
      </w:r>
      <w:proofErr w:type="gramEnd"/>
    </w:p>
    <w:p w14:paraId="35322510" w14:textId="50F6A4BE" w:rsidR="00AD676F" w:rsidRPr="00AD676F" w:rsidRDefault="00AD676F" w:rsidP="00AD676F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D676F">
        <w:rPr>
          <w:rFonts w:cstheme="minorHAnsi"/>
          <w:color w:val="000000"/>
          <w:lang w:val="en-US"/>
        </w:rPr>
        <w:t>The applicant has successfully acquitted any previous funding under the ACCAN Grants Program</w:t>
      </w:r>
    </w:p>
    <w:p w14:paraId="5FC496F3" w14:textId="211ADD33" w:rsidR="00AD676F" w:rsidRPr="00AD676F" w:rsidRDefault="00AD676F" w:rsidP="00AD676F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AD676F">
        <w:rPr>
          <w:rFonts w:cstheme="minorHAnsi"/>
          <w:color w:val="000000"/>
          <w:lang w:val="en-US"/>
        </w:rPr>
        <w:t xml:space="preserve">If applying under the Education and Representation Stream, the applicant is from the community sector, or demonstrates a strong community sector </w:t>
      </w:r>
      <w:proofErr w:type="gramStart"/>
      <w:r w:rsidRPr="00AD676F">
        <w:rPr>
          <w:rFonts w:cstheme="minorHAnsi"/>
          <w:color w:val="000000"/>
          <w:lang w:val="en-US"/>
        </w:rPr>
        <w:t>partnership</w:t>
      </w:r>
      <w:proofErr w:type="gramEnd"/>
    </w:p>
    <w:p w14:paraId="13DFD4B4" w14:textId="1EA4AEA4" w:rsidR="00AD676F" w:rsidRPr="00AD676F" w:rsidRDefault="00AD676F" w:rsidP="00AD676F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AD676F">
        <w:rPr>
          <w:rFonts w:cstheme="minorHAnsi"/>
          <w:color w:val="000000"/>
          <w:lang w:val="en-US"/>
        </w:rPr>
        <w:t>If applying under the Research Stream, the project addresses one or more of the 2024 Priority Themes</w:t>
      </w:r>
    </w:p>
    <w:p w14:paraId="0CEFAA80" w14:textId="2ECC9D80" w:rsidR="00AD676F" w:rsidRPr="00AD676F" w:rsidRDefault="00AD676F" w:rsidP="00AD676F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AD676F">
        <w:rPr>
          <w:rFonts w:cstheme="minorHAnsi"/>
        </w:rPr>
        <w:t>The application is for a project that starts and finishes between 1 July 2024 and 30 June 2026</w:t>
      </w:r>
    </w:p>
    <w:p w14:paraId="616CB150" w14:textId="7AC2FBC2" w:rsidR="00AD676F" w:rsidRPr="00AD676F" w:rsidRDefault="00AD676F" w:rsidP="00AD676F">
      <w:pPr>
        <w:pStyle w:val="ListParagraph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AD676F">
        <w:rPr>
          <w:rFonts w:cstheme="minorHAnsi"/>
          <w:color w:val="000000"/>
          <w:lang w:val="en-US"/>
        </w:rPr>
        <w:t xml:space="preserve">This application does not request funding for any of the ineligible activities listed </w:t>
      </w:r>
      <w:proofErr w:type="gramStart"/>
      <w:r w:rsidRPr="00AD676F">
        <w:rPr>
          <w:rFonts w:cstheme="minorHAnsi"/>
          <w:color w:val="000000"/>
          <w:lang w:val="en-US"/>
        </w:rPr>
        <w:t>below</w:t>
      </w:r>
      <w:proofErr w:type="gramEnd"/>
    </w:p>
    <w:p w14:paraId="21DB2879" w14:textId="77777777" w:rsidR="00AD676F" w:rsidRPr="00AD676F" w:rsidRDefault="00AD676F" w:rsidP="00AD676F">
      <w:pPr>
        <w:autoSpaceDE w:val="0"/>
        <w:autoSpaceDN w:val="0"/>
        <w:adjustRightInd w:val="0"/>
        <w:spacing w:after="0" w:line="240" w:lineRule="auto"/>
        <w:rPr>
          <w:rStyle w:val="SubtleEmphasis"/>
        </w:rPr>
      </w:pPr>
      <w:r w:rsidRPr="00AD676F">
        <w:rPr>
          <w:rStyle w:val="SubtleEmphasis"/>
        </w:rPr>
        <w:t xml:space="preserve">If your project does not comply with </w:t>
      </w:r>
      <w:proofErr w:type="gramStart"/>
      <w:r w:rsidRPr="00AD676F">
        <w:rPr>
          <w:rStyle w:val="SubtleEmphasis"/>
        </w:rPr>
        <w:t>all of</w:t>
      </w:r>
      <w:proofErr w:type="gramEnd"/>
      <w:r w:rsidRPr="00AD676F">
        <w:rPr>
          <w:rStyle w:val="SubtleEmphasis"/>
        </w:rPr>
        <w:t xml:space="preserve"> the above, your application will be deemed ineligible and will not be assessed. Contact the ACCAN grants team if you have any questions around eligibility.</w:t>
      </w:r>
    </w:p>
    <w:p w14:paraId="6FAC7EB3" w14:textId="77777777" w:rsidR="00AD676F" w:rsidRDefault="00AD676F" w:rsidP="00A840F4">
      <w:pPr>
        <w:rPr>
          <w:lang w:val="en-US"/>
        </w:rPr>
      </w:pPr>
    </w:p>
    <w:p w14:paraId="47858393" w14:textId="77777777" w:rsidR="00AD676F" w:rsidRPr="004E29DB" w:rsidRDefault="00AD676F" w:rsidP="00AD676F">
      <w:pPr>
        <w:pStyle w:val="Heading2"/>
        <w:rPr>
          <w:lang w:val="en-US"/>
        </w:rPr>
      </w:pPr>
      <w:r w:rsidRPr="004E29DB">
        <w:rPr>
          <w:lang w:val="en-US"/>
        </w:rPr>
        <w:t>I understand the ACCAN Grants Program d</w:t>
      </w:r>
      <w:r>
        <w:rPr>
          <w:lang w:val="en-US"/>
        </w:rPr>
        <w:t xml:space="preserve">oes not provide funding for the </w:t>
      </w:r>
      <w:r w:rsidRPr="004E29DB">
        <w:rPr>
          <w:lang w:val="en-US"/>
        </w:rPr>
        <w:t xml:space="preserve">following INELIGIBLE activities: </w:t>
      </w:r>
      <w:r w:rsidRPr="004E29DB">
        <w:rPr>
          <w:color w:val="FF0000"/>
          <w:lang w:val="en-US"/>
        </w:rPr>
        <w:t>*</w:t>
      </w:r>
    </w:p>
    <w:p w14:paraId="681583A1" w14:textId="77777777" w:rsidR="00AD676F" w:rsidRPr="003334FC" w:rsidRDefault="00AD676F" w:rsidP="00AD676F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>Activities that contradict ACCAN’s values</w:t>
      </w:r>
    </w:p>
    <w:p w14:paraId="1C67A08A" w14:textId="77777777" w:rsidR="00AD676F" w:rsidRPr="003334FC" w:rsidRDefault="00AD676F" w:rsidP="00AD676F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 xml:space="preserve">Activities primarily related to commercial product or service </w:t>
      </w:r>
      <w:proofErr w:type="gramStart"/>
      <w:r w:rsidRPr="003334FC">
        <w:rPr>
          <w:rFonts w:cstheme="minorHAnsi"/>
          <w:color w:val="000000"/>
          <w:lang w:val="en-US"/>
        </w:rPr>
        <w:t>development</w:t>
      </w:r>
      <w:proofErr w:type="gramEnd"/>
    </w:p>
    <w:p w14:paraId="4E869AEF" w14:textId="77777777" w:rsidR="00AD676F" w:rsidRPr="003334FC" w:rsidRDefault="00AD676F" w:rsidP="00AD676F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>Activities of a partisan (party) political nature</w:t>
      </w:r>
    </w:p>
    <w:p w14:paraId="1CF2A3A2" w14:textId="77777777" w:rsidR="00AD676F" w:rsidRPr="003334FC" w:rsidRDefault="00AD676F" w:rsidP="00AD676F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lastRenderedPageBreak/>
        <w:t>Projects that have already been completed (i.e. retroactive funding for work already undertaken)</w:t>
      </w:r>
    </w:p>
    <w:p w14:paraId="237C4B68" w14:textId="77777777" w:rsidR="00AD676F" w:rsidRPr="003334FC" w:rsidRDefault="00AD676F" w:rsidP="00AD676F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334FC">
        <w:rPr>
          <w:rFonts w:cstheme="minorHAnsi"/>
          <w:color w:val="000000"/>
          <w:lang w:val="en-US"/>
        </w:rPr>
        <w:t>Travel costs (unless directly necessary for the project)</w:t>
      </w:r>
    </w:p>
    <w:p w14:paraId="7265882E" w14:textId="77777777" w:rsidR="00AD676F" w:rsidRPr="003334FC" w:rsidRDefault="00AD676F" w:rsidP="00AD676F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 xml:space="preserve">Operational or ongoing activities normally funded through other </w:t>
      </w:r>
      <w:proofErr w:type="gramStart"/>
      <w:r w:rsidRPr="003334FC">
        <w:rPr>
          <w:rFonts w:cstheme="minorHAnsi"/>
          <w:color w:val="000000"/>
          <w:lang w:val="en-US"/>
        </w:rPr>
        <w:t>arrangements</w:t>
      </w:r>
      <w:proofErr w:type="gramEnd"/>
    </w:p>
    <w:p w14:paraId="3C263DC7" w14:textId="77777777" w:rsidR="00AD676F" w:rsidRPr="003334FC" w:rsidRDefault="00AD676F" w:rsidP="00AD676F">
      <w:pPr>
        <w:pStyle w:val="ListParagraph"/>
        <w:numPr>
          <w:ilvl w:val="0"/>
          <w:numId w:val="63"/>
        </w:numPr>
        <w:spacing w:after="0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 xml:space="preserve">Indirect costs, overheads, </w:t>
      </w:r>
      <w:proofErr w:type="gramStart"/>
      <w:r w:rsidRPr="003334FC">
        <w:rPr>
          <w:rFonts w:cstheme="minorHAnsi"/>
          <w:color w:val="000000"/>
          <w:lang w:val="en-US"/>
        </w:rPr>
        <w:t>University</w:t>
      </w:r>
      <w:proofErr w:type="gramEnd"/>
      <w:r w:rsidRPr="003334FC">
        <w:rPr>
          <w:rFonts w:cstheme="minorHAnsi"/>
          <w:color w:val="000000"/>
          <w:lang w:val="en-US"/>
        </w:rPr>
        <w:t xml:space="preserve"> or other administration levies</w:t>
      </w:r>
    </w:p>
    <w:p w14:paraId="221CD8E1" w14:textId="77777777" w:rsidR="00AD676F" w:rsidRPr="003334FC" w:rsidRDefault="00AD676F" w:rsidP="00AD676F">
      <w:pPr>
        <w:pStyle w:val="ListParagraph"/>
        <w:numPr>
          <w:ilvl w:val="0"/>
          <w:numId w:val="63"/>
        </w:numPr>
        <w:spacing w:after="0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>General operating costs not directly attributable to the project</w:t>
      </w:r>
    </w:p>
    <w:p w14:paraId="47B9048F" w14:textId="77777777" w:rsidR="00AD676F" w:rsidRDefault="00AD676F" w:rsidP="00AD676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8"/>
          <w:szCs w:val="18"/>
          <w:lang w:val="en-US"/>
        </w:rPr>
      </w:pPr>
      <w:r w:rsidRPr="004E29DB">
        <w:rPr>
          <w:rFonts w:cstheme="minorHAnsi"/>
          <w:i/>
          <w:sz w:val="18"/>
          <w:szCs w:val="18"/>
          <w:lang w:val="en-US"/>
        </w:rPr>
        <w:t>If your project includes any of the above activities, please conta</w:t>
      </w:r>
      <w:r>
        <w:rPr>
          <w:rFonts w:cstheme="minorHAnsi"/>
          <w:i/>
          <w:sz w:val="18"/>
          <w:szCs w:val="18"/>
          <w:lang w:val="en-US"/>
        </w:rPr>
        <w:t xml:space="preserve">ct the ACCAN grants team before </w:t>
      </w:r>
      <w:r w:rsidRPr="004E29DB">
        <w:rPr>
          <w:rFonts w:cstheme="minorHAnsi"/>
          <w:i/>
          <w:sz w:val="18"/>
          <w:szCs w:val="18"/>
          <w:lang w:val="en-US"/>
        </w:rPr>
        <w:t>applying.</w:t>
      </w:r>
    </w:p>
    <w:p w14:paraId="1FF0AD1B" w14:textId="77777777" w:rsidR="00AD676F" w:rsidRDefault="00AD676F" w:rsidP="00AD676F">
      <w:pPr>
        <w:rPr>
          <w:lang w:val="en-US"/>
        </w:rPr>
      </w:pPr>
    </w:p>
    <w:p w14:paraId="6F2D9F66" w14:textId="77777777" w:rsidR="00AD676F" w:rsidRDefault="00AD676F" w:rsidP="00A840F4">
      <w:pPr>
        <w:pStyle w:val="Heading1"/>
        <w:rPr>
          <w:lang w:val="en-US"/>
        </w:rPr>
      </w:pPr>
      <w:r>
        <w:rPr>
          <w:lang w:val="en-US"/>
        </w:rPr>
        <w:t>Declarations</w:t>
      </w:r>
    </w:p>
    <w:p w14:paraId="44490DE8" w14:textId="77777777" w:rsidR="00AD676F" w:rsidRPr="004E29DB" w:rsidRDefault="00AD676F" w:rsidP="00A840F4">
      <w:pPr>
        <w:pStyle w:val="Heading2"/>
        <w:rPr>
          <w:color w:val="FF0000"/>
          <w:lang w:val="en-US"/>
        </w:rPr>
      </w:pPr>
      <w:r w:rsidRPr="004E29DB">
        <w:rPr>
          <w:lang w:val="en-US"/>
        </w:rPr>
        <w:t xml:space="preserve">I declare that: </w:t>
      </w:r>
      <w:r w:rsidRPr="004E29DB">
        <w:rPr>
          <w:color w:val="FF0000"/>
          <w:lang w:val="en-US"/>
        </w:rPr>
        <w:t>*</w:t>
      </w:r>
    </w:p>
    <w:p w14:paraId="41A74EE1" w14:textId="77777777" w:rsidR="00AD676F" w:rsidRPr="003334FC" w:rsidRDefault="00AD676F" w:rsidP="00AD676F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 xml:space="preserve">The information contained in this form is true and </w:t>
      </w:r>
      <w:proofErr w:type="gramStart"/>
      <w:r w:rsidRPr="003334FC">
        <w:rPr>
          <w:rFonts w:cstheme="minorHAnsi"/>
          <w:color w:val="000000"/>
          <w:lang w:val="en-US"/>
        </w:rPr>
        <w:t>correct</w:t>
      </w:r>
      <w:proofErr w:type="gramEnd"/>
    </w:p>
    <w:p w14:paraId="4A89E029" w14:textId="77777777" w:rsidR="00AD676F" w:rsidRPr="003334FC" w:rsidRDefault="00AD676F" w:rsidP="00AD676F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 xml:space="preserve">I have read, understood and agree to abide by the ACCAN Grants Program Guidelines, including Accessibility </w:t>
      </w:r>
      <w:proofErr w:type="gramStart"/>
      <w:r w:rsidRPr="003334FC">
        <w:rPr>
          <w:rFonts w:cstheme="minorHAnsi"/>
          <w:color w:val="000000"/>
          <w:lang w:val="en-US"/>
        </w:rPr>
        <w:t>requirements</w:t>
      </w:r>
      <w:proofErr w:type="gramEnd"/>
    </w:p>
    <w:p w14:paraId="2669573E" w14:textId="77777777" w:rsidR="00AD676F" w:rsidRPr="003334FC" w:rsidRDefault="00AD676F" w:rsidP="00AD676F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 xml:space="preserve">I have read, </w:t>
      </w:r>
      <w:proofErr w:type="gramStart"/>
      <w:r w:rsidRPr="003334FC">
        <w:rPr>
          <w:rFonts w:cstheme="minorHAnsi"/>
          <w:color w:val="000000"/>
          <w:lang w:val="en-US"/>
        </w:rPr>
        <w:t>understood</w:t>
      </w:r>
      <w:proofErr w:type="gramEnd"/>
      <w:r w:rsidRPr="003334FC">
        <w:rPr>
          <w:rFonts w:cstheme="minorHAnsi"/>
          <w:color w:val="000000"/>
          <w:lang w:val="en-US"/>
        </w:rPr>
        <w:t xml:space="preserve"> and agree to ACCAN's Privacy Policy</w:t>
      </w:r>
    </w:p>
    <w:p w14:paraId="3244B0E7" w14:textId="77777777" w:rsidR="00AD676F" w:rsidRPr="003334FC" w:rsidRDefault="00AD676F" w:rsidP="00AD676F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 xml:space="preserve">I give consent to ACCAN to make public the details of the Applicant and the funding received, should this application be </w:t>
      </w:r>
      <w:proofErr w:type="gramStart"/>
      <w:r w:rsidRPr="003334FC">
        <w:rPr>
          <w:rFonts w:cstheme="minorHAnsi"/>
          <w:color w:val="000000"/>
          <w:lang w:val="en-US"/>
        </w:rPr>
        <w:t>successful</w:t>
      </w:r>
      <w:proofErr w:type="gramEnd"/>
    </w:p>
    <w:p w14:paraId="10435D6C" w14:textId="77777777" w:rsidR="00AD676F" w:rsidRPr="003334FC" w:rsidRDefault="00AD676F" w:rsidP="00AD676F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334FC">
        <w:rPr>
          <w:rFonts w:cstheme="minorHAnsi"/>
          <w:color w:val="000000"/>
          <w:lang w:val="en-US"/>
        </w:rPr>
        <w:t xml:space="preserve">I am </w:t>
      </w:r>
      <w:proofErr w:type="spellStart"/>
      <w:r w:rsidRPr="003334FC">
        <w:rPr>
          <w:rFonts w:cstheme="minorHAnsi"/>
          <w:color w:val="000000"/>
          <w:lang w:val="en-US"/>
        </w:rPr>
        <w:t>authorised</w:t>
      </w:r>
      <w:proofErr w:type="spellEnd"/>
      <w:r w:rsidRPr="003334FC">
        <w:rPr>
          <w:rFonts w:cstheme="minorHAnsi"/>
          <w:color w:val="000000"/>
          <w:lang w:val="en-US"/>
        </w:rPr>
        <w:t xml:space="preserve"> to complete this application and it has been submitted with the full knowledge and agreement of the management of my organisation/</w:t>
      </w:r>
      <w:proofErr w:type="gramStart"/>
      <w:r w:rsidRPr="003334FC">
        <w:rPr>
          <w:rFonts w:cstheme="minorHAnsi"/>
          <w:color w:val="000000"/>
          <w:lang w:val="en-US"/>
        </w:rPr>
        <w:t>group</w:t>
      </w:r>
      <w:proofErr w:type="gramEnd"/>
    </w:p>
    <w:p w14:paraId="0363A100" w14:textId="77777777" w:rsidR="00AD676F" w:rsidRPr="00A840F4" w:rsidRDefault="00AD676F" w:rsidP="00AD676F">
      <w:pPr>
        <w:rPr>
          <w:rStyle w:val="SubtleEmphasis"/>
        </w:rPr>
      </w:pPr>
      <w:r w:rsidRPr="00A840F4">
        <w:rPr>
          <w:rStyle w:val="SubtleEmphasis"/>
        </w:rPr>
        <w:t xml:space="preserve">See the ACCAN website for our </w:t>
      </w:r>
      <w:hyperlink r:id="rId23" w:tooltip="ACCAN's privacy policy on the ACCAN website" w:history="1">
        <w:r w:rsidRPr="00A840F4">
          <w:rPr>
            <w:rStyle w:val="SubtleEmphasis"/>
          </w:rPr>
          <w:t>Priv</w:t>
        </w:r>
        <w:r w:rsidRPr="00A840F4">
          <w:rPr>
            <w:rStyle w:val="SubtleEmphasis"/>
          </w:rPr>
          <w:t>a</w:t>
        </w:r>
        <w:r w:rsidRPr="00A840F4">
          <w:rPr>
            <w:rStyle w:val="SubtleEmphasis"/>
          </w:rPr>
          <w:t>cy Policy</w:t>
        </w:r>
      </w:hyperlink>
      <w:r w:rsidRPr="00A840F4">
        <w:rPr>
          <w:rStyle w:val="SubtleEmphasis"/>
        </w:rPr>
        <w:t xml:space="preserve"> and </w:t>
      </w:r>
      <w:hyperlink r:id="rId24" w:anchor="guidelines" w:tooltip="Grant Guidelines on the ACCAN website" w:history="1">
        <w:r w:rsidRPr="00A840F4">
          <w:rPr>
            <w:rStyle w:val="SubtleEmphasis"/>
          </w:rPr>
          <w:t xml:space="preserve">Grants </w:t>
        </w:r>
        <w:r w:rsidRPr="00A840F4">
          <w:rPr>
            <w:rStyle w:val="SubtleEmphasis"/>
          </w:rPr>
          <w:t>G</w:t>
        </w:r>
        <w:r w:rsidRPr="00A840F4">
          <w:rPr>
            <w:rStyle w:val="SubtleEmphasis"/>
          </w:rPr>
          <w:t>uidelines</w:t>
        </w:r>
      </w:hyperlink>
    </w:p>
    <w:p w14:paraId="286A9090" w14:textId="7BE76597" w:rsidR="00C209A3" w:rsidRDefault="00AD676F" w:rsidP="00AE3449">
      <w:pPr>
        <w:pStyle w:val="Heading2"/>
      </w:pPr>
      <w:r w:rsidRPr="00C352C8">
        <w:rPr>
          <w:lang w:val="en-US"/>
        </w:rPr>
        <w:t xml:space="preserve">Name and position of person submitting this application </w:t>
      </w:r>
      <w:r w:rsidRPr="00C352C8">
        <w:rPr>
          <w:color w:val="FF0000"/>
          <w:lang w:val="en-US"/>
        </w:rPr>
        <w:t>*</w:t>
      </w:r>
    </w:p>
    <w:sectPr w:rsidR="00C209A3" w:rsidSect="00F16701">
      <w:headerReference w:type="default" r:id="rId25"/>
      <w:footerReference w:type="default" r:id="rId26"/>
      <w:footerReference w:type="first" r:id="rId27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32766C" w14:textId="77777777" w:rsidR="00F16701" w:rsidRDefault="00F16701">
      <w:pPr>
        <w:spacing w:after="0" w:line="240" w:lineRule="auto"/>
      </w:pPr>
      <w:r>
        <w:separator/>
      </w:r>
    </w:p>
  </w:endnote>
  <w:endnote w:type="continuationSeparator" w:id="0">
    <w:p w14:paraId="3BF646D5" w14:textId="77777777" w:rsidR="00F16701" w:rsidRDefault="00F16701">
      <w:pPr>
        <w:spacing w:after="0" w:line="240" w:lineRule="auto"/>
      </w:pPr>
      <w:r>
        <w:continuationSeparator/>
      </w:r>
    </w:p>
  </w:endnote>
  <w:endnote w:type="continuationNotice" w:id="1">
    <w:p w14:paraId="3E264E16" w14:textId="77777777" w:rsidR="00F16701" w:rsidRDefault="00F167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972E14-727F-47C6-A1A3-EA643A00BFF5}"/>
    <w:embedBold r:id="rId2" w:fontKey="{8C35A338-67FD-4A82-8EB7-431B9C523454}"/>
    <w:embedItalic r:id="rId3" w:fontKey="{7BFCF667-594F-420F-B7FE-D38903DE1580}"/>
    <w:embedBoldItalic r:id="rId4" w:fontKey="{CF6C7664-2B8E-43D6-A8CD-2FC6C56B638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91EA482-7862-4554-BD91-3C3B6DA9270C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8E168F51-1DE1-42DF-BB4B-FC840BC7247F}"/>
    <w:embedBoldItalic r:id="rId7" w:fontKey="{193421E3-F8A5-4495-9A44-076CB2A539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3DC93DB-A226-4014-B1B9-BEDA64043921}"/>
  </w:font>
  <w:font w:name="DejaVu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3143D0D-F986-4117-A503-43679C0D04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spacing w:val="8"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Theme="minorHAnsi" w:hAnsiTheme="minorHAnsi"/>
        <w:bCs/>
      </w:rPr>
    </w:sdtEndPr>
    <w:sdtContent>
      <w:p w14:paraId="382C65EB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5E7F2" w14:textId="77777777" w:rsidR="00D560F9" w:rsidRPr="00765880" w:rsidRDefault="00D560F9" w:rsidP="0098590C">
    <w:pPr>
      <w:pStyle w:val="BodyText"/>
    </w:pPr>
    <w:r w:rsidRPr="00765880">
      <w:fldChar w:fldCharType="begin"/>
    </w:r>
    <w:r w:rsidRPr="00765880">
      <w:instrText xml:space="preserve"> PAGE   \* MERGEFORMAT </w:instrText>
    </w:r>
    <w:r w:rsidRPr="00765880">
      <w:fldChar w:fldCharType="separate"/>
    </w:r>
    <w:r w:rsidRPr="00765880">
      <w:t>2</w:t>
    </w:r>
    <w:r w:rsidRPr="0076588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515D9" w14:textId="77777777" w:rsidR="00F16701" w:rsidRDefault="00F16701">
      <w:pPr>
        <w:spacing w:after="0" w:line="240" w:lineRule="auto"/>
      </w:pPr>
      <w:r>
        <w:separator/>
      </w:r>
    </w:p>
  </w:footnote>
  <w:footnote w:type="continuationSeparator" w:id="0">
    <w:p w14:paraId="32599353" w14:textId="77777777" w:rsidR="00F16701" w:rsidRDefault="00F16701">
      <w:pPr>
        <w:spacing w:after="0" w:line="240" w:lineRule="auto"/>
      </w:pPr>
      <w:r>
        <w:continuationSeparator/>
      </w:r>
    </w:p>
  </w:footnote>
  <w:footnote w:type="continuationNotice" w:id="1">
    <w:p w14:paraId="0A84186A" w14:textId="77777777" w:rsidR="00F16701" w:rsidRDefault="00F167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9613D" w14:textId="77777777" w:rsidR="00200982" w:rsidRPr="00A005F3" w:rsidRDefault="00AD3EFC" w:rsidP="00CB1B60">
    <w:pPr>
      <w:pStyle w:val="Letterhead2"/>
      <w:rPr>
        <w:sz w:val="24"/>
        <w:szCs w:val="24"/>
      </w:rPr>
    </w:pPr>
    <w:r w:rsidRPr="00A005F3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4DE64D80" wp14:editId="1738005E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05F3">
      <w:rPr>
        <w:sz w:val="24"/>
        <w:szCs w:val="24"/>
      </w:rPr>
      <w:t xml:space="preserve">   Your consumer voice on phones and internet</w:t>
    </w:r>
    <w:r w:rsidRPr="00A005F3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A72D9F5" wp14:editId="0320749C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D6F824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35413"/>
    <w:multiLevelType w:val="hybridMultilevel"/>
    <w:tmpl w:val="36025E0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50249"/>
    <w:multiLevelType w:val="hybridMultilevel"/>
    <w:tmpl w:val="7A06BD6A"/>
    <w:lvl w:ilvl="0" w:tplc="3CEEF86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50DC9"/>
    <w:multiLevelType w:val="hybridMultilevel"/>
    <w:tmpl w:val="682CFB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40E24"/>
    <w:multiLevelType w:val="hybridMultilevel"/>
    <w:tmpl w:val="4DBEE72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7F11BA6"/>
    <w:multiLevelType w:val="hybridMultilevel"/>
    <w:tmpl w:val="C24A16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04413"/>
    <w:multiLevelType w:val="hybridMultilevel"/>
    <w:tmpl w:val="8F6467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079DD"/>
    <w:multiLevelType w:val="hybridMultilevel"/>
    <w:tmpl w:val="BF2A3E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75038"/>
    <w:multiLevelType w:val="multilevel"/>
    <w:tmpl w:val="33FA69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26376B"/>
    <w:multiLevelType w:val="hybridMultilevel"/>
    <w:tmpl w:val="84762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37719F"/>
    <w:multiLevelType w:val="hybridMultilevel"/>
    <w:tmpl w:val="6660EF6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9" w15:restartNumberingAfterBreak="0">
    <w:nsid w:val="2FC13D47"/>
    <w:multiLevelType w:val="hybridMultilevel"/>
    <w:tmpl w:val="1490323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337C5FB2"/>
    <w:multiLevelType w:val="multilevel"/>
    <w:tmpl w:val="6AFEEB4C"/>
    <w:numStyleLink w:val="Bullets"/>
  </w:abstractNum>
  <w:abstractNum w:abstractNumId="22" w15:restartNumberingAfterBreak="0">
    <w:nsid w:val="358730A3"/>
    <w:multiLevelType w:val="multilevel"/>
    <w:tmpl w:val="D24E7CF4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353" w:hanging="360"/>
      </w:pPr>
    </w:lvl>
    <w:lvl w:ilvl="2">
      <w:start w:val="1"/>
      <w:numFmt w:val="bullet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2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2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5" w15:restartNumberingAfterBreak="0">
    <w:nsid w:val="3D216571"/>
    <w:multiLevelType w:val="multilevel"/>
    <w:tmpl w:val="CDC4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B94400"/>
    <w:multiLevelType w:val="hybridMultilevel"/>
    <w:tmpl w:val="1324D44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C774D9"/>
    <w:multiLevelType w:val="hybridMultilevel"/>
    <w:tmpl w:val="D1F6856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9A15DF"/>
    <w:multiLevelType w:val="hybridMultilevel"/>
    <w:tmpl w:val="BFAEFBE6"/>
    <w:lvl w:ilvl="0" w:tplc="AAA29670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E3344E"/>
    <w:multiLevelType w:val="hybridMultilevel"/>
    <w:tmpl w:val="E81E5DD4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7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 w15:restartNumberingAfterBreak="0">
    <w:nsid w:val="5EDB5154"/>
    <w:multiLevelType w:val="hybridMultilevel"/>
    <w:tmpl w:val="8B2A5F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787C9E"/>
    <w:multiLevelType w:val="multilevel"/>
    <w:tmpl w:val="F10843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49D1C83"/>
    <w:multiLevelType w:val="hybridMultilevel"/>
    <w:tmpl w:val="F1DC08D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EB227D"/>
    <w:multiLevelType w:val="hybridMultilevel"/>
    <w:tmpl w:val="AC12D3C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8734A5"/>
    <w:multiLevelType w:val="hybridMultilevel"/>
    <w:tmpl w:val="24FAEF46"/>
    <w:lvl w:ilvl="0" w:tplc="EBCEFF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104EF6"/>
    <w:multiLevelType w:val="hybridMultilevel"/>
    <w:tmpl w:val="0ABE5F6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D8558E1"/>
    <w:multiLevelType w:val="hybridMultilevel"/>
    <w:tmpl w:val="F6327F9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2951178"/>
    <w:multiLevelType w:val="hybridMultilevel"/>
    <w:tmpl w:val="BD2CB51A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4111210"/>
    <w:multiLevelType w:val="hybridMultilevel"/>
    <w:tmpl w:val="6212DE7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9E63BF"/>
    <w:multiLevelType w:val="hybridMultilevel"/>
    <w:tmpl w:val="AEE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9" w15:restartNumberingAfterBreak="0">
    <w:nsid w:val="7D143EF1"/>
    <w:multiLevelType w:val="hybridMultilevel"/>
    <w:tmpl w:val="6EF8AB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224F9E"/>
    <w:multiLevelType w:val="hybridMultilevel"/>
    <w:tmpl w:val="3594FF4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43"/>
  </w:num>
  <w:num w:numId="2" w16cid:durableId="554198213">
    <w:abstractNumId w:val="29"/>
  </w:num>
  <w:num w:numId="3" w16cid:durableId="1459714332">
    <w:abstractNumId w:val="24"/>
  </w:num>
  <w:num w:numId="4" w16cid:durableId="1015155347">
    <w:abstractNumId w:val="17"/>
  </w:num>
  <w:num w:numId="5" w16cid:durableId="1898543529">
    <w:abstractNumId w:val="0"/>
  </w:num>
  <w:num w:numId="6" w16cid:durableId="1685596084">
    <w:abstractNumId w:val="49"/>
  </w:num>
  <w:num w:numId="7" w16cid:durableId="1546599748">
    <w:abstractNumId w:val="7"/>
  </w:num>
  <w:num w:numId="8" w16cid:durableId="77482571">
    <w:abstractNumId w:val="40"/>
  </w:num>
  <w:num w:numId="9" w16cid:durableId="98375053">
    <w:abstractNumId w:val="47"/>
  </w:num>
  <w:num w:numId="10" w16cid:durableId="945962014">
    <w:abstractNumId w:val="16"/>
  </w:num>
  <w:num w:numId="11" w16cid:durableId="786896026">
    <w:abstractNumId w:val="54"/>
  </w:num>
  <w:num w:numId="12" w16cid:durableId="1808543135">
    <w:abstractNumId w:val="20"/>
  </w:num>
  <w:num w:numId="13" w16cid:durableId="1489978143">
    <w:abstractNumId w:val="44"/>
  </w:num>
  <w:num w:numId="14" w16cid:durableId="105320621">
    <w:abstractNumId w:val="48"/>
  </w:num>
  <w:num w:numId="15" w16cid:durableId="368994361">
    <w:abstractNumId w:val="35"/>
  </w:num>
  <w:num w:numId="16" w16cid:durableId="1214200387">
    <w:abstractNumId w:val="28"/>
  </w:num>
  <w:num w:numId="17" w16cid:durableId="147794046">
    <w:abstractNumId w:val="26"/>
  </w:num>
  <w:num w:numId="18" w16cid:durableId="1053433715">
    <w:abstractNumId w:val="41"/>
  </w:num>
  <w:num w:numId="19" w16cid:durableId="143814499">
    <w:abstractNumId w:val="33"/>
  </w:num>
  <w:num w:numId="20" w16cid:durableId="1136530343">
    <w:abstractNumId w:val="27"/>
  </w:num>
  <w:num w:numId="21" w16cid:durableId="2054036504">
    <w:abstractNumId w:val="61"/>
  </w:num>
  <w:num w:numId="22" w16cid:durableId="1513690229">
    <w:abstractNumId w:val="53"/>
  </w:num>
  <w:num w:numId="23" w16cid:durableId="789008050">
    <w:abstractNumId w:val="45"/>
  </w:num>
  <w:num w:numId="24" w16cid:durableId="1286079148">
    <w:abstractNumId w:val="37"/>
  </w:num>
  <w:num w:numId="25" w16cid:durableId="421151579">
    <w:abstractNumId w:val="10"/>
  </w:num>
  <w:num w:numId="26" w16cid:durableId="2001034223">
    <w:abstractNumId w:val="12"/>
  </w:num>
  <w:num w:numId="27" w16cid:durableId="1394431146">
    <w:abstractNumId w:val="11"/>
  </w:num>
  <w:num w:numId="28" w16cid:durableId="1570380936">
    <w:abstractNumId w:val="34"/>
  </w:num>
  <w:num w:numId="29" w16cid:durableId="724060425">
    <w:abstractNumId w:val="5"/>
  </w:num>
  <w:num w:numId="30" w16cid:durableId="1605452575">
    <w:abstractNumId w:val="58"/>
  </w:num>
  <w:num w:numId="31" w16cid:durableId="1436443765">
    <w:abstractNumId w:val="2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2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18"/>
  </w:num>
  <w:num w:numId="34" w16cid:durableId="1148783176">
    <w:abstractNumId w:val="21"/>
  </w:num>
  <w:num w:numId="35" w16cid:durableId="143085516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23"/>
  </w:num>
  <w:num w:numId="37" w16cid:durableId="225068874">
    <w:abstractNumId w:val="6"/>
  </w:num>
  <w:num w:numId="38" w16cid:durableId="1797944923">
    <w:abstractNumId w:val="59"/>
  </w:num>
  <w:num w:numId="39" w16cid:durableId="1283002678">
    <w:abstractNumId w:val="57"/>
  </w:num>
  <w:num w:numId="40" w16cid:durableId="457257151">
    <w:abstractNumId w:val="50"/>
  </w:num>
  <w:num w:numId="41" w16cid:durableId="356541046">
    <w:abstractNumId w:val="9"/>
  </w:num>
  <w:num w:numId="42" w16cid:durableId="286594000">
    <w:abstractNumId w:val="38"/>
  </w:num>
  <w:num w:numId="43" w16cid:durableId="134954906">
    <w:abstractNumId w:val="2"/>
  </w:num>
  <w:num w:numId="44" w16cid:durableId="152990940">
    <w:abstractNumId w:val="22"/>
  </w:num>
  <w:num w:numId="45" w16cid:durableId="1902137598">
    <w:abstractNumId w:val="32"/>
  </w:num>
  <w:num w:numId="46" w16cid:durableId="2128963222">
    <w:abstractNumId w:val="36"/>
  </w:num>
  <w:num w:numId="47" w16cid:durableId="1804302925">
    <w:abstractNumId w:val="14"/>
  </w:num>
  <w:num w:numId="48" w16cid:durableId="2102794662">
    <w:abstractNumId w:val="3"/>
  </w:num>
  <w:num w:numId="49" w16cid:durableId="1549729996">
    <w:abstractNumId w:val="30"/>
  </w:num>
  <w:num w:numId="50" w16cid:durableId="1889956530">
    <w:abstractNumId w:val="55"/>
  </w:num>
  <w:num w:numId="51" w16cid:durableId="112333346">
    <w:abstractNumId w:val="31"/>
  </w:num>
  <w:num w:numId="52" w16cid:durableId="451948324">
    <w:abstractNumId w:val="15"/>
  </w:num>
  <w:num w:numId="53" w16cid:durableId="279529908">
    <w:abstractNumId w:val="19"/>
  </w:num>
  <w:num w:numId="54" w16cid:durableId="1115713980">
    <w:abstractNumId w:val="60"/>
  </w:num>
  <w:num w:numId="55" w16cid:durableId="1209410834">
    <w:abstractNumId w:val="51"/>
  </w:num>
  <w:num w:numId="56" w16cid:durableId="817307723">
    <w:abstractNumId w:val="8"/>
  </w:num>
  <w:num w:numId="57" w16cid:durableId="668753369">
    <w:abstractNumId w:val="25"/>
  </w:num>
  <w:num w:numId="58" w16cid:durableId="2044554063">
    <w:abstractNumId w:val="39"/>
  </w:num>
  <w:num w:numId="59" w16cid:durableId="860750351">
    <w:abstractNumId w:val="13"/>
  </w:num>
  <w:num w:numId="60" w16cid:durableId="1494908713">
    <w:abstractNumId w:val="4"/>
  </w:num>
  <w:num w:numId="61" w16cid:durableId="1088887909">
    <w:abstractNumId w:val="56"/>
  </w:num>
  <w:num w:numId="62" w16cid:durableId="746416347">
    <w:abstractNumId w:val="52"/>
  </w:num>
  <w:num w:numId="63" w16cid:durableId="621573060">
    <w:abstractNumId w:val="42"/>
  </w:num>
  <w:num w:numId="64" w16cid:durableId="1781220366">
    <w:abstractNumId w:val="1"/>
  </w:num>
  <w:num w:numId="65" w16cid:durableId="1456218573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D02"/>
    <w:rsid w:val="00001604"/>
    <w:rsid w:val="00001B9E"/>
    <w:rsid w:val="00002592"/>
    <w:rsid w:val="00002A84"/>
    <w:rsid w:val="0000371B"/>
    <w:rsid w:val="000039D9"/>
    <w:rsid w:val="0000460A"/>
    <w:rsid w:val="00005FF6"/>
    <w:rsid w:val="00006849"/>
    <w:rsid w:val="00006C00"/>
    <w:rsid w:val="000130E1"/>
    <w:rsid w:val="00014E08"/>
    <w:rsid w:val="00016BFE"/>
    <w:rsid w:val="0001751C"/>
    <w:rsid w:val="00017FF5"/>
    <w:rsid w:val="00020140"/>
    <w:rsid w:val="000213E7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3D6B"/>
    <w:rsid w:val="000341DA"/>
    <w:rsid w:val="000345B4"/>
    <w:rsid w:val="00036206"/>
    <w:rsid w:val="000362DE"/>
    <w:rsid w:val="000403C1"/>
    <w:rsid w:val="00043833"/>
    <w:rsid w:val="00044434"/>
    <w:rsid w:val="0004526C"/>
    <w:rsid w:val="000464C4"/>
    <w:rsid w:val="00050517"/>
    <w:rsid w:val="00052737"/>
    <w:rsid w:val="00052939"/>
    <w:rsid w:val="00052D56"/>
    <w:rsid w:val="000530BA"/>
    <w:rsid w:val="00053BD5"/>
    <w:rsid w:val="00055488"/>
    <w:rsid w:val="00056A12"/>
    <w:rsid w:val="00056C0C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6510"/>
    <w:rsid w:val="00077240"/>
    <w:rsid w:val="0008068C"/>
    <w:rsid w:val="00081212"/>
    <w:rsid w:val="000840C2"/>
    <w:rsid w:val="00085F25"/>
    <w:rsid w:val="00086136"/>
    <w:rsid w:val="00086378"/>
    <w:rsid w:val="00090606"/>
    <w:rsid w:val="0009245D"/>
    <w:rsid w:val="00093AE8"/>
    <w:rsid w:val="000A0DE3"/>
    <w:rsid w:val="000A3806"/>
    <w:rsid w:val="000A3FBC"/>
    <w:rsid w:val="000A41A1"/>
    <w:rsid w:val="000A4520"/>
    <w:rsid w:val="000A6B4D"/>
    <w:rsid w:val="000A7CF8"/>
    <w:rsid w:val="000A7D27"/>
    <w:rsid w:val="000B11EF"/>
    <w:rsid w:val="000B2023"/>
    <w:rsid w:val="000B2486"/>
    <w:rsid w:val="000B2C45"/>
    <w:rsid w:val="000B3B9F"/>
    <w:rsid w:val="000B6454"/>
    <w:rsid w:val="000B6D26"/>
    <w:rsid w:val="000B7682"/>
    <w:rsid w:val="000C0D33"/>
    <w:rsid w:val="000C14EB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0D10"/>
    <w:rsid w:val="000E1593"/>
    <w:rsid w:val="000E2A17"/>
    <w:rsid w:val="000E5CAE"/>
    <w:rsid w:val="000E624D"/>
    <w:rsid w:val="000F0991"/>
    <w:rsid w:val="000F1ECA"/>
    <w:rsid w:val="000F21D4"/>
    <w:rsid w:val="000F3349"/>
    <w:rsid w:val="000F3856"/>
    <w:rsid w:val="000F764C"/>
    <w:rsid w:val="000F77A3"/>
    <w:rsid w:val="001014CF"/>
    <w:rsid w:val="00103999"/>
    <w:rsid w:val="00103DAC"/>
    <w:rsid w:val="00104DAD"/>
    <w:rsid w:val="00105E29"/>
    <w:rsid w:val="00106AEC"/>
    <w:rsid w:val="00106BE0"/>
    <w:rsid w:val="0010777D"/>
    <w:rsid w:val="00111F02"/>
    <w:rsid w:val="00113465"/>
    <w:rsid w:val="00113AE0"/>
    <w:rsid w:val="001217E2"/>
    <w:rsid w:val="001217FD"/>
    <w:rsid w:val="00121D47"/>
    <w:rsid w:val="00122DD1"/>
    <w:rsid w:val="00123E93"/>
    <w:rsid w:val="00124F88"/>
    <w:rsid w:val="00125060"/>
    <w:rsid w:val="00125EBF"/>
    <w:rsid w:val="00126183"/>
    <w:rsid w:val="0012626F"/>
    <w:rsid w:val="0012636E"/>
    <w:rsid w:val="0012663D"/>
    <w:rsid w:val="001270D6"/>
    <w:rsid w:val="001275E7"/>
    <w:rsid w:val="00127878"/>
    <w:rsid w:val="00130E70"/>
    <w:rsid w:val="00132365"/>
    <w:rsid w:val="00134BAC"/>
    <w:rsid w:val="00135C01"/>
    <w:rsid w:val="00136E66"/>
    <w:rsid w:val="001377F5"/>
    <w:rsid w:val="00137C51"/>
    <w:rsid w:val="00144D69"/>
    <w:rsid w:val="00145394"/>
    <w:rsid w:val="00147139"/>
    <w:rsid w:val="00150873"/>
    <w:rsid w:val="00150F58"/>
    <w:rsid w:val="001514F8"/>
    <w:rsid w:val="0015159F"/>
    <w:rsid w:val="00151EAB"/>
    <w:rsid w:val="001531E7"/>
    <w:rsid w:val="001537A7"/>
    <w:rsid w:val="001543A1"/>
    <w:rsid w:val="001560D2"/>
    <w:rsid w:val="001605C9"/>
    <w:rsid w:val="00160861"/>
    <w:rsid w:val="001617F8"/>
    <w:rsid w:val="00161B2B"/>
    <w:rsid w:val="001620B2"/>
    <w:rsid w:val="001623E5"/>
    <w:rsid w:val="00163200"/>
    <w:rsid w:val="00163B56"/>
    <w:rsid w:val="00166898"/>
    <w:rsid w:val="00167714"/>
    <w:rsid w:val="001679E2"/>
    <w:rsid w:val="0017083D"/>
    <w:rsid w:val="00171821"/>
    <w:rsid w:val="00172EA2"/>
    <w:rsid w:val="001730E0"/>
    <w:rsid w:val="001754ED"/>
    <w:rsid w:val="001766A1"/>
    <w:rsid w:val="001828D8"/>
    <w:rsid w:val="00182F11"/>
    <w:rsid w:val="001839DA"/>
    <w:rsid w:val="00185442"/>
    <w:rsid w:val="0019340F"/>
    <w:rsid w:val="00193AD0"/>
    <w:rsid w:val="00193DB9"/>
    <w:rsid w:val="0019461C"/>
    <w:rsid w:val="001948E0"/>
    <w:rsid w:val="001954AB"/>
    <w:rsid w:val="0019567C"/>
    <w:rsid w:val="00196FE2"/>
    <w:rsid w:val="001A0171"/>
    <w:rsid w:val="001A2736"/>
    <w:rsid w:val="001A2BA5"/>
    <w:rsid w:val="001A3380"/>
    <w:rsid w:val="001A3438"/>
    <w:rsid w:val="001A377F"/>
    <w:rsid w:val="001A5738"/>
    <w:rsid w:val="001A5ACB"/>
    <w:rsid w:val="001A60E4"/>
    <w:rsid w:val="001A6BDD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0830"/>
    <w:rsid w:val="001D0AE4"/>
    <w:rsid w:val="001D2405"/>
    <w:rsid w:val="001D5C22"/>
    <w:rsid w:val="001D6F9E"/>
    <w:rsid w:val="001D7A1B"/>
    <w:rsid w:val="001E1AE7"/>
    <w:rsid w:val="001E2574"/>
    <w:rsid w:val="001E3735"/>
    <w:rsid w:val="001E3CC3"/>
    <w:rsid w:val="001E7889"/>
    <w:rsid w:val="001F013B"/>
    <w:rsid w:val="001F3911"/>
    <w:rsid w:val="001F573C"/>
    <w:rsid w:val="001F7374"/>
    <w:rsid w:val="001F77F6"/>
    <w:rsid w:val="0020028A"/>
    <w:rsid w:val="00200982"/>
    <w:rsid w:val="00200C7D"/>
    <w:rsid w:val="0020397F"/>
    <w:rsid w:val="002048AD"/>
    <w:rsid w:val="00207BED"/>
    <w:rsid w:val="00207EC8"/>
    <w:rsid w:val="00211174"/>
    <w:rsid w:val="002118F3"/>
    <w:rsid w:val="002122E7"/>
    <w:rsid w:val="002140FC"/>
    <w:rsid w:val="0021413E"/>
    <w:rsid w:val="0021558D"/>
    <w:rsid w:val="0021583D"/>
    <w:rsid w:val="00215F1C"/>
    <w:rsid w:val="00224BA2"/>
    <w:rsid w:val="002322B6"/>
    <w:rsid w:val="002341D2"/>
    <w:rsid w:val="002366E4"/>
    <w:rsid w:val="00240B50"/>
    <w:rsid w:val="00240ED9"/>
    <w:rsid w:val="002412A0"/>
    <w:rsid w:val="00243CEF"/>
    <w:rsid w:val="002446C4"/>
    <w:rsid w:val="00244FE0"/>
    <w:rsid w:val="00245265"/>
    <w:rsid w:val="00247987"/>
    <w:rsid w:val="00250413"/>
    <w:rsid w:val="00251782"/>
    <w:rsid w:val="00251D20"/>
    <w:rsid w:val="00252148"/>
    <w:rsid w:val="00252E5E"/>
    <w:rsid w:val="00253101"/>
    <w:rsid w:val="00254477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2AE3"/>
    <w:rsid w:val="00274126"/>
    <w:rsid w:val="00274E04"/>
    <w:rsid w:val="002767A3"/>
    <w:rsid w:val="00276F66"/>
    <w:rsid w:val="00277BA3"/>
    <w:rsid w:val="002801B4"/>
    <w:rsid w:val="00280451"/>
    <w:rsid w:val="002808E7"/>
    <w:rsid w:val="00280E17"/>
    <w:rsid w:val="00281129"/>
    <w:rsid w:val="00281259"/>
    <w:rsid w:val="00281CE2"/>
    <w:rsid w:val="00281FF9"/>
    <w:rsid w:val="00282A01"/>
    <w:rsid w:val="002833DE"/>
    <w:rsid w:val="0028680B"/>
    <w:rsid w:val="002868CA"/>
    <w:rsid w:val="0028734E"/>
    <w:rsid w:val="00291689"/>
    <w:rsid w:val="00294208"/>
    <w:rsid w:val="00296FA3"/>
    <w:rsid w:val="00297C0B"/>
    <w:rsid w:val="002A1728"/>
    <w:rsid w:val="002A6483"/>
    <w:rsid w:val="002A67F6"/>
    <w:rsid w:val="002A6A79"/>
    <w:rsid w:val="002B0920"/>
    <w:rsid w:val="002B429F"/>
    <w:rsid w:val="002C21D2"/>
    <w:rsid w:val="002C29C7"/>
    <w:rsid w:val="002C30D3"/>
    <w:rsid w:val="002C58B8"/>
    <w:rsid w:val="002C675B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E7873"/>
    <w:rsid w:val="002F1EFA"/>
    <w:rsid w:val="002F292E"/>
    <w:rsid w:val="002F2ADF"/>
    <w:rsid w:val="002F48F3"/>
    <w:rsid w:val="002F7224"/>
    <w:rsid w:val="00301A71"/>
    <w:rsid w:val="00301D3A"/>
    <w:rsid w:val="003025AF"/>
    <w:rsid w:val="00302A8F"/>
    <w:rsid w:val="00302D3C"/>
    <w:rsid w:val="00303B4F"/>
    <w:rsid w:val="003065DD"/>
    <w:rsid w:val="0031018B"/>
    <w:rsid w:val="00310CBD"/>
    <w:rsid w:val="003113F6"/>
    <w:rsid w:val="003134D9"/>
    <w:rsid w:val="00313E54"/>
    <w:rsid w:val="00314B8C"/>
    <w:rsid w:val="0031654A"/>
    <w:rsid w:val="00317E1B"/>
    <w:rsid w:val="00317F89"/>
    <w:rsid w:val="0032136A"/>
    <w:rsid w:val="00321413"/>
    <w:rsid w:val="00325B91"/>
    <w:rsid w:val="003305C2"/>
    <w:rsid w:val="00333F12"/>
    <w:rsid w:val="00333FB0"/>
    <w:rsid w:val="003367F5"/>
    <w:rsid w:val="00336B20"/>
    <w:rsid w:val="00336BC3"/>
    <w:rsid w:val="00336F1E"/>
    <w:rsid w:val="00337667"/>
    <w:rsid w:val="003403FD"/>
    <w:rsid w:val="00340A76"/>
    <w:rsid w:val="003425E5"/>
    <w:rsid w:val="003432A4"/>
    <w:rsid w:val="003437B0"/>
    <w:rsid w:val="00343CDD"/>
    <w:rsid w:val="003444A4"/>
    <w:rsid w:val="00347AF8"/>
    <w:rsid w:val="00351B6B"/>
    <w:rsid w:val="00351C15"/>
    <w:rsid w:val="00351F70"/>
    <w:rsid w:val="003521C8"/>
    <w:rsid w:val="003532F3"/>
    <w:rsid w:val="00353FA2"/>
    <w:rsid w:val="00360559"/>
    <w:rsid w:val="00360987"/>
    <w:rsid w:val="00361EB8"/>
    <w:rsid w:val="00364A72"/>
    <w:rsid w:val="00370BF8"/>
    <w:rsid w:val="00372F65"/>
    <w:rsid w:val="003742A1"/>
    <w:rsid w:val="003753FF"/>
    <w:rsid w:val="00377E71"/>
    <w:rsid w:val="0038055F"/>
    <w:rsid w:val="00380C55"/>
    <w:rsid w:val="00381BD1"/>
    <w:rsid w:val="00381C48"/>
    <w:rsid w:val="00383369"/>
    <w:rsid w:val="00384DAB"/>
    <w:rsid w:val="00385EE9"/>
    <w:rsid w:val="003863A3"/>
    <w:rsid w:val="00386C98"/>
    <w:rsid w:val="00390424"/>
    <w:rsid w:val="003940C0"/>
    <w:rsid w:val="0039416E"/>
    <w:rsid w:val="003A0471"/>
    <w:rsid w:val="003A22CB"/>
    <w:rsid w:val="003A2485"/>
    <w:rsid w:val="003A4482"/>
    <w:rsid w:val="003A504A"/>
    <w:rsid w:val="003A5823"/>
    <w:rsid w:val="003B0198"/>
    <w:rsid w:val="003B1C4C"/>
    <w:rsid w:val="003B3051"/>
    <w:rsid w:val="003B3E08"/>
    <w:rsid w:val="003B475B"/>
    <w:rsid w:val="003B4F26"/>
    <w:rsid w:val="003B4F60"/>
    <w:rsid w:val="003B6C90"/>
    <w:rsid w:val="003C0D11"/>
    <w:rsid w:val="003C1118"/>
    <w:rsid w:val="003C3084"/>
    <w:rsid w:val="003C3577"/>
    <w:rsid w:val="003C3843"/>
    <w:rsid w:val="003C4565"/>
    <w:rsid w:val="003C530F"/>
    <w:rsid w:val="003C5D8B"/>
    <w:rsid w:val="003C6711"/>
    <w:rsid w:val="003C7551"/>
    <w:rsid w:val="003D08F1"/>
    <w:rsid w:val="003D2F73"/>
    <w:rsid w:val="003D5727"/>
    <w:rsid w:val="003D5997"/>
    <w:rsid w:val="003D7C36"/>
    <w:rsid w:val="003D7DCC"/>
    <w:rsid w:val="003E0713"/>
    <w:rsid w:val="003E0ECF"/>
    <w:rsid w:val="003E2766"/>
    <w:rsid w:val="003E2DAA"/>
    <w:rsid w:val="003E2F72"/>
    <w:rsid w:val="003E3D2C"/>
    <w:rsid w:val="003E55AE"/>
    <w:rsid w:val="003E57DE"/>
    <w:rsid w:val="003E6106"/>
    <w:rsid w:val="003F0FC3"/>
    <w:rsid w:val="003F3697"/>
    <w:rsid w:val="003F3FBD"/>
    <w:rsid w:val="003F74E3"/>
    <w:rsid w:val="00401C2C"/>
    <w:rsid w:val="0040204B"/>
    <w:rsid w:val="0040307C"/>
    <w:rsid w:val="00403105"/>
    <w:rsid w:val="00405151"/>
    <w:rsid w:val="0040544A"/>
    <w:rsid w:val="0040553A"/>
    <w:rsid w:val="004112F5"/>
    <w:rsid w:val="00413565"/>
    <w:rsid w:val="004205D1"/>
    <w:rsid w:val="004213AB"/>
    <w:rsid w:val="004224F7"/>
    <w:rsid w:val="004257E3"/>
    <w:rsid w:val="00426E45"/>
    <w:rsid w:val="0043124C"/>
    <w:rsid w:val="00431DB3"/>
    <w:rsid w:val="00432683"/>
    <w:rsid w:val="0043310D"/>
    <w:rsid w:val="00433B2A"/>
    <w:rsid w:val="00434C0C"/>
    <w:rsid w:val="00435029"/>
    <w:rsid w:val="00437AEC"/>
    <w:rsid w:val="004405D5"/>
    <w:rsid w:val="00440858"/>
    <w:rsid w:val="004409BC"/>
    <w:rsid w:val="004431B1"/>
    <w:rsid w:val="004434D1"/>
    <w:rsid w:val="00443D19"/>
    <w:rsid w:val="004459D2"/>
    <w:rsid w:val="00445BB7"/>
    <w:rsid w:val="00445D76"/>
    <w:rsid w:val="00451585"/>
    <w:rsid w:val="00451821"/>
    <w:rsid w:val="004523A4"/>
    <w:rsid w:val="004528C4"/>
    <w:rsid w:val="004532F8"/>
    <w:rsid w:val="00453DC0"/>
    <w:rsid w:val="00454929"/>
    <w:rsid w:val="00455428"/>
    <w:rsid w:val="00456C63"/>
    <w:rsid w:val="00456C80"/>
    <w:rsid w:val="004572B8"/>
    <w:rsid w:val="00457A53"/>
    <w:rsid w:val="0046067C"/>
    <w:rsid w:val="00460AB8"/>
    <w:rsid w:val="00460C32"/>
    <w:rsid w:val="00461876"/>
    <w:rsid w:val="00461AA6"/>
    <w:rsid w:val="004652AC"/>
    <w:rsid w:val="00467840"/>
    <w:rsid w:val="00470338"/>
    <w:rsid w:val="00470B4F"/>
    <w:rsid w:val="00471F2D"/>
    <w:rsid w:val="00472A35"/>
    <w:rsid w:val="00473DB7"/>
    <w:rsid w:val="00474354"/>
    <w:rsid w:val="00480FFA"/>
    <w:rsid w:val="00481370"/>
    <w:rsid w:val="0048163E"/>
    <w:rsid w:val="00481C9D"/>
    <w:rsid w:val="00484120"/>
    <w:rsid w:val="00485226"/>
    <w:rsid w:val="00487E7D"/>
    <w:rsid w:val="00487EC4"/>
    <w:rsid w:val="00490770"/>
    <w:rsid w:val="00491F05"/>
    <w:rsid w:val="00492DA2"/>
    <w:rsid w:val="0049334F"/>
    <w:rsid w:val="00493666"/>
    <w:rsid w:val="00493A0D"/>
    <w:rsid w:val="00493EFD"/>
    <w:rsid w:val="0049414A"/>
    <w:rsid w:val="0049502E"/>
    <w:rsid w:val="00495FF6"/>
    <w:rsid w:val="004969CF"/>
    <w:rsid w:val="00497F47"/>
    <w:rsid w:val="004A36DE"/>
    <w:rsid w:val="004A3908"/>
    <w:rsid w:val="004A4D22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33B2"/>
    <w:rsid w:val="004B7A5E"/>
    <w:rsid w:val="004C04CB"/>
    <w:rsid w:val="004C09B2"/>
    <w:rsid w:val="004C175A"/>
    <w:rsid w:val="004C49E2"/>
    <w:rsid w:val="004C6001"/>
    <w:rsid w:val="004C644B"/>
    <w:rsid w:val="004C667E"/>
    <w:rsid w:val="004C7700"/>
    <w:rsid w:val="004D01B3"/>
    <w:rsid w:val="004D061E"/>
    <w:rsid w:val="004D1EC9"/>
    <w:rsid w:val="004D34AA"/>
    <w:rsid w:val="004D39C5"/>
    <w:rsid w:val="004D42B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2D87"/>
    <w:rsid w:val="004F4BCB"/>
    <w:rsid w:val="004F4E15"/>
    <w:rsid w:val="004F53E8"/>
    <w:rsid w:val="004F6769"/>
    <w:rsid w:val="004F757D"/>
    <w:rsid w:val="00500C39"/>
    <w:rsid w:val="005014F3"/>
    <w:rsid w:val="00502B61"/>
    <w:rsid w:val="0050401D"/>
    <w:rsid w:val="005065B3"/>
    <w:rsid w:val="00507159"/>
    <w:rsid w:val="00510D4B"/>
    <w:rsid w:val="00511326"/>
    <w:rsid w:val="00511465"/>
    <w:rsid w:val="0051223B"/>
    <w:rsid w:val="0051227E"/>
    <w:rsid w:val="00512C16"/>
    <w:rsid w:val="0051315D"/>
    <w:rsid w:val="005150AD"/>
    <w:rsid w:val="00516332"/>
    <w:rsid w:val="005172A4"/>
    <w:rsid w:val="005211A8"/>
    <w:rsid w:val="00523A31"/>
    <w:rsid w:val="00523A77"/>
    <w:rsid w:val="00531161"/>
    <w:rsid w:val="00533CCD"/>
    <w:rsid w:val="00536EC8"/>
    <w:rsid w:val="005401FE"/>
    <w:rsid w:val="00540A91"/>
    <w:rsid w:val="005415AD"/>
    <w:rsid w:val="00542492"/>
    <w:rsid w:val="005424F9"/>
    <w:rsid w:val="005428CD"/>
    <w:rsid w:val="00544CE4"/>
    <w:rsid w:val="0054584B"/>
    <w:rsid w:val="0054787D"/>
    <w:rsid w:val="00552B60"/>
    <w:rsid w:val="00554E89"/>
    <w:rsid w:val="005559F4"/>
    <w:rsid w:val="00557D9A"/>
    <w:rsid w:val="00560159"/>
    <w:rsid w:val="0056134B"/>
    <w:rsid w:val="005623FF"/>
    <w:rsid w:val="00562571"/>
    <w:rsid w:val="00565E28"/>
    <w:rsid w:val="005661AF"/>
    <w:rsid w:val="00566935"/>
    <w:rsid w:val="00566BD1"/>
    <w:rsid w:val="00566EB6"/>
    <w:rsid w:val="00567464"/>
    <w:rsid w:val="005677D5"/>
    <w:rsid w:val="00570458"/>
    <w:rsid w:val="00571665"/>
    <w:rsid w:val="00571A94"/>
    <w:rsid w:val="00574AFF"/>
    <w:rsid w:val="00576D4A"/>
    <w:rsid w:val="005770BF"/>
    <w:rsid w:val="0058019C"/>
    <w:rsid w:val="005866A8"/>
    <w:rsid w:val="005870DC"/>
    <w:rsid w:val="00587D96"/>
    <w:rsid w:val="00587E39"/>
    <w:rsid w:val="00593AF7"/>
    <w:rsid w:val="005946B9"/>
    <w:rsid w:val="005948E8"/>
    <w:rsid w:val="00594C44"/>
    <w:rsid w:val="005A056C"/>
    <w:rsid w:val="005A1815"/>
    <w:rsid w:val="005A23CC"/>
    <w:rsid w:val="005A2642"/>
    <w:rsid w:val="005A3EE7"/>
    <w:rsid w:val="005A428A"/>
    <w:rsid w:val="005A5745"/>
    <w:rsid w:val="005A6986"/>
    <w:rsid w:val="005A7E55"/>
    <w:rsid w:val="005B091B"/>
    <w:rsid w:val="005B0A64"/>
    <w:rsid w:val="005B0C30"/>
    <w:rsid w:val="005B1671"/>
    <w:rsid w:val="005B3823"/>
    <w:rsid w:val="005B3D95"/>
    <w:rsid w:val="005B7A51"/>
    <w:rsid w:val="005B7B2B"/>
    <w:rsid w:val="005C1A52"/>
    <w:rsid w:val="005C2B1D"/>
    <w:rsid w:val="005C3340"/>
    <w:rsid w:val="005C44CB"/>
    <w:rsid w:val="005C6417"/>
    <w:rsid w:val="005C64CC"/>
    <w:rsid w:val="005C6875"/>
    <w:rsid w:val="005C6E15"/>
    <w:rsid w:val="005C7882"/>
    <w:rsid w:val="005D0532"/>
    <w:rsid w:val="005D3A52"/>
    <w:rsid w:val="005D6B12"/>
    <w:rsid w:val="005E0929"/>
    <w:rsid w:val="005E1D01"/>
    <w:rsid w:val="005E1D95"/>
    <w:rsid w:val="005E239E"/>
    <w:rsid w:val="005E57B7"/>
    <w:rsid w:val="005E66E0"/>
    <w:rsid w:val="005F0CCD"/>
    <w:rsid w:val="005F5F10"/>
    <w:rsid w:val="005F7AF4"/>
    <w:rsid w:val="005F7DF4"/>
    <w:rsid w:val="0060129D"/>
    <w:rsid w:val="00604233"/>
    <w:rsid w:val="00604680"/>
    <w:rsid w:val="00604946"/>
    <w:rsid w:val="006050AD"/>
    <w:rsid w:val="006059A8"/>
    <w:rsid w:val="0060609A"/>
    <w:rsid w:val="006078D6"/>
    <w:rsid w:val="006104FE"/>
    <w:rsid w:val="00610888"/>
    <w:rsid w:val="006116A6"/>
    <w:rsid w:val="00611708"/>
    <w:rsid w:val="00612473"/>
    <w:rsid w:val="00612652"/>
    <w:rsid w:val="00613C84"/>
    <w:rsid w:val="0061685B"/>
    <w:rsid w:val="00616A50"/>
    <w:rsid w:val="00616D29"/>
    <w:rsid w:val="00616D2F"/>
    <w:rsid w:val="00617309"/>
    <w:rsid w:val="00620895"/>
    <w:rsid w:val="00626120"/>
    <w:rsid w:val="00626BB2"/>
    <w:rsid w:val="0062761A"/>
    <w:rsid w:val="006331D4"/>
    <w:rsid w:val="00633E41"/>
    <w:rsid w:val="00634463"/>
    <w:rsid w:val="00635181"/>
    <w:rsid w:val="0063541B"/>
    <w:rsid w:val="00636CB2"/>
    <w:rsid w:val="0063714D"/>
    <w:rsid w:val="00637267"/>
    <w:rsid w:val="006409F6"/>
    <w:rsid w:val="0064170A"/>
    <w:rsid w:val="006417CE"/>
    <w:rsid w:val="006417FF"/>
    <w:rsid w:val="00641CD3"/>
    <w:rsid w:val="006422C6"/>
    <w:rsid w:val="0064368C"/>
    <w:rsid w:val="0064428D"/>
    <w:rsid w:val="0064568C"/>
    <w:rsid w:val="0064659D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0EC"/>
    <w:rsid w:val="00662263"/>
    <w:rsid w:val="006628BD"/>
    <w:rsid w:val="00663394"/>
    <w:rsid w:val="006633AA"/>
    <w:rsid w:val="00665366"/>
    <w:rsid w:val="0066739D"/>
    <w:rsid w:val="0066764F"/>
    <w:rsid w:val="006702C9"/>
    <w:rsid w:val="00671DFD"/>
    <w:rsid w:val="00672B90"/>
    <w:rsid w:val="00672E5C"/>
    <w:rsid w:val="006747FE"/>
    <w:rsid w:val="00674E60"/>
    <w:rsid w:val="00677B13"/>
    <w:rsid w:val="006815E4"/>
    <w:rsid w:val="006834D0"/>
    <w:rsid w:val="0068369A"/>
    <w:rsid w:val="0068607D"/>
    <w:rsid w:val="006860F1"/>
    <w:rsid w:val="00691F58"/>
    <w:rsid w:val="00692275"/>
    <w:rsid w:val="00693CC5"/>
    <w:rsid w:val="0069548A"/>
    <w:rsid w:val="00696609"/>
    <w:rsid w:val="00696D38"/>
    <w:rsid w:val="0069798D"/>
    <w:rsid w:val="006A1876"/>
    <w:rsid w:val="006A1E4D"/>
    <w:rsid w:val="006A2265"/>
    <w:rsid w:val="006A46CD"/>
    <w:rsid w:val="006A4B35"/>
    <w:rsid w:val="006A4CC2"/>
    <w:rsid w:val="006A4D2B"/>
    <w:rsid w:val="006A4F0E"/>
    <w:rsid w:val="006A5C89"/>
    <w:rsid w:val="006A64C5"/>
    <w:rsid w:val="006A7027"/>
    <w:rsid w:val="006A72EB"/>
    <w:rsid w:val="006A77EE"/>
    <w:rsid w:val="006B0268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2236"/>
    <w:rsid w:val="006D5F32"/>
    <w:rsid w:val="006D6A6A"/>
    <w:rsid w:val="006D6F63"/>
    <w:rsid w:val="006D7008"/>
    <w:rsid w:val="006D75E8"/>
    <w:rsid w:val="006E0712"/>
    <w:rsid w:val="006E08E3"/>
    <w:rsid w:val="006E191F"/>
    <w:rsid w:val="006E23C6"/>
    <w:rsid w:val="006E2D0F"/>
    <w:rsid w:val="006E2DE3"/>
    <w:rsid w:val="006E3E42"/>
    <w:rsid w:val="006E3F24"/>
    <w:rsid w:val="006E5C2B"/>
    <w:rsid w:val="006E60FF"/>
    <w:rsid w:val="006E6F32"/>
    <w:rsid w:val="006F11FA"/>
    <w:rsid w:val="006F13AC"/>
    <w:rsid w:val="006F26D3"/>
    <w:rsid w:val="006F27D4"/>
    <w:rsid w:val="006F479F"/>
    <w:rsid w:val="007039D9"/>
    <w:rsid w:val="00704288"/>
    <w:rsid w:val="00705139"/>
    <w:rsid w:val="0070760A"/>
    <w:rsid w:val="007122C9"/>
    <w:rsid w:val="0071501B"/>
    <w:rsid w:val="00715412"/>
    <w:rsid w:val="00717079"/>
    <w:rsid w:val="007170D3"/>
    <w:rsid w:val="00717226"/>
    <w:rsid w:val="00717248"/>
    <w:rsid w:val="007173E1"/>
    <w:rsid w:val="00717B54"/>
    <w:rsid w:val="00717E2E"/>
    <w:rsid w:val="00720D41"/>
    <w:rsid w:val="0072184D"/>
    <w:rsid w:val="0072413B"/>
    <w:rsid w:val="0072652B"/>
    <w:rsid w:val="00727188"/>
    <w:rsid w:val="00730BA6"/>
    <w:rsid w:val="00730F34"/>
    <w:rsid w:val="007318C0"/>
    <w:rsid w:val="007333E5"/>
    <w:rsid w:val="00733F18"/>
    <w:rsid w:val="00735194"/>
    <w:rsid w:val="00735EB8"/>
    <w:rsid w:val="00736FBA"/>
    <w:rsid w:val="0074155A"/>
    <w:rsid w:val="00741E8F"/>
    <w:rsid w:val="00743E4F"/>
    <w:rsid w:val="0074488D"/>
    <w:rsid w:val="00744A39"/>
    <w:rsid w:val="0074570E"/>
    <w:rsid w:val="0074602B"/>
    <w:rsid w:val="00746385"/>
    <w:rsid w:val="00747C76"/>
    <w:rsid w:val="00750E88"/>
    <w:rsid w:val="00753C18"/>
    <w:rsid w:val="00756D28"/>
    <w:rsid w:val="00757015"/>
    <w:rsid w:val="00757534"/>
    <w:rsid w:val="007613E7"/>
    <w:rsid w:val="007638E6"/>
    <w:rsid w:val="0076578C"/>
    <w:rsid w:val="00765880"/>
    <w:rsid w:val="00765B0E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058E"/>
    <w:rsid w:val="007818A2"/>
    <w:rsid w:val="0078296B"/>
    <w:rsid w:val="00782D48"/>
    <w:rsid w:val="0078393C"/>
    <w:rsid w:val="00783EB8"/>
    <w:rsid w:val="00785A4C"/>
    <w:rsid w:val="007879CC"/>
    <w:rsid w:val="007908C5"/>
    <w:rsid w:val="007908C9"/>
    <w:rsid w:val="00791766"/>
    <w:rsid w:val="007917B9"/>
    <w:rsid w:val="00792D73"/>
    <w:rsid w:val="00793530"/>
    <w:rsid w:val="007944BC"/>
    <w:rsid w:val="00795857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0ABA"/>
    <w:rsid w:val="007B33BA"/>
    <w:rsid w:val="007B3B7B"/>
    <w:rsid w:val="007B538B"/>
    <w:rsid w:val="007B66E2"/>
    <w:rsid w:val="007B71CA"/>
    <w:rsid w:val="007C1AE7"/>
    <w:rsid w:val="007C1BB5"/>
    <w:rsid w:val="007C405D"/>
    <w:rsid w:val="007C4901"/>
    <w:rsid w:val="007C6C91"/>
    <w:rsid w:val="007C7B9D"/>
    <w:rsid w:val="007C7E27"/>
    <w:rsid w:val="007D11E2"/>
    <w:rsid w:val="007D16B8"/>
    <w:rsid w:val="007D3F77"/>
    <w:rsid w:val="007D4CC8"/>
    <w:rsid w:val="007D5027"/>
    <w:rsid w:val="007D5DEF"/>
    <w:rsid w:val="007D608B"/>
    <w:rsid w:val="007E015B"/>
    <w:rsid w:val="007E0C27"/>
    <w:rsid w:val="007E0E9D"/>
    <w:rsid w:val="007E11F7"/>
    <w:rsid w:val="007E24B6"/>
    <w:rsid w:val="007E4966"/>
    <w:rsid w:val="007E4A9C"/>
    <w:rsid w:val="007E52CD"/>
    <w:rsid w:val="007E56E3"/>
    <w:rsid w:val="007E63FD"/>
    <w:rsid w:val="007F2DE0"/>
    <w:rsid w:val="007F32D6"/>
    <w:rsid w:val="007F4887"/>
    <w:rsid w:val="007F4E7A"/>
    <w:rsid w:val="007F58DA"/>
    <w:rsid w:val="008000A4"/>
    <w:rsid w:val="00802234"/>
    <w:rsid w:val="008027EC"/>
    <w:rsid w:val="0080352B"/>
    <w:rsid w:val="008052C7"/>
    <w:rsid w:val="00807223"/>
    <w:rsid w:val="008101F0"/>
    <w:rsid w:val="00810E6A"/>
    <w:rsid w:val="00811A5F"/>
    <w:rsid w:val="00812754"/>
    <w:rsid w:val="00814BC9"/>
    <w:rsid w:val="0081707B"/>
    <w:rsid w:val="008176D7"/>
    <w:rsid w:val="008176E8"/>
    <w:rsid w:val="008227D4"/>
    <w:rsid w:val="0082356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2F86"/>
    <w:rsid w:val="00833ECB"/>
    <w:rsid w:val="00833EF6"/>
    <w:rsid w:val="00834584"/>
    <w:rsid w:val="00834979"/>
    <w:rsid w:val="00834A8D"/>
    <w:rsid w:val="00836216"/>
    <w:rsid w:val="008375E6"/>
    <w:rsid w:val="00837D81"/>
    <w:rsid w:val="00840080"/>
    <w:rsid w:val="008400F1"/>
    <w:rsid w:val="00840BDC"/>
    <w:rsid w:val="00841C0F"/>
    <w:rsid w:val="008427D4"/>
    <w:rsid w:val="00842BCD"/>
    <w:rsid w:val="00844A30"/>
    <w:rsid w:val="00851529"/>
    <w:rsid w:val="008515B6"/>
    <w:rsid w:val="00853438"/>
    <w:rsid w:val="00853DCF"/>
    <w:rsid w:val="008547DB"/>
    <w:rsid w:val="00855F03"/>
    <w:rsid w:val="0085605E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67316"/>
    <w:rsid w:val="00867537"/>
    <w:rsid w:val="008726A2"/>
    <w:rsid w:val="00874291"/>
    <w:rsid w:val="00874C05"/>
    <w:rsid w:val="00876875"/>
    <w:rsid w:val="00876AD1"/>
    <w:rsid w:val="008770E0"/>
    <w:rsid w:val="008776F4"/>
    <w:rsid w:val="00877710"/>
    <w:rsid w:val="00877DE4"/>
    <w:rsid w:val="00880915"/>
    <w:rsid w:val="00881833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06F"/>
    <w:rsid w:val="00897497"/>
    <w:rsid w:val="0089767D"/>
    <w:rsid w:val="00897A5C"/>
    <w:rsid w:val="008A0B74"/>
    <w:rsid w:val="008A2443"/>
    <w:rsid w:val="008A32D2"/>
    <w:rsid w:val="008A7642"/>
    <w:rsid w:val="008A7C97"/>
    <w:rsid w:val="008A7DB4"/>
    <w:rsid w:val="008B019D"/>
    <w:rsid w:val="008B0576"/>
    <w:rsid w:val="008B0D8F"/>
    <w:rsid w:val="008B11E4"/>
    <w:rsid w:val="008B1C8C"/>
    <w:rsid w:val="008B2703"/>
    <w:rsid w:val="008B450A"/>
    <w:rsid w:val="008B6761"/>
    <w:rsid w:val="008C253B"/>
    <w:rsid w:val="008C3C71"/>
    <w:rsid w:val="008C54AB"/>
    <w:rsid w:val="008C659B"/>
    <w:rsid w:val="008D1CCE"/>
    <w:rsid w:val="008D28EA"/>
    <w:rsid w:val="008D3059"/>
    <w:rsid w:val="008D3281"/>
    <w:rsid w:val="008D3323"/>
    <w:rsid w:val="008D4538"/>
    <w:rsid w:val="008D6210"/>
    <w:rsid w:val="008E1EBD"/>
    <w:rsid w:val="008E5C99"/>
    <w:rsid w:val="008E6279"/>
    <w:rsid w:val="008E6485"/>
    <w:rsid w:val="008E6A05"/>
    <w:rsid w:val="008E77D0"/>
    <w:rsid w:val="008E7A04"/>
    <w:rsid w:val="008F05C4"/>
    <w:rsid w:val="008F087B"/>
    <w:rsid w:val="008F13EC"/>
    <w:rsid w:val="008F2D89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66B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4CDF"/>
    <w:rsid w:val="00947F30"/>
    <w:rsid w:val="00951DFC"/>
    <w:rsid w:val="00952584"/>
    <w:rsid w:val="00952E00"/>
    <w:rsid w:val="00952FAD"/>
    <w:rsid w:val="00953837"/>
    <w:rsid w:val="00953E57"/>
    <w:rsid w:val="00954972"/>
    <w:rsid w:val="00955677"/>
    <w:rsid w:val="00957A90"/>
    <w:rsid w:val="0096083B"/>
    <w:rsid w:val="00964685"/>
    <w:rsid w:val="0096714F"/>
    <w:rsid w:val="00967649"/>
    <w:rsid w:val="00967F62"/>
    <w:rsid w:val="00970429"/>
    <w:rsid w:val="00975BC6"/>
    <w:rsid w:val="009762A1"/>
    <w:rsid w:val="00976CF0"/>
    <w:rsid w:val="009774D0"/>
    <w:rsid w:val="00977753"/>
    <w:rsid w:val="009819B7"/>
    <w:rsid w:val="00981F3D"/>
    <w:rsid w:val="00983C09"/>
    <w:rsid w:val="00983D15"/>
    <w:rsid w:val="00984FDC"/>
    <w:rsid w:val="0098590C"/>
    <w:rsid w:val="00985CFE"/>
    <w:rsid w:val="00987546"/>
    <w:rsid w:val="00991105"/>
    <w:rsid w:val="00991452"/>
    <w:rsid w:val="0099331F"/>
    <w:rsid w:val="00995301"/>
    <w:rsid w:val="00995B6D"/>
    <w:rsid w:val="00997D9E"/>
    <w:rsid w:val="009A060B"/>
    <w:rsid w:val="009A09E0"/>
    <w:rsid w:val="009A466E"/>
    <w:rsid w:val="009A54BB"/>
    <w:rsid w:val="009A7011"/>
    <w:rsid w:val="009A7891"/>
    <w:rsid w:val="009B0934"/>
    <w:rsid w:val="009B0B57"/>
    <w:rsid w:val="009B0CD4"/>
    <w:rsid w:val="009B2B83"/>
    <w:rsid w:val="009B4C71"/>
    <w:rsid w:val="009B596A"/>
    <w:rsid w:val="009B65F5"/>
    <w:rsid w:val="009C094B"/>
    <w:rsid w:val="009C0C6D"/>
    <w:rsid w:val="009C171A"/>
    <w:rsid w:val="009C385D"/>
    <w:rsid w:val="009C3F77"/>
    <w:rsid w:val="009C6CCE"/>
    <w:rsid w:val="009D1AE9"/>
    <w:rsid w:val="009D3283"/>
    <w:rsid w:val="009D3634"/>
    <w:rsid w:val="009D48DC"/>
    <w:rsid w:val="009E0898"/>
    <w:rsid w:val="009E22EE"/>
    <w:rsid w:val="009E2F5F"/>
    <w:rsid w:val="009F0E25"/>
    <w:rsid w:val="009F111A"/>
    <w:rsid w:val="009F396B"/>
    <w:rsid w:val="009F4086"/>
    <w:rsid w:val="009F45E2"/>
    <w:rsid w:val="009F511F"/>
    <w:rsid w:val="009F524B"/>
    <w:rsid w:val="009F5E7B"/>
    <w:rsid w:val="00A005F3"/>
    <w:rsid w:val="00A02455"/>
    <w:rsid w:val="00A03B0E"/>
    <w:rsid w:val="00A04187"/>
    <w:rsid w:val="00A0796F"/>
    <w:rsid w:val="00A10851"/>
    <w:rsid w:val="00A10C55"/>
    <w:rsid w:val="00A11EDD"/>
    <w:rsid w:val="00A12AAC"/>
    <w:rsid w:val="00A12BFE"/>
    <w:rsid w:val="00A13212"/>
    <w:rsid w:val="00A13884"/>
    <w:rsid w:val="00A164D9"/>
    <w:rsid w:val="00A166FF"/>
    <w:rsid w:val="00A2058A"/>
    <w:rsid w:val="00A20A8D"/>
    <w:rsid w:val="00A25492"/>
    <w:rsid w:val="00A25707"/>
    <w:rsid w:val="00A263E5"/>
    <w:rsid w:val="00A268B1"/>
    <w:rsid w:val="00A278B5"/>
    <w:rsid w:val="00A30BF5"/>
    <w:rsid w:val="00A323BF"/>
    <w:rsid w:val="00A327CF"/>
    <w:rsid w:val="00A33D37"/>
    <w:rsid w:val="00A35CE0"/>
    <w:rsid w:val="00A369A9"/>
    <w:rsid w:val="00A369C3"/>
    <w:rsid w:val="00A36CF4"/>
    <w:rsid w:val="00A376FC"/>
    <w:rsid w:val="00A4056F"/>
    <w:rsid w:val="00A42142"/>
    <w:rsid w:val="00A43E3D"/>
    <w:rsid w:val="00A461D6"/>
    <w:rsid w:val="00A506AA"/>
    <w:rsid w:val="00A50C45"/>
    <w:rsid w:val="00A53835"/>
    <w:rsid w:val="00A550C1"/>
    <w:rsid w:val="00A564A7"/>
    <w:rsid w:val="00A6088E"/>
    <w:rsid w:val="00A62CEC"/>
    <w:rsid w:val="00A62E20"/>
    <w:rsid w:val="00A62E89"/>
    <w:rsid w:val="00A63027"/>
    <w:rsid w:val="00A632AE"/>
    <w:rsid w:val="00A64D8D"/>
    <w:rsid w:val="00A71389"/>
    <w:rsid w:val="00A71705"/>
    <w:rsid w:val="00A72DB0"/>
    <w:rsid w:val="00A73092"/>
    <w:rsid w:val="00A73C9E"/>
    <w:rsid w:val="00A73D65"/>
    <w:rsid w:val="00A7515C"/>
    <w:rsid w:val="00A753EA"/>
    <w:rsid w:val="00A75E47"/>
    <w:rsid w:val="00A76096"/>
    <w:rsid w:val="00A764E3"/>
    <w:rsid w:val="00A80C2A"/>
    <w:rsid w:val="00A8138B"/>
    <w:rsid w:val="00A83589"/>
    <w:rsid w:val="00A840F4"/>
    <w:rsid w:val="00A8659F"/>
    <w:rsid w:val="00A913C1"/>
    <w:rsid w:val="00A918BD"/>
    <w:rsid w:val="00A91F46"/>
    <w:rsid w:val="00A944B5"/>
    <w:rsid w:val="00A95CC8"/>
    <w:rsid w:val="00A97440"/>
    <w:rsid w:val="00AA05D4"/>
    <w:rsid w:val="00AA13DE"/>
    <w:rsid w:val="00AA1622"/>
    <w:rsid w:val="00AA1C3A"/>
    <w:rsid w:val="00AA321A"/>
    <w:rsid w:val="00AA3231"/>
    <w:rsid w:val="00AA7049"/>
    <w:rsid w:val="00AA778F"/>
    <w:rsid w:val="00AA7A37"/>
    <w:rsid w:val="00AA7A8D"/>
    <w:rsid w:val="00AB0507"/>
    <w:rsid w:val="00AB1976"/>
    <w:rsid w:val="00AB2331"/>
    <w:rsid w:val="00AB2A22"/>
    <w:rsid w:val="00AB2EB2"/>
    <w:rsid w:val="00AC100B"/>
    <w:rsid w:val="00AC1C2D"/>
    <w:rsid w:val="00AC3714"/>
    <w:rsid w:val="00AC47D8"/>
    <w:rsid w:val="00AC601E"/>
    <w:rsid w:val="00AC6B84"/>
    <w:rsid w:val="00AC70B3"/>
    <w:rsid w:val="00AC7448"/>
    <w:rsid w:val="00AD1349"/>
    <w:rsid w:val="00AD243B"/>
    <w:rsid w:val="00AD2AFC"/>
    <w:rsid w:val="00AD2DC0"/>
    <w:rsid w:val="00AD3EFC"/>
    <w:rsid w:val="00AD676F"/>
    <w:rsid w:val="00AD7546"/>
    <w:rsid w:val="00AE02B9"/>
    <w:rsid w:val="00AE07D5"/>
    <w:rsid w:val="00AE24A6"/>
    <w:rsid w:val="00AE2F76"/>
    <w:rsid w:val="00AE3449"/>
    <w:rsid w:val="00AE3A9B"/>
    <w:rsid w:val="00AE466D"/>
    <w:rsid w:val="00AE4F32"/>
    <w:rsid w:val="00AE6859"/>
    <w:rsid w:val="00AE690D"/>
    <w:rsid w:val="00AE75D5"/>
    <w:rsid w:val="00AF24BE"/>
    <w:rsid w:val="00AF2504"/>
    <w:rsid w:val="00AF2E24"/>
    <w:rsid w:val="00AF3C6B"/>
    <w:rsid w:val="00AF49BE"/>
    <w:rsid w:val="00AF53F1"/>
    <w:rsid w:val="00AF675C"/>
    <w:rsid w:val="00B003CF"/>
    <w:rsid w:val="00B01CFA"/>
    <w:rsid w:val="00B01F19"/>
    <w:rsid w:val="00B022AD"/>
    <w:rsid w:val="00B02879"/>
    <w:rsid w:val="00B03442"/>
    <w:rsid w:val="00B040CF"/>
    <w:rsid w:val="00B042CB"/>
    <w:rsid w:val="00B04EBB"/>
    <w:rsid w:val="00B059A2"/>
    <w:rsid w:val="00B05A40"/>
    <w:rsid w:val="00B05CAC"/>
    <w:rsid w:val="00B0759E"/>
    <w:rsid w:val="00B0771F"/>
    <w:rsid w:val="00B07958"/>
    <w:rsid w:val="00B07D02"/>
    <w:rsid w:val="00B11940"/>
    <w:rsid w:val="00B12E4C"/>
    <w:rsid w:val="00B16CE6"/>
    <w:rsid w:val="00B17C78"/>
    <w:rsid w:val="00B2146E"/>
    <w:rsid w:val="00B21FC8"/>
    <w:rsid w:val="00B23D85"/>
    <w:rsid w:val="00B24C26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095E"/>
    <w:rsid w:val="00B516F8"/>
    <w:rsid w:val="00B520F1"/>
    <w:rsid w:val="00B52C6A"/>
    <w:rsid w:val="00B55525"/>
    <w:rsid w:val="00B610A5"/>
    <w:rsid w:val="00B613B8"/>
    <w:rsid w:val="00B633E6"/>
    <w:rsid w:val="00B640FC"/>
    <w:rsid w:val="00B64A95"/>
    <w:rsid w:val="00B65ADE"/>
    <w:rsid w:val="00B6605A"/>
    <w:rsid w:val="00B66D65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44AE"/>
    <w:rsid w:val="00BA35C0"/>
    <w:rsid w:val="00BA4229"/>
    <w:rsid w:val="00BA4AB0"/>
    <w:rsid w:val="00BA794C"/>
    <w:rsid w:val="00BA7DA2"/>
    <w:rsid w:val="00BB00FD"/>
    <w:rsid w:val="00BB1641"/>
    <w:rsid w:val="00BB2A36"/>
    <w:rsid w:val="00BB72A4"/>
    <w:rsid w:val="00BB7A95"/>
    <w:rsid w:val="00BC1851"/>
    <w:rsid w:val="00BC1E7F"/>
    <w:rsid w:val="00BC253D"/>
    <w:rsid w:val="00BC3184"/>
    <w:rsid w:val="00BC38F7"/>
    <w:rsid w:val="00BC5BEE"/>
    <w:rsid w:val="00BC5E7A"/>
    <w:rsid w:val="00BD15C1"/>
    <w:rsid w:val="00BD345F"/>
    <w:rsid w:val="00BD3804"/>
    <w:rsid w:val="00BD42C5"/>
    <w:rsid w:val="00BD4329"/>
    <w:rsid w:val="00BD6678"/>
    <w:rsid w:val="00BD6F95"/>
    <w:rsid w:val="00BD71A1"/>
    <w:rsid w:val="00BE0ED3"/>
    <w:rsid w:val="00BE109F"/>
    <w:rsid w:val="00BE12D4"/>
    <w:rsid w:val="00BE1D4A"/>
    <w:rsid w:val="00BE2D70"/>
    <w:rsid w:val="00BE4682"/>
    <w:rsid w:val="00BE4AA1"/>
    <w:rsid w:val="00BE4CBF"/>
    <w:rsid w:val="00BE57BB"/>
    <w:rsid w:val="00BE5EF2"/>
    <w:rsid w:val="00BF04E7"/>
    <w:rsid w:val="00BF07E1"/>
    <w:rsid w:val="00BF1DD0"/>
    <w:rsid w:val="00BF3C58"/>
    <w:rsid w:val="00BF4F1E"/>
    <w:rsid w:val="00BF6213"/>
    <w:rsid w:val="00BF65BE"/>
    <w:rsid w:val="00BF7077"/>
    <w:rsid w:val="00BF79E2"/>
    <w:rsid w:val="00C01E50"/>
    <w:rsid w:val="00C03CDF"/>
    <w:rsid w:val="00C041A3"/>
    <w:rsid w:val="00C04E50"/>
    <w:rsid w:val="00C078EA"/>
    <w:rsid w:val="00C10481"/>
    <w:rsid w:val="00C1217A"/>
    <w:rsid w:val="00C12544"/>
    <w:rsid w:val="00C14CA4"/>
    <w:rsid w:val="00C14CE3"/>
    <w:rsid w:val="00C14EDF"/>
    <w:rsid w:val="00C155FA"/>
    <w:rsid w:val="00C15EEE"/>
    <w:rsid w:val="00C169E4"/>
    <w:rsid w:val="00C209A3"/>
    <w:rsid w:val="00C216CB"/>
    <w:rsid w:val="00C221E6"/>
    <w:rsid w:val="00C22CAE"/>
    <w:rsid w:val="00C22E9D"/>
    <w:rsid w:val="00C23144"/>
    <w:rsid w:val="00C24A8E"/>
    <w:rsid w:val="00C24F4F"/>
    <w:rsid w:val="00C260E8"/>
    <w:rsid w:val="00C261D6"/>
    <w:rsid w:val="00C2642F"/>
    <w:rsid w:val="00C2680D"/>
    <w:rsid w:val="00C30B67"/>
    <w:rsid w:val="00C311DA"/>
    <w:rsid w:val="00C33115"/>
    <w:rsid w:val="00C41CCA"/>
    <w:rsid w:val="00C4427A"/>
    <w:rsid w:val="00C47BB2"/>
    <w:rsid w:val="00C513C2"/>
    <w:rsid w:val="00C513D0"/>
    <w:rsid w:val="00C51C1A"/>
    <w:rsid w:val="00C52CDF"/>
    <w:rsid w:val="00C541CF"/>
    <w:rsid w:val="00C54340"/>
    <w:rsid w:val="00C54D47"/>
    <w:rsid w:val="00C609FE"/>
    <w:rsid w:val="00C61DE3"/>
    <w:rsid w:val="00C62204"/>
    <w:rsid w:val="00C64C9B"/>
    <w:rsid w:val="00C668A5"/>
    <w:rsid w:val="00C709C2"/>
    <w:rsid w:val="00C70BD6"/>
    <w:rsid w:val="00C7196B"/>
    <w:rsid w:val="00C72A64"/>
    <w:rsid w:val="00C73ADC"/>
    <w:rsid w:val="00C7435F"/>
    <w:rsid w:val="00C74C7C"/>
    <w:rsid w:val="00C74D4D"/>
    <w:rsid w:val="00C770BB"/>
    <w:rsid w:val="00C813A7"/>
    <w:rsid w:val="00C87FBA"/>
    <w:rsid w:val="00C90987"/>
    <w:rsid w:val="00C90B97"/>
    <w:rsid w:val="00C92155"/>
    <w:rsid w:val="00C923D4"/>
    <w:rsid w:val="00C9358A"/>
    <w:rsid w:val="00C94D36"/>
    <w:rsid w:val="00C965A4"/>
    <w:rsid w:val="00C967DE"/>
    <w:rsid w:val="00C969C0"/>
    <w:rsid w:val="00C96E8A"/>
    <w:rsid w:val="00CA2E4E"/>
    <w:rsid w:val="00CA4583"/>
    <w:rsid w:val="00CA6773"/>
    <w:rsid w:val="00CB04D9"/>
    <w:rsid w:val="00CB0C3A"/>
    <w:rsid w:val="00CB1342"/>
    <w:rsid w:val="00CB1B60"/>
    <w:rsid w:val="00CB1C53"/>
    <w:rsid w:val="00CB1CB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6CF"/>
    <w:rsid w:val="00CD0D19"/>
    <w:rsid w:val="00CD56D3"/>
    <w:rsid w:val="00CD6D13"/>
    <w:rsid w:val="00CD7813"/>
    <w:rsid w:val="00CE0303"/>
    <w:rsid w:val="00CE20A7"/>
    <w:rsid w:val="00CE29CC"/>
    <w:rsid w:val="00CE4EF2"/>
    <w:rsid w:val="00CE644F"/>
    <w:rsid w:val="00CE7F6A"/>
    <w:rsid w:val="00CF0438"/>
    <w:rsid w:val="00CF1481"/>
    <w:rsid w:val="00CF1822"/>
    <w:rsid w:val="00CF35DF"/>
    <w:rsid w:val="00CF6428"/>
    <w:rsid w:val="00CF6E51"/>
    <w:rsid w:val="00CF7985"/>
    <w:rsid w:val="00D007DB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1B9F"/>
    <w:rsid w:val="00D225F2"/>
    <w:rsid w:val="00D2295D"/>
    <w:rsid w:val="00D2309D"/>
    <w:rsid w:val="00D23195"/>
    <w:rsid w:val="00D24BBF"/>
    <w:rsid w:val="00D278DF"/>
    <w:rsid w:val="00D319AC"/>
    <w:rsid w:val="00D328E5"/>
    <w:rsid w:val="00D33A2F"/>
    <w:rsid w:val="00D33FB6"/>
    <w:rsid w:val="00D3584B"/>
    <w:rsid w:val="00D377AC"/>
    <w:rsid w:val="00D4051D"/>
    <w:rsid w:val="00D40603"/>
    <w:rsid w:val="00D4079C"/>
    <w:rsid w:val="00D418F0"/>
    <w:rsid w:val="00D424B2"/>
    <w:rsid w:val="00D449CF"/>
    <w:rsid w:val="00D46488"/>
    <w:rsid w:val="00D466ED"/>
    <w:rsid w:val="00D476A0"/>
    <w:rsid w:val="00D50777"/>
    <w:rsid w:val="00D51861"/>
    <w:rsid w:val="00D520BA"/>
    <w:rsid w:val="00D5274D"/>
    <w:rsid w:val="00D52A61"/>
    <w:rsid w:val="00D560F9"/>
    <w:rsid w:val="00D5651E"/>
    <w:rsid w:val="00D57128"/>
    <w:rsid w:val="00D611C0"/>
    <w:rsid w:val="00D61427"/>
    <w:rsid w:val="00D61471"/>
    <w:rsid w:val="00D61C11"/>
    <w:rsid w:val="00D6249B"/>
    <w:rsid w:val="00D6261F"/>
    <w:rsid w:val="00D62AB5"/>
    <w:rsid w:val="00D632FE"/>
    <w:rsid w:val="00D64ECF"/>
    <w:rsid w:val="00D65181"/>
    <w:rsid w:val="00D72AD7"/>
    <w:rsid w:val="00D73CDA"/>
    <w:rsid w:val="00D747CD"/>
    <w:rsid w:val="00D74943"/>
    <w:rsid w:val="00D761DE"/>
    <w:rsid w:val="00D76277"/>
    <w:rsid w:val="00D763A7"/>
    <w:rsid w:val="00D7656E"/>
    <w:rsid w:val="00D80B77"/>
    <w:rsid w:val="00D80BCA"/>
    <w:rsid w:val="00D81165"/>
    <w:rsid w:val="00D8298B"/>
    <w:rsid w:val="00D83127"/>
    <w:rsid w:val="00D85024"/>
    <w:rsid w:val="00D870AE"/>
    <w:rsid w:val="00D876D2"/>
    <w:rsid w:val="00D90774"/>
    <w:rsid w:val="00D911B9"/>
    <w:rsid w:val="00D9136A"/>
    <w:rsid w:val="00D936F5"/>
    <w:rsid w:val="00D93A19"/>
    <w:rsid w:val="00D945DF"/>
    <w:rsid w:val="00D951B6"/>
    <w:rsid w:val="00D95B0C"/>
    <w:rsid w:val="00D96114"/>
    <w:rsid w:val="00D9692D"/>
    <w:rsid w:val="00D96AC6"/>
    <w:rsid w:val="00D97344"/>
    <w:rsid w:val="00DA0352"/>
    <w:rsid w:val="00DA1129"/>
    <w:rsid w:val="00DA23F0"/>
    <w:rsid w:val="00DA2614"/>
    <w:rsid w:val="00DA5FA2"/>
    <w:rsid w:val="00DA7FA9"/>
    <w:rsid w:val="00DB062E"/>
    <w:rsid w:val="00DB4E2B"/>
    <w:rsid w:val="00DB4F7A"/>
    <w:rsid w:val="00DB54C1"/>
    <w:rsid w:val="00DB6C36"/>
    <w:rsid w:val="00DB7BDB"/>
    <w:rsid w:val="00DB7E65"/>
    <w:rsid w:val="00DC00C7"/>
    <w:rsid w:val="00DC0E05"/>
    <w:rsid w:val="00DC13F4"/>
    <w:rsid w:val="00DC27A8"/>
    <w:rsid w:val="00DC33DC"/>
    <w:rsid w:val="00DC5330"/>
    <w:rsid w:val="00DC72B0"/>
    <w:rsid w:val="00DC72D9"/>
    <w:rsid w:val="00DC775D"/>
    <w:rsid w:val="00DC7933"/>
    <w:rsid w:val="00DC7A00"/>
    <w:rsid w:val="00DD316E"/>
    <w:rsid w:val="00DD33C5"/>
    <w:rsid w:val="00DD3656"/>
    <w:rsid w:val="00DD3E93"/>
    <w:rsid w:val="00DD4E1A"/>
    <w:rsid w:val="00DD4EAD"/>
    <w:rsid w:val="00DD5568"/>
    <w:rsid w:val="00DD5B8B"/>
    <w:rsid w:val="00DD6989"/>
    <w:rsid w:val="00DE1349"/>
    <w:rsid w:val="00DE1615"/>
    <w:rsid w:val="00DE1D94"/>
    <w:rsid w:val="00DE3D95"/>
    <w:rsid w:val="00DE4C7C"/>
    <w:rsid w:val="00DE6EE1"/>
    <w:rsid w:val="00DF14BD"/>
    <w:rsid w:val="00DF20C7"/>
    <w:rsid w:val="00DF23AB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0FF"/>
    <w:rsid w:val="00E0457B"/>
    <w:rsid w:val="00E047FE"/>
    <w:rsid w:val="00E05439"/>
    <w:rsid w:val="00E071C0"/>
    <w:rsid w:val="00E07A3F"/>
    <w:rsid w:val="00E1051F"/>
    <w:rsid w:val="00E11FE2"/>
    <w:rsid w:val="00E12419"/>
    <w:rsid w:val="00E14494"/>
    <w:rsid w:val="00E146A8"/>
    <w:rsid w:val="00E17DAA"/>
    <w:rsid w:val="00E217A3"/>
    <w:rsid w:val="00E21CE0"/>
    <w:rsid w:val="00E2247C"/>
    <w:rsid w:val="00E25A9C"/>
    <w:rsid w:val="00E261B9"/>
    <w:rsid w:val="00E312DB"/>
    <w:rsid w:val="00E31D87"/>
    <w:rsid w:val="00E32D59"/>
    <w:rsid w:val="00E33A93"/>
    <w:rsid w:val="00E33DD9"/>
    <w:rsid w:val="00E35BA2"/>
    <w:rsid w:val="00E40C2C"/>
    <w:rsid w:val="00E413C8"/>
    <w:rsid w:val="00E45E69"/>
    <w:rsid w:val="00E46801"/>
    <w:rsid w:val="00E46C64"/>
    <w:rsid w:val="00E51D96"/>
    <w:rsid w:val="00E53E3C"/>
    <w:rsid w:val="00E53F99"/>
    <w:rsid w:val="00E546A4"/>
    <w:rsid w:val="00E5533E"/>
    <w:rsid w:val="00E55AF0"/>
    <w:rsid w:val="00E56259"/>
    <w:rsid w:val="00E56349"/>
    <w:rsid w:val="00E56FEA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3F49"/>
    <w:rsid w:val="00E843E3"/>
    <w:rsid w:val="00E84BEE"/>
    <w:rsid w:val="00E84C89"/>
    <w:rsid w:val="00E84FF3"/>
    <w:rsid w:val="00E85DA5"/>
    <w:rsid w:val="00E8765E"/>
    <w:rsid w:val="00E9075C"/>
    <w:rsid w:val="00E914C1"/>
    <w:rsid w:val="00E916F4"/>
    <w:rsid w:val="00E91CBC"/>
    <w:rsid w:val="00E92252"/>
    <w:rsid w:val="00E9330A"/>
    <w:rsid w:val="00E944A1"/>
    <w:rsid w:val="00E9787B"/>
    <w:rsid w:val="00EA3214"/>
    <w:rsid w:val="00EA3A0D"/>
    <w:rsid w:val="00EA691A"/>
    <w:rsid w:val="00EB0611"/>
    <w:rsid w:val="00EB0736"/>
    <w:rsid w:val="00EB0B3D"/>
    <w:rsid w:val="00EB0FB9"/>
    <w:rsid w:val="00EB32C1"/>
    <w:rsid w:val="00EB344B"/>
    <w:rsid w:val="00EB57FC"/>
    <w:rsid w:val="00EB5AB6"/>
    <w:rsid w:val="00EB6D04"/>
    <w:rsid w:val="00EB7B88"/>
    <w:rsid w:val="00EB7C7A"/>
    <w:rsid w:val="00EC079D"/>
    <w:rsid w:val="00EC226C"/>
    <w:rsid w:val="00EC3020"/>
    <w:rsid w:val="00EC34BC"/>
    <w:rsid w:val="00EC44BC"/>
    <w:rsid w:val="00EC450B"/>
    <w:rsid w:val="00EC4CC7"/>
    <w:rsid w:val="00EC7219"/>
    <w:rsid w:val="00EC7AD7"/>
    <w:rsid w:val="00ED03E7"/>
    <w:rsid w:val="00ED607C"/>
    <w:rsid w:val="00ED7F0F"/>
    <w:rsid w:val="00EE1941"/>
    <w:rsid w:val="00EE233B"/>
    <w:rsid w:val="00EE28B1"/>
    <w:rsid w:val="00EE2AC2"/>
    <w:rsid w:val="00EE37D7"/>
    <w:rsid w:val="00EE709B"/>
    <w:rsid w:val="00EE72EB"/>
    <w:rsid w:val="00EF1554"/>
    <w:rsid w:val="00EF1E11"/>
    <w:rsid w:val="00EF2B1E"/>
    <w:rsid w:val="00EF35E1"/>
    <w:rsid w:val="00EF3A6D"/>
    <w:rsid w:val="00EF438F"/>
    <w:rsid w:val="00EF48FF"/>
    <w:rsid w:val="00EF54D8"/>
    <w:rsid w:val="00EF57AC"/>
    <w:rsid w:val="00EF5BCF"/>
    <w:rsid w:val="00EF7A5E"/>
    <w:rsid w:val="00EF7B2A"/>
    <w:rsid w:val="00F03E7A"/>
    <w:rsid w:val="00F046B0"/>
    <w:rsid w:val="00F04AF4"/>
    <w:rsid w:val="00F05B4C"/>
    <w:rsid w:val="00F0681B"/>
    <w:rsid w:val="00F06869"/>
    <w:rsid w:val="00F0794B"/>
    <w:rsid w:val="00F13CEA"/>
    <w:rsid w:val="00F155C9"/>
    <w:rsid w:val="00F16701"/>
    <w:rsid w:val="00F17485"/>
    <w:rsid w:val="00F17A6A"/>
    <w:rsid w:val="00F20AE5"/>
    <w:rsid w:val="00F20D1C"/>
    <w:rsid w:val="00F2110A"/>
    <w:rsid w:val="00F2195C"/>
    <w:rsid w:val="00F2268B"/>
    <w:rsid w:val="00F22D09"/>
    <w:rsid w:val="00F230DD"/>
    <w:rsid w:val="00F23629"/>
    <w:rsid w:val="00F2434D"/>
    <w:rsid w:val="00F25573"/>
    <w:rsid w:val="00F27564"/>
    <w:rsid w:val="00F277D6"/>
    <w:rsid w:val="00F314D6"/>
    <w:rsid w:val="00F319BF"/>
    <w:rsid w:val="00F322F0"/>
    <w:rsid w:val="00F32445"/>
    <w:rsid w:val="00F3257F"/>
    <w:rsid w:val="00F32E57"/>
    <w:rsid w:val="00F34327"/>
    <w:rsid w:val="00F4297C"/>
    <w:rsid w:val="00F42AEB"/>
    <w:rsid w:val="00F42FC4"/>
    <w:rsid w:val="00F441BE"/>
    <w:rsid w:val="00F45BDC"/>
    <w:rsid w:val="00F47A31"/>
    <w:rsid w:val="00F47D10"/>
    <w:rsid w:val="00F50798"/>
    <w:rsid w:val="00F52965"/>
    <w:rsid w:val="00F53858"/>
    <w:rsid w:val="00F54354"/>
    <w:rsid w:val="00F56690"/>
    <w:rsid w:val="00F60B1B"/>
    <w:rsid w:val="00F615CC"/>
    <w:rsid w:val="00F6309E"/>
    <w:rsid w:val="00F641BB"/>
    <w:rsid w:val="00F64C59"/>
    <w:rsid w:val="00F65543"/>
    <w:rsid w:val="00F65998"/>
    <w:rsid w:val="00F67259"/>
    <w:rsid w:val="00F67C91"/>
    <w:rsid w:val="00F71C7C"/>
    <w:rsid w:val="00F72F58"/>
    <w:rsid w:val="00F75472"/>
    <w:rsid w:val="00F76DD4"/>
    <w:rsid w:val="00F772CB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1F5C"/>
    <w:rsid w:val="00FA34CC"/>
    <w:rsid w:val="00FA463F"/>
    <w:rsid w:val="00FA5579"/>
    <w:rsid w:val="00FA5CF6"/>
    <w:rsid w:val="00FA686F"/>
    <w:rsid w:val="00FB010C"/>
    <w:rsid w:val="00FB17F7"/>
    <w:rsid w:val="00FB3FB5"/>
    <w:rsid w:val="00FB5A5C"/>
    <w:rsid w:val="00FB61EF"/>
    <w:rsid w:val="00FB6FA8"/>
    <w:rsid w:val="00FC255F"/>
    <w:rsid w:val="00FC2678"/>
    <w:rsid w:val="00FC501F"/>
    <w:rsid w:val="00FC6EE1"/>
    <w:rsid w:val="00FD0DBF"/>
    <w:rsid w:val="00FD18B2"/>
    <w:rsid w:val="00FD25CC"/>
    <w:rsid w:val="00FD3AF2"/>
    <w:rsid w:val="00FD7D0C"/>
    <w:rsid w:val="00FE0AFB"/>
    <w:rsid w:val="00FE0B72"/>
    <w:rsid w:val="00FE1AA1"/>
    <w:rsid w:val="00FE2A3B"/>
    <w:rsid w:val="00FE2BB4"/>
    <w:rsid w:val="00FE2F7F"/>
    <w:rsid w:val="00FE3CC6"/>
    <w:rsid w:val="00FE4B13"/>
    <w:rsid w:val="00FE5691"/>
    <w:rsid w:val="00FE7C54"/>
    <w:rsid w:val="00FE7DBB"/>
    <w:rsid w:val="00FF2336"/>
    <w:rsid w:val="00FF2342"/>
    <w:rsid w:val="00FF2A83"/>
    <w:rsid w:val="00FF41DB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98E7A"/>
    <w:rsid w:val="0E0CDA7D"/>
    <w:rsid w:val="0EF774F8"/>
    <w:rsid w:val="10B9CCE1"/>
    <w:rsid w:val="118E25D2"/>
    <w:rsid w:val="14B88DC5"/>
    <w:rsid w:val="153FD142"/>
    <w:rsid w:val="1558A5E9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883197B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07526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28BD3D9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CC77EE"/>
  <w15:docId w15:val="{87255F5A-5DCB-4BEA-A94A-32E98BE5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60A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0760A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70760A"/>
    <w:pPr>
      <w:tabs>
        <w:tab w:val="right" w:pos="9026"/>
      </w:tabs>
    </w:pPr>
    <w:rPr>
      <w:rFonts w:ascii="Verdana" w:hAnsi="Verdana"/>
      <w:b/>
      <w:color w:val="186D83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750E88"/>
    <w:pPr>
      <w:tabs>
        <w:tab w:val="right" w:pos="9026"/>
      </w:tabs>
    </w:pPr>
    <w:rPr>
      <w:rFonts w:ascii="Verdana" w:hAnsi="Verdana"/>
      <w:b/>
      <w:bCs/>
    </w:rPr>
  </w:style>
  <w:style w:type="character" w:customStyle="1" w:styleId="DocLabelChar">
    <w:name w:val="Doc Label Char"/>
    <w:basedOn w:val="DefaultParagraphFont"/>
    <w:link w:val="DocLabel"/>
    <w:rsid w:val="0070760A"/>
    <w:rPr>
      <w:rFonts w:ascii="Verdana" w:eastAsiaTheme="minorEastAsia" w:hAnsi="Verdana"/>
      <w:b/>
      <w:color w:val="186D83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70760A"/>
    <w:pPr>
      <w:tabs>
        <w:tab w:val="left" w:pos="3855"/>
        <w:tab w:val="center" w:pos="4513"/>
        <w:tab w:val="right" w:pos="9026"/>
      </w:tabs>
      <w:spacing w:after="0"/>
      <w:jc w:val="right"/>
    </w:pPr>
    <w:rPr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750E88"/>
    <w:rPr>
      <w:rFonts w:ascii="Verdana" w:eastAsiaTheme="minorEastAsia" w:hAnsi="Verdana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1D0AE4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Verdana" w:hAnsi="Verdana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70760A"/>
    <w:rPr>
      <w:rFonts w:eastAsiaTheme="minorEastAsia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1D0AE4"/>
    <w:rPr>
      <w:rFonts w:ascii="Verdana" w:eastAsiaTheme="minorEastAsia" w:hAnsi="Verdana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4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7D4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4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7D4"/>
    <w:rPr>
      <w:rFonts w:eastAsiaTheme="minorEastAsia"/>
      <w:lang w:eastAsia="en-AU"/>
    </w:rPr>
  </w:style>
  <w:style w:type="paragraph" w:styleId="BodyText">
    <w:name w:val="Body Text"/>
    <w:basedOn w:val="Normal"/>
    <w:link w:val="BodyTextChar"/>
    <w:rsid w:val="0098590C"/>
    <w:pPr>
      <w:spacing w:after="0" w:line="240" w:lineRule="auto"/>
    </w:pPr>
    <w:rPr>
      <w:rFonts w:eastAsia="Times New Roman" w:cs="Times New Roman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98590C"/>
    <w:rPr>
      <w:rFonts w:eastAsia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4030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307C"/>
    <w:rPr>
      <w:rFonts w:eastAsiaTheme="minorEastAsia"/>
      <w:sz w:val="20"/>
      <w:szCs w:val="20"/>
      <w:lang w:eastAsia="en-AU"/>
    </w:rPr>
  </w:style>
  <w:style w:type="character" w:customStyle="1" w:styleId="cf01">
    <w:name w:val="cf01"/>
    <w:basedOn w:val="DefaultParagraphFont"/>
    <w:rsid w:val="0098590C"/>
    <w:rPr>
      <w:rFonts w:asciiTheme="minorHAnsi" w:hAnsiTheme="minorHAnsi" w:cs="Segoe UI"/>
      <w:sz w:val="18"/>
      <w:szCs w:val="18"/>
    </w:rPr>
  </w:style>
  <w:style w:type="paragraph" w:customStyle="1" w:styleId="TableHeading">
    <w:name w:val="Table Heading"/>
    <w:basedOn w:val="Heading1"/>
    <w:autoRedefine/>
    <w:qFormat/>
    <w:rsid w:val="00DF14BD"/>
    <w:rPr>
      <w:b/>
      <w:sz w:val="28"/>
    </w:rPr>
  </w:style>
  <w:style w:type="table" w:customStyle="1" w:styleId="Table">
    <w:name w:val="Table"/>
    <w:basedOn w:val="TableNormal"/>
    <w:uiPriority w:val="99"/>
    <w:rsid w:val="00DF14BD"/>
    <w:pPr>
      <w:spacing w:after="0" w:line="240" w:lineRule="auto"/>
    </w:pPr>
    <w:tblPr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  <w:insideH w:val="single" w:sz="4" w:space="0" w:color="43C7F4" w:themeColor="accent1"/>
        <w:insideV w:val="single" w:sz="4" w:space="0" w:color="43C7F4" w:themeColor="accent1"/>
      </w:tblBorders>
    </w:tblPr>
    <w:tcPr>
      <w:shd w:val="clear" w:color="auto" w:fill="auto"/>
    </w:tcPr>
    <w:tblStylePr w:type="lastRow">
      <w:rPr>
        <w:rFonts w:asciiTheme="minorHAnsi" w:hAnsiTheme="minorHAnsi"/>
        <w:sz w:val="24"/>
      </w:rPr>
    </w:tblStylePr>
  </w:style>
  <w:style w:type="character" w:styleId="SubtleEmphasis">
    <w:name w:val="Subtle Emphasis"/>
    <w:basedOn w:val="DefaultParagraphFont"/>
    <w:uiPriority w:val="19"/>
    <w:rsid w:val="00052939"/>
    <w:rPr>
      <w:rFonts w:asciiTheme="minorHAnsi" w:hAnsiTheme="minorHAnsi"/>
      <w:i/>
      <w:iCs/>
      <w:color w:val="404040" w:themeColor="text1" w:themeTint="BF"/>
    </w:rPr>
  </w:style>
  <w:style w:type="character" w:styleId="BookTitle">
    <w:name w:val="Book Title"/>
    <w:uiPriority w:val="33"/>
    <w:rsid w:val="001D0AE4"/>
  </w:style>
  <w:style w:type="paragraph" w:customStyle="1" w:styleId="BodyText1">
    <w:name w:val="Body Text1"/>
    <w:basedOn w:val="Normal"/>
    <w:qFormat/>
    <w:rsid w:val="00B6605A"/>
    <w:rPr>
      <w:rFonts w:ascii="Arial" w:eastAsia="Calibri" w:hAnsi="Arial" w:cs="Arial"/>
      <w:color w:val="000000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rsid w:val="005B167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B1671"/>
    <w:rPr>
      <w:rFonts w:eastAsiaTheme="minorEastAsia"/>
      <w:color w:val="5A5A5A" w:themeColor="text1" w:themeTint="A5"/>
      <w:spacing w:val="15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accan.smartygrants.com.a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hyperlink" Target="https://accan.org.au/grants/apply-for-a-grant/overview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hyperlink" Target="https://accan.org.au/privacy-policy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accan.org.au/grants/apply-for-a-grant/2261-tips-and-resources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ya.Karliychuk\ACCAN\ACCAN%20-%20Operations\Grants%20Program\2024%20Round\Full%20Application%20Stage\DocumentTemplate-ACCAN%20Minutes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7" ma:contentTypeDescription="Create a new document." ma:contentTypeScope="" ma:versionID="ec4dc7cd8a96e8a8bfc05c0c24308bdc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920fdeb774a4237635df182bce7f5bf8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Tanya Karliychuk</DisplayName>
        <AccountId>15</AccountId>
        <AccountType/>
      </UserInfo>
      <UserInfo>
        <DisplayName>Laetitia Kwan</DisplayName>
        <AccountId>3223</AccountId>
        <AccountType/>
      </UserInfo>
    </SharedWithUsers>
    <TaxCatchAll xmlns="2afa1a33-c191-48ee-b288-192490d33fec" xsi:nil="true"/>
    <lcf76f155ced4ddcb4097134ff3c332f xmlns="c42a1f1d-9fa4-4480-b350-f34517f3b65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342050-FD02-4BFB-9A0C-72D10DA3CF86}"/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fd913f4e-dba6-4c58-b136-b520eec5a4b8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DocumentTemplate-ACCAN Minutes</Template>
  <TotalTime>91</TotalTime>
  <Pages>12</Pages>
  <Words>2242</Words>
  <Characters>12782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Karliychuk</dc:creator>
  <cp:keywords/>
  <cp:lastModifiedBy>Tanya Karliychuk</cp:lastModifiedBy>
  <cp:revision>90</cp:revision>
  <cp:lastPrinted>2022-03-29T02:13:00Z</cp:lastPrinted>
  <dcterms:created xsi:type="dcterms:W3CDTF">2024-04-09T01:43:00Z</dcterms:created>
  <dcterms:modified xsi:type="dcterms:W3CDTF">2024-04-09T03:20:00Z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0x010100DDB21DEAB7E89C41B9C495762F16A77C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  <property fmtid="{D5CDD505-2E9C-101B-9397-08002B2CF9AE}" pid="5" name="GrammarlyDocumentId">
    <vt:lpwstr>8f99134cb7d7359f8c983b5a1135bb9d6cc39bcf4a580bb1a0ad02d7b752e40a</vt:lpwstr>
  </property>
</Properties>
</file>