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6392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21706D11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48D1532B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5DA973EE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392BBAC9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4E796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067ECD4D" w:rsidR="001C4DF3" w:rsidRPr="00CE36BA" w:rsidRDefault="001C4DF3" w:rsidP="00CE36BA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452408">
        <w:t>A</w:t>
      </w:r>
      <w:r w:rsidR="00C75B8B">
        <w:t>ndrew Williams</w:t>
      </w:r>
      <w:r w:rsidRPr="00EC291B">
        <w:t xml:space="preserve"> | 0409 966 931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2AEA6D7C" w14:textId="2D3F2724" w:rsidR="00262282" w:rsidRPr="005C0076" w:rsidRDefault="006A5600" w:rsidP="00E3537C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BB2843">
        <w:rPr>
          <w:rStyle w:val="DocLabelChar"/>
          <w:rFonts w:ascii="Verdana" w:hAnsi="Verdana"/>
          <w:b/>
          <w:bCs/>
        </w:rPr>
        <w:t>Media Release</w:t>
      </w:r>
      <w:r w:rsidR="00F45BDC" w:rsidRPr="00BB2843">
        <w:rPr>
          <w:rFonts w:ascii="Verdana" w:hAnsi="Verdana"/>
          <w:color w:val="44C7F4"/>
          <w:sz w:val="36"/>
          <w:szCs w:val="36"/>
        </w:rPr>
        <w:tab/>
      </w:r>
      <w:bookmarkEnd w:id="0"/>
      <w:r w:rsidR="00C75B8B">
        <w:rPr>
          <w:rStyle w:val="ContactInfoChar"/>
          <w:rFonts w:ascii="Verdana" w:hAnsi="Verdana"/>
        </w:rPr>
        <w:t>31</w:t>
      </w:r>
      <w:r w:rsidR="00C75B8B">
        <w:rPr>
          <w:rStyle w:val="ContactInfoChar"/>
          <w:rFonts w:ascii="Verdana" w:hAnsi="Verdana"/>
          <w:vertAlign w:val="superscript"/>
        </w:rPr>
        <w:t>st</w:t>
      </w:r>
      <w:r w:rsidR="00782402" w:rsidRPr="00BB2843">
        <w:rPr>
          <w:rStyle w:val="ContactInfoChar"/>
          <w:rFonts w:ascii="Verdana" w:hAnsi="Verdana"/>
        </w:rPr>
        <w:t xml:space="preserve"> </w:t>
      </w:r>
      <w:r w:rsidR="00C75B8B">
        <w:rPr>
          <w:rStyle w:val="ContactInfoChar"/>
          <w:rFonts w:ascii="Verdana" w:hAnsi="Verdana"/>
        </w:rPr>
        <w:t>October</w:t>
      </w:r>
      <w:r w:rsidR="00371952" w:rsidRPr="00BB2843">
        <w:rPr>
          <w:rStyle w:val="ContactInfoChar"/>
          <w:rFonts w:ascii="Verdana" w:hAnsi="Verdana"/>
        </w:rPr>
        <w:t xml:space="preserve"> </w:t>
      </w:r>
      <w:r w:rsidR="00782402" w:rsidRPr="00BB2843">
        <w:rPr>
          <w:rStyle w:val="ContactInfoChar"/>
          <w:rFonts w:ascii="Verdana" w:hAnsi="Verdana"/>
        </w:rPr>
        <w:t>2023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4F32B4E5" w14:textId="1E553B1B" w:rsidR="00A24341" w:rsidRDefault="00452408" w:rsidP="00A24341">
      <w:pPr>
        <w:pStyle w:val="Title"/>
        <w:jc w:val="center"/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</w:pPr>
      <w:r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Consumers </w:t>
      </w:r>
      <w:r w:rsidR="00B548A2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f</w:t>
      </w:r>
      <w:r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acing </w:t>
      </w:r>
      <w:r w:rsidR="00B548A2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d</w:t>
      </w:r>
      <w:r w:rsidR="00C20F93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omestic and </w:t>
      </w:r>
      <w:r w:rsidR="00B548A2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f</w:t>
      </w:r>
      <w:r w:rsidR="00C20F93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amily </w:t>
      </w:r>
      <w:r w:rsidR="00B548A2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v</w:t>
      </w:r>
      <w:r w:rsidR="00C20F93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iolence </w:t>
      </w:r>
      <w:r w:rsidR="00400825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must </w:t>
      </w:r>
      <w:r w:rsidR="00A24341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see better</w:t>
      </w:r>
      <w:r w:rsidR="00400825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1E5A08" w:rsidRPr="00CE36B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protections</w:t>
      </w:r>
    </w:p>
    <w:p w14:paraId="1B122A7E" w14:textId="4B929A39" w:rsidR="00383FF8" w:rsidRDefault="00C75B8B" w:rsidP="00062AEC">
      <w:r>
        <w:br/>
      </w:r>
      <w:r w:rsidR="00526672">
        <w:t>T</w:t>
      </w:r>
      <w:r w:rsidR="00EF212B">
        <w:t>he Australian Communications</w:t>
      </w:r>
      <w:r w:rsidR="000E648E">
        <w:t xml:space="preserve"> Consumer Action Network (ACCAN)</w:t>
      </w:r>
      <w:r w:rsidR="002A132B">
        <w:t xml:space="preserve"> is calling on the Federal</w:t>
      </w:r>
      <w:r w:rsidR="0098587F">
        <w:t xml:space="preserve"> </w:t>
      </w:r>
      <w:r w:rsidR="002A132B">
        <w:t xml:space="preserve">Government to </w:t>
      </w:r>
      <w:r w:rsidR="55DA23BF">
        <w:t>implement</w:t>
      </w:r>
      <w:r w:rsidR="00151646">
        <w:t xml:space="preserve"> </w:t>
      </w:r>
      <w:r w:rsidR="00383FF8">
        <w:t>direct regulation</w:t>
      </w:r>
      <w:r w:rsidR="009B24F4">
        <w:t>,</w:t>
      </w:r>
      <w:r w:rsidR="00383FF8">
        <w:t xml:space="preserve"> via a service provider determination</w:t>
      </w:r>
      <w:r w:rsidR="009B24F4">
        <w:t>,</w:t>
      </w:r>
      <w:r w:rsidR="00383FF8">
        <w:t xml:space="preserve"> to protect consumers facing domestic and family violence.</w:t>
      </w:r>
      <w:r w:rsidR="0098587F">
        <w:t xml:space="preserve"> </w:t>
      </w:r>
    </w:p>
    <w:p w14:paraId="2A4DD1BF" w14:textId="1D60067B" w:rsidR="00383FF8" w:rsidRDefault="007252F5" w:rsidP="00062AEC">
      <w:r>
        <w:t>ACCAN welcomed the Government’s decision earl</w:t>
      </w:r>
      <w:r w:rsidR="00FF35FA">
        <w:t xml:space="preserve">ier this year to enforce protections for financial hardship. </w:t>
      </w:r>
      <w:r w:rsidR="001507DD">
        <w:t xml:space="preserve">Yet </w:t>
      </w:r>
      <w:r w:rsidR="00764348">
        <w:t>j</w:t>
      </w:r>
      <w:r w:rsidR="002C77E3">
        <w:t xml:space="preserve">ust as financial hardship </w:t>
      </w:r>
      <w:r w:rsidR="00F01852">
        <w:t xml:space="preserve">should not be a reason Australians are forced to go without essential communications services, </w:t>
      </w:r>
      <w:r w:rsidR="001954CA">
        <w:t>victim</w:t>
      </w:r>
      <w:r w:rsidR="005F4B1E">
        <w:t>-survi</w:t>
      </w:r>
      <w:r w:rsidR="00914F47">
        <w:t>vors</w:t>
      </w:r>
      <w:r w:rsidR="001954CA">
        <w:t xml:space="preserve"> of </w:t>
      </w:r>
      <w:r w:rsidR="00F01852">
        <w:t xml:space="preserve">domestic and family </w:t>
      </w:r>
      <w:r w:rsidR="001954CA">
        <w:t xml:space="preserve">violence </w:t>
      </w:r>
      <w:r w:rsidR="00975807">
        <w:t xml:space="preserve">(DFV) </w:t>
      </w:r>
      <w:r w:rsidR="001954CA">
        <w:t xml:space="preserve">should not be cut off from crucial </w:t>
      </w:r>
      <w:r w:rsidR="005114E4">
        <w:t xml:space="preserve">means </w:t>
      </w:r>
      <w:r w:rsidR="001954CA">
        <w:t xml:space="preserve">of communication due </w:t>
      </w:r>
      <w:r w:rsidR="00711243">
        <w:t>to</w:t>
      </w:r>
      <w:r w:rsidR="006B46C6">
        <w:t xml:space="preserve"> the actions of abusers or </w:t>
      </w:r>
      <w:proofErr w:type="gramStart"/>
      <w:r w:rsidR="00D044AF">
        <w:t>as a result of</w:t>
      </w:r>
      <w:proofErr w:type="gramEnd"/>
      <w:r w:rsidR="00D044AF">
        <w:t xml:space="preserve"> poor practice </w:t>
      </w:r>
      <w:r w:rsidR="005114E4">
        <w:t>on the part of</w:t>
      </w:r>
      <w:r w:rsidR="00D044AF">
        <w:t xml:space="preserve"> service providers.</w:t>
      </w:r>
    </w:p>
    <w:p w14:paraId="204DCEFC" w14:textId="2D8E4F63" w:rsidR="00CC1C6E" w:rsidRPr="00062AEC" w:rsidRDefault="00F8742C" w:rsidP="00062AEC">
      <w:r>
        <w:t xml:space="preserve">“ACCAN </w:t>
      </w:r>
      <w:r w:rsidR="00C61975">
        <w:t xml:space="preserve">has unfortunately continued to receive extremely concerning reports of victim-survivors </w:t>
      </w:r>
      <w:r w:rsidR="00501793">
        <w:t>being asked to engage with perpetrators</w:t>
      </w:r>
      <w:r w:rsidR="004A078F">
        <w:t>,</w:t>
      </w:r>
      <w:r w:rsidR="0073283F">
        <w:t>”</w:t>
      </w:r>
      <w:r>
        <w:t xml:space="preserve"> </w:t>
      </w:r>
      <w:r w:rsidR="00B73945">
        <w:t xml:space="preserve">said </w:t>
      </w:r>
      <w:r w:rsidR="00A5338B">
        <w:t>ACCAN Deputy CEO, Dr Gareth Downing</w:t>
      </w:r>
    </w:p>
    <w:p w14:paraId="617A80B5" w14:textId="63EA4500" w:rsidR="00C20F93" w:rsidRDefault="00704946" w:rsidP="00C20F93">
      <w:r>
        <w:t>“</w:t>
      </w:r>
      <w:r w:rsidR="00567024">
        <w:t xml:space="preserve">Technology-facilitated abuse is </w:t>
      </w:r>
      <w:r w:rsidR="00520D00">
        <w:t xml:space="preserve">becoming </w:t>
      </w:r>
      <w:r w:rsidR="00567024">
        <w:t>more common</w:t>
      </w:r>
      <w:r w:rsidR="000441B2">
        <w:t xml:space="preserve">place, and </w:t>
      </w:r>
      <w:r w:rsidR="007C09AA">
        <w:t>it is unconscionable that Australians</w:t>
      </w:r>
      <w:r w:rsidR="00520D00">
        <w:t xml:space="preserve"> facing DFV risk being cut off from potentially life-saving </w:t>
      </w:r>
      <w:r w:rsidR="00065797">
        <w:t>channels of communication</w:t>
      </w:r>
      <w:r w:rsidR="00F364B4">
        <w:t>,</w:t>
      </w:r>
      <w:r w:rsidR="00EF45A4">
        <w:t xml:space="preserve"> due </w:t>
      </w:r>
      <w:r w:rsidR="00354CC2">
        <w:t xml:space="preserve">to </w:t>
      </w:r>
      <w:r w:rsidR="00EF45A4">
        <w:t>poor practices and processes on the part of some in industry</w:t>
      </w:r>
      <w:r w:rsidR="00F364B4">
        <w:t xml:space="preserve">” said </w:t>
      </w:r>
      <w:r w:rsidR="00A5338B">
        <w:t>Dr Downing</w:t>
      </w:r>
      <w:r w:rsidR="00F364B4">
        <w:t>.</w:t>
      </w:r>
    </w:p>
    <w:p w14:paraId="7272BB98" w14:textId="0B8F9A5E" w:rsidR="00BD3E63" w:rsidRDefault="009543FA" w:rsidP="00C20F93">
      <w:r>
        <w:t xml:space="preserve"> “</w:t>
      </w:r>
      <w:r w:rsidR="00F62FF8">
        <w:t>T</w:t>
      </w:r>
      <w:r>
        <w:t xml:space="preserve">he efforts of </w:t>
      </w:r>
      <w:r w:rsidR="00FA7E57">
        <w:t xml:space="preserve">many </w:t>
      </w:r>
      <w:r>
        <w:t>in industry to drive best-practice and lift standards across the sector need to be acknowledged</w:t>
      </w:r>
      <w:r w:rsidR="00FA7E57">
        <w:t>, but this does not mean that we can excuse unsafe practices by underperformers.</w:t>
      </w:r>
      <w:r w:rsidR="005E5935">
        <w:t xml:space="preserve">” </w:t>
      </w:r>
    </w:p>
    <w:p w14:paraId="62ACB2E4" w14:textId="5CDD5925" w:rsidR="007C0AAF" w:rsidRDefault="00BD3E63" w:rsidP="00C20F93">
      <w:r>
        <w:t>“</w:t>
      </w:r>
      <w:r w:rsidR="007C0AAF">
        <w:t xml:space="preserve">Recent work by industry to improve outcomes through the </w:t>
      </w:r>
      <w:r w:rsidR="00E9195A">
        <w:t>Telecommunications Consumer Protection (TCP) Code</w:t>
      </w:r>
      <w:r w:rsidR="002D3101">
        <w:t>,</w:t>
      </w:r>
      <w:r w:rsidR="0065615F">
        <w:t xml:space="preserve"> while positive</w:t>
      </w:r>
      <w:r w:rsidR="000E6301">
        <w:t>,</w:t>
      </w:r>
      <w:r w:rsidR="0065615F">
        <w:t xml:space="preserve"> is not supported by a robust</w:t>
      </w:r>
      <w:r w:rsidR="00922E2C">
        <w:t xml:space="preserve"> and </w:t>
      </w:r>
      <w:r w:rsidR="0065615F">
        <w:t>effective enforcement and compliance framework</w:t>
      </w:r>
      <w:r w:rsidR="00281B4E">
        <w:t xml:space="preserve">, making it </w:t>
      </w:r>
      <w:r w:rsidR="00E15E38">
        <w:t>an inappropriate instrument to provide for the protection of victim-survivors</w:t>
      </w:r>
      <w:r>
        <w:t>” Dr Downing continued</w:t>
      </w:r>
      <w:r w:rsidR="00390F28">
        <w:t>.</w:t>
      </w:r>
    </w:p>
    <w:p w14:paraId="039A2290" w14:textId="4D2F7206" w:rsidR="005261E0" w:rsidRDefault="0068763A" w:rsidP="00C20F93">
      <w:r>
        <w:t>“</w:t>
      </w:r>
      <w:r w:rsidR="005261E0">
        <w:t>Protections for victim-survivors facing serious risks to their personal safety need to be mandatory, readily enforceable</w:t>
      </w:r>
      <w:r w:rsidR="00DA43D8">
        <w:t xml:space="preserve"> and provide strong incentives for industry participants in order to drive compliance</w:t>
      </w:r>
      <w:r w:rsidR="00F62FF8">
        <w:t>.</w:t>
      </w:r>
      <w:r w:rsidR="00E15E38">
        <w:t>”</w:t>
      </w:r>
    </w:p>
    <w:p w14:paraId="3234EDF7" w14:textId="271C1E67" w:rsidR="00B4090C" w:rsidRDefault="00B4090C" w:rsidP="00C20F93">
      <w:r>
        <w:t xml:space="preserve"> “</w:t>
      </w:r>
      <w:r w:rsidR="00F00DCF">
        <w:t>Australian telcos</w:t>
      </w:r>
      <w:r>
        <w:t xml:space="preserve"> </w:t>
      </w:r>
      <w:r w:rsidR="00D356A7">
        <w:t xml:space="preserve">should </w:t>
      </w:r>
      <w:r w:rsidR="00847172">
        <w:t xml:space="preserve">recognise </w:t>
      </w:r>
      <w:r w:rsidR="00D356A7">
        <w:t xml:space="preserve">that when it comes to domestic and family violence, the stakes are too high </w:t>
      </w:r>
      <w:r w:rsidR="00847172">
        <w:t xml:space="preserve">to </w:t>
      </w:r>
      <w:r w:rsidR="00D356A7">
        <w:t xml:space="preserve">lean on </w:t>
      </w:r>
      <w:r w:rsidR="00847172">
        <w:t>self-regulation</w:t>
      </w:r>
      <w:r w:rsidR="00D356A7">
        <w:t xml:space="preserve">. This is an issue where </w:t>
      </w:r>
      <w:r w:rsidR="00E3537C">
        <w:t>government should step in to ensure robust protections</w:t>
      </w:r>
      <w:r w:rsidR="00BF6F47">
        <w:t xml:space="preserve"> </w:t>
      </w:r>
      <w:r w:rsidR="003F28D3">
        <w:t>are in place</w:t>
      </w:r>
      <w:r w:rsidR="00E3537C">
        <w:t>.”</w:t>
      </w:r>
      <w:r w:rsidR="0072507F" w:rsidRPr="0072507F">
        <w:t xml:space="preserve"> </w:t>
      </w:r>
    </w:p>
    <w:p w14:paraId="2AE8960D" w14:textId="118825FD" w:rsidR="00CE36BA" w:rsidRDefault="00010F46" w:rsidP="00C20F93">
      <w:r>
        <w:t>ACCAN</w:t>
      </w:r>
      <w:r w:rsidR="00F62FF8">
        <w:t xml:space="preserve"> </w:t>
      </w:r>
      <w:r w:rsidR="00CE36BA">
        <w:t>look</w:t>
      </w:r>
      <w:r>
        <w:t>s</w:t>
      </w:r>
      <w:r w:rsidR="00CE36BA">
        <w:t xml:space="preserve"> forward to build</w:t>
      </w:r>
      <w:r w:rsidR="000E3872">
        <w:t>ing</w:t>
      </w:r>
      <w:r w:rsidR="00CE36BA">
        <w:t xml:space="preserve"> </w:t>
      </w:r>
      <w:r w:rsidR="000E3872">
        <w:t>appropriate</w:t>
      </w:r>
      <w:r w:rsidR="00CE36BA">
        <w:t xml:space="preserve"> protections for </w:t>
      </w:r>
      <w:r w:rsidR="000E3872">
        <w:t xml:space="preserve">at-risk </w:t>
      </w:r>
      <w:r w:rsidR="00CE36BA">
        <w:t xml:space="preserve">consumers with </w:t>
      </w:r>
      <w:r w:rsidR="000E3872">
        <w:t xml:space="preserve">stakeholders </w:t>
      </w:r>
      <w:r w:rsidR="00CE36BA">
        <w:t>in government, industry and the community sector.</w:t>
      </w:r>
    </w:p>
    <w:p w14:paraId="3F96A956" w14:textId="7B002C94" w:rsidR="00904A85" w:rsidRPr="00764348" w:rsidRDefault="00E3537C" w:rsidP="00C20F93">
      <w:r>
        <w:t xml:space="preserve">Read </w:t>
      </w:r>
      <w:r w:rsidR="000E3872">
        <w:t>ACCAN’s</w:t>
      </w:r>
      <w:r w:rsidR="003761F8">
        <w:t xml:space="preserve"> </w:t>
      </w:r>
      <w:r w:rsidR="00CE36BA">
        <w:t xml:space="preserve">policy position </w:t>
      </w:r>
      <w:r w:rsidR="000E3872">
        <w:t xml:space="preserve">in full </w:t>
      </w:r>
      <w:hyperlink r:id="rId22" w:history="1">
        <w:r w:rsidR="00CE36BA" w:rsidRPr="00714846">
          <w:rPr>
            <w:rStyle w:val="Hyperlink"/>
          </w:rPr>
          <w:t>here</w:t>
        </w:r>
      </w:hyperlink>
      <w:r w:rsidR="00CE36BA">
        <w:t>.</w:t>
      </w:r>
      <w:r w:rsidR="00764348">
        <w:t xml:space="preserve"> </w:t>
      </w:r>
    </w:p>
    <w:p w14:paraId="6745326D" w14:textId="77777777" w:rsidR="00C465ED" w:rsidRPr="001C4DF3" w:rsidRDefault="00C465ED" w:rsidP="00C465ED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14:paraId="208438FB" w14:textId="7CBF5B65" w:rsidR="009D29CE" w:rsidRDefault="009D29CE" w:rsidP="009D29CE">
      <w:pPr>
        <w:rPr>
          <w:rFonts w:eastAsiaTheme="minorHAnsi"/>
        </w:rPr>
      </w:pPr>
    </w:p>
    <w:p w14:paraId="0B8ABE51" w14:textId="77777777" w:rsidR="009D29CE" w:rsidRDefault="009D29CE" w:rsidP="009D29CE"/>
    <w:p w14:paraId="509747A3" w14:textId="64B3E7B0" w:rsidR="0020028A" w:rsidRPr="001C4DF3" w:rsidRDefault="0020028A" w:rsidP="00D1287D">
      <w:pPr>
        <w:spacing w:after="0" w:line="240" w:lineRule="auto"/>
        <w:ind w:left="567"/>
        <w:textAlignment w:val="baseline"/>
        <w:rPr>
          <w:rFonts w:eastAsia="MS Mincho" w:cs="Arial"/>
        </w:rPr>
      </w:pPr>
    </w:p>
    <w:sectPr w:rsidR="0020028A" w:rsidRPr="001C4DF3" w:rsidSect="0068090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93AB0" w14:textId="77777777" w:rsidR="0093676A" w:rsidRDefault="0093676A">
      <w:pPr>
        <w:spacing w:after="0" w:line="240" w:lineRule="auto"/>
      </w:pPr>
      <w:r>
        <w:separator/>
      </w:r>
    </w:p>
  </w:endnote>
  <w:endnote w:type="continuationSeparator" w:id="0">
    <w:p w14:paraId="14D3D7CB" w14:textId="77777777" w:rsidR="0093676A" w:rsidRDefault="0093676A">
      <w:pPr>
        <w:spacing w:after="0" w:line="240" w:lineRule="auto"/>
      </w:pPr>
      <w:r>
        <w:continuationSeparator/>
      </w:r>
    </w:p>
  </w:endnote>
  <w:endnote w:type="continuationNotice" w:id="1">
    <w:p w14:paraId="0B84D612" w14:textId="77777777" w:rsidR="0093676A" w:rsidRDefault="009367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BAAD6F-430B-49E9-A910-F9260A77461D}"/>
    <w:embedBold r:id="rId2" w:fontKey="{965CAF89-C199-417E-AF24-DC2BE08F6D12}"/>
    <w:embedItalic r:id="rId3" w:fontKey="{4EE2AD10-112C-4C01-8A4D-39E0E9E70E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0B1F04-93E5-4CF8-BA48-7EFC230A148F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F1644A3C-9C4A-4AFF-885C-4B880E5D0B02}"/>
    <w:embedBoldItalic r:id="rId6" w:fontKey="{875E6BBD-C6EE-4288-B881-921B83BFFF24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EF2D46-B558-4596-9018-95AB8AC8BB60}"/>
    <w:embedItalic r:id="rId8" w:fontKey="{A1F32EAD-85D3-4EE3-B016-345D6BD934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9A150D0-9BC0-406D-AAD0-370D36FC1E8B}"/>
    <w:embedBold r:id="rId10" w:fontKey="{16864DBB-799B-428E-8D92-C64349C09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52F9" w14:textId="77777777" w:rsidR="00CA54EE" w:rsidRDefault="00CA54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C9B3E" w14:textId="77777777" w:rsidR="0093676A" w:rsidRDefault="0093676A">
      <w:pPr>
        <w:spacing w:after="0" w:line="240" w:lineRule="auto"/>
      </w:pPr>
      <w:r>
        <w:separator/>
      </w:r>
    </w:p>
  </w:footnote>
  <w:footnote w:type="continuationSeparator" w:id="0">
    <w:p w14:paraId="4C6A96E2" w14:textId="77777777" w:rsidR="0093676A" w:rsidRDefault="0093676A">
      <w:pPr>
        <w:spacing w:after="0" w:line="240" w:lineRule="auto"/>
      </w:pPr>
      <w:r>
        <w:continuationSeparator/>
      </w:r>
    </w:p>
  </w:footnote>
  <w:footnote w:type="continuationNotice" w:id="1">
    <w:p w14:paraId="07EEABA1" w14:textId="77777777" w:rsidR="0093676A" w:rsidRDefault="009367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A512" w14:textId="161C3C63" w:rsidR="00CA54EE" w:rsidRDefault="00CA54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54456912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EEE840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810F" w14:textId="30BE785C" w:rsidR="00CA54EE" w:rsidRDefault="00CA54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6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1"/>
  </w:num>
  <w:num w:numId="7" w16cid:durableId="133765811">
    <w:abstractNumId w:val="3"/>
  </w:num>
  <w:num w:numId="8" w16cid:durableId="387076250">
    <w:abstractNumId w:val="24"/>
  </w:num>
  <w:num w:numId="9" w16cid:durableId="715735678">
    <w:abstractNumId w:val="29"/>
  </w:num>
  <w:num w:numId="10" w16cid:durableId="1196235597">
    <w:abstractNumId w:val="8"/>
  </w:num>
  <w:num w:numId="11" w16cid:durableId="1966814706">
    <w:abstractNumId w:val="33"/>
  </w:num>
  <w:num w:numId="12" w16cid:durableId="2010327651">
    <w:abstractNumId w:val="11"/>
  </w:num>
  <w:num w:numId="13" w16cid:durableId="1789543264">
    <w:abstractNumId w:val="27"/>
  </w:num>
  <w:num w:numId="14" w16cid:durableId="178087342">
    <w:abstractNumId w:val="30"/>
  </w:num>
  <w:num w:numId="15" w16cid:durableId="577712322">
    <w:abstractNumId w:val="22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5"/>
  </w:num>
  <w:num w:numId="19" w16cid:durableId="1884097433">
    <w:abstractNumId w:val="20"/>
  </w:num>
  <w:num w:numId="20" w16cid:durableId="2107647270">
    <w:abstractNumId w:val="16"/>
  </w:num>
  <w:num w:numId="21" w16cid:durableId="727650711">
    <w:abstractNumId w:val="35"/>
  </w:num>
  <w:num w:numId="22" w16cid:durableId="187255896">
    <w:abstractNumId w:val="32"/>
  </w:num>
  <w:num w:numId="23" w16cid:durableId="973753057">
    <w:abstractNumId w:val="28"/>
  </w:num>
  <w:num w:numId="24" w16cid:durableId="2112776709">
    <w:abstractNumId w:val="23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1"/>
  </w:num>
  <w:num w:numId="29" w16cid:durableId="2122607452">
    <w:abstractNumId w:val="1"/>
  </w:num>
  <w:num w:numId="30" w16cid:durableId="1876383645">
    <w:abstractNumId w:val="34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36727105">
    <w:abstractNumId w:val="19"/>
  </w:num>
  <w:num w:numId="38" w16cid:durableId="2081707674">
    <w:abstractNumId w:val="4"/>
  </w:num>
  <w:num w:numId="39" w16cid:durableId="91124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2592"/>
    <w:rsid w:val="00002A84"/>
    <w:rsid w:val="000039D9"/>
    <w:rsid w:val="00006849"/>
    <w:rsid w:val="00006C00"/>
    <w:rsid w:val="00010F46"/>
    <w:rsid w:val="000130E1"/>
    <w:rsid w:val="000142D8"/>
    <w:rsid w:val="00014E08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1B2"/>
    <w:rsid w:val="00044434"/>
    <w:rsid w:val="0004526C"/>
    <w:rsid w:val="0005220C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2AEC"/>
    <w:rsid w:val="00063DD0"/>
    <w:rsid w:val="00065797"/>
    <w:rsid w:val="000665A1"/>
    <w:rsid w:val="00066C39"/>
    <w:rsid w:val="00066CD4"/>
    <w:rsid w:val="0006782A"/>
    <w:rsid w:val="00072C5D"/>
    <w:rsid w:val="00074521"/>
    <w:rsid w:val="00074BAA"/>
    <w:rsid w:val="00075C32"/>
    <w:rsid w:val="00077240"/>
    <w:rsid w:val="0008068C"/>
    <w:rsid w:val="00081B11"/>
    <w:rsid w:val="000840C2"/>
    <w:rsid w:val="00086136"/>
    <w:rsid w:val="00086378"/>
    <w:rsid w:val="00090606"/>
    <w:rsid w:val="0009245D"/>
    <w:rsid w:val="00092B8F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1E5"/>
    <w:rsid w:val="000C463F"/>
    <w:rsid w:val="000C5BAA"/>
    <w:rsid w:val="000C6904"/>
    <w:rsid w:val="000C7431"/>
    <w:rsid w:val="000D17E4"/>
    <w:rsid w:val="000D18A2"/>
    <w:rsid w:val="000D3F85"/>
    <w:rsid w:val="000D5255"/>
    <w:rsid w:val="000D67CC"/>
    <w:rsid w:val="000D6C9F"/>
    <w:rsid w:val="000E0A5E"/>
    <w:rsid w:val="000E1544"/>
    <w:rsid w:val="000E1593"/>
    <w:rsid w:val="000E2A17"/>
    <w:rsid w:val="000E3872"/>
    <w:rsid w:val="000E5CAE"/>
    <w:rsid w:val="000E624D"/>
    <w:rsid w:val="000E6301"/>
    <w:rsid w:val="000E648E"/>
    <w:rsid w:val="000F0991"/>
    <w:rsid w:val="000F166B"/>
    <w:rsid w:val="000F21D4"/>
    <w:rsid w:val="000F3349"/>
    <w:rsid w:val="000F3856"/>
    <w:rsid w:val="000F3E0F"/>
    <w:rsid w:val="000F764C"/>
    <w:rsid w:val="00103999"/>
    <w:rsid w:val="00103DAC"/>
    <w:rsid w:val="00104DAD"/>
    <w:rsid w:val="0010645F"/>
    <w:rsid w:val="0010654F"/>
    <w:rsid w:val="00106AEC"/>
    <w:rsid w:val="00111F02"/>
    <w:rsid w:val="00113465"/>
    <w:rsid w:val="00113AE0"/>
    <w:rsid w:val="00121039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D5D"/>
    <w:rsid w:val="00134BAC"/>
    <w:rsid w:val="00135C01"/>
    <w:rsid w:val="00136E66"/>
    <w:rsid w:val="00137C51"/>
    <w:rsid w:val="00140AFF"/>
    <w:rsid w:val="00145394"/>
    <w:rsid w:val="00147139"/>
    <w:rsid w:val="001507DD"/>
    <w:rsid w:val="00150873"/>
    <w:rsid w:val="001514F8"/>
    <w:rsid w:val="0015159F"/>
    <w:rsid w:val="00151646"/>
    <w:rsid w:val="00151EAB"/>
    <w:rsid w:val="001531E7"/>
    <w:rsid w:val="001537A7"/>
    <w:rsid w:val="0015780F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2EA2"/>
    <w:rsid w:val="001730E0"/>
    <w:rsid w:val="001754ED"/>
    <w:rsid w:val="001766A1"/>
    <w:rsid w:val="00176A9D"/>
    <w:rsid w:val="001828D8"/>
    <w:rsid w:val="00185442"/>
    <w:rsid w:val="00186742"/>
    <w:rsid w:val="001911C8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A0171"/>
    <w:rsid w:val="001A2736"/>
    <w:rsid w:val="001A2BA5"/>
    <w:rsid w:val="001A3380"/>
    <w:rsid w:val="001A47E4"/>
    <w:rsid w:val="001A5738"/>
    <w:rsid w:val="001A5ACB"/>
    <w:rsid w:val="001A60E4"/>
    <w:rsid w:val="001A772D"/>
    <w:rsid w:val="001B0DED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40D8"/>
    <w:rsid w:val="001C4264"/>
    <w:rsid w:val="001C4DF3"/>
    <w:rsid w:val="001C672F"/>
    <w:rsid w:val="001D2405"/>
    <w:rsid w:val="001D4E17"/>
    <w:rsid w:val="001D5C22"/>
    <w:rsid w:val="001D6F9E"/>
    <w:rsid w:val="001D7A1B"/>
    <w:rsid w:val="001E1AE7"/>
    <w:rsid w:val="001E3CC3"/>
    <w:rsid w:val="001E5A08"/>
    <w:rsid w:val="001E6B32"/>
    <w:rsid w:val="001E7889"/>
    <w:rsid w:val="001F013B"/>
    <w:rsid w:val="001F3911"/>
    <w:rsid w:val="001F7374"/>
    <w:rsid w:val="001F77F6"/>
    <w:rsid w:val="001F7E78"/>
    <w:rsid w:val="0020028A"/>
    <w:rsid w:val="00200982"/>
    <w:rsid w:val="00206A48"/>
    <w:rsid w:val="00207BED"/>
    <w:rsid w:val="00207EC8"/>
    <w:rsid w:val="00211174"/>
    <w:rsid w:val="002118F3"/>
    <w:rsid w:val="002140FC"/>
    <w:rsid w:val="0021413E"/>
    <w:rsid w:val="0021558D"/>
    <w:rsid w:val="00216F92"/>
    <w:rsid w:val="00217EBB"/>
    <w:rsid w:val="002366E4"/>
    <w:rsid w:val="002412A0"/>
    <w:rsid w:val="00243C40"/>
    <w:rsid w:val="002446C4"/>
    <w:rsid w:val="00244FE0"/>
    <w:rsid w:val="00245265"/>
    <w:rsid w:val="002474A5"/>
    <w:rsid w:val="00251782"/>
    <w:rsid w:val="00252148"/>
    <w:rsid w:val="00252E5E"/>
    <w:rsid w:val="002567BC"/>
    <w:rsid w:val="0026030A"/>
    <w:rsid w:val="00260397"/>
    <w:rsid w:val="00261658"/>
    <w:rsid w:val="00261BA9"/>
    <w:rsid w:val="00262282"/>
    <w:rsid w:val="0026420E"/>
    <w:rsid w:val="0026652F"/>
    <w:rsid w:val="0026705E"/>
    <w:rsid w:val="00270FCA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C0"/>
    <w:rsid w:val="00282A01"/>
    <w:rsid w:val="002851AF"/>
    <w:rsid w:val="0028734E"/>
    <w:rsid w:val="00294208"/>
    <w:rsid w:val="00296FA3"/>
    <w:rsid w:val="00297A3E"/>
    <w:rsid w:val="002A132B"/>
    <w:rsid w:val="002A1728"/>
    <w:rsid w:val="002A6483"/>
    <w:rsid w:val="002A6B66"/>
    <w:rsid w:val="002B0920"/>
    <w:rsid w:val="002B130F"/>
    <w:rsid w:val="002B429F"/>
    <w:rsid w:val="002B6BC6"/>
    <w:rsid w:val="002C0BDF"/>
    <w:rsid w:val="002C21D2"/>
    <w:rsid w:val="002C30D3"/>
    <w:rsid w:val="002C58B8"/>
    <w:rsid w:val="002C77E3"/>
    <w:rsid w:val="002C7F9B"/>
    <w:rsid w:val="002D0309"/>
    <w:rsid w:val="002D0E21"/>
    <w:rsid w:val="002D1707"/>
    <w:rsid w:val="002D18C5"/>
    <w:rsid w:val="002D3101"/>
    <w:rsid w:val="002D6861"/>
    <w:rsid w:val="002D7ACE"/>
    <w:rsid w:val="002E123C"/>
    <w:rsid w:val="002E1A64"/>
    <w:rsid w:val="002E225B"/>
    <w:rsid w:val="002E2411"/>
    <w:rsid w:val="002E426A"/>
    <w:rsid w:val="002E4FFE"/>
    <w:rsid w:val="002E5AFB"/>
    <w:rsid w:val="002E7E3C"/>
    <w:rsid w:val="002F1EFA"/>
    <w:rsid w:val="002F240D"/>
    <w:rsid w:val="002F292E"/>
    <w:rsid w:val="002F2ADF"/>
    <w:rsid w:val="002F4326"/>
    <w:rsid w:val="002F48F3"/>
    <w:rsid w:val="00301A71"/>
    <w:rsid w:val="00301D3A"/>
    <w:rsid w:val="003025AF"/>
    <w:rsid w:val="00302A8F"/>
    <w:rsid w:val="00302D3C"/>
    <w:rsid w:val="003065DD"/>
    <w:rsid w:val="003068E5"/>
    <w:rsid w:val="00310CBD"/>
    <w:rsid w:val="003113F6"/>
    <w:rsid w:val="003134D9"/>
    <w:rsid w:val="0031654A"/>
    <w:rsid w:val="00317E1B"/>
    <w:rsid w:val="0032136A"/>
    <w:rsid w:val="00333F12"/>
    <w:rsid w:val="00335E5F"/>
    <w:rsid w:val="003367F5"/>
    <w:rsid w:val="00336BC3"/>
    <w:rsid w:val="00336F1E"/>
    <w:rsid w:val="003403FD"/>
    <w:rsid w:val="00340A76"/>
    <w:rsid w:val="00342F80"/>
    <w:rsid w:val="003437B0"/>
    <w:rsid w:val="00343CDD"/>
    <w:rsid w:val="003444A4"/>
    <w:rsid w:val="00351C15"/>
    <w:rsid w:val="00351F70"/>
    <w:rsid w:val="003521C8"/>
    <w:rsid w:val="00352332"/>
    <w:rsid w:val="003532F3"/>
    <w:rsid w:val="00354CC2"/>
    <w:rsid w:val="00360559"/>
    <w:rsid w:val="00360987"/>
    <w:rsid w:val="0036303B"/>
    <w:rsid w:val="00363FF0"/>
    <w:rsid w:val="00364A72"/>
    <w:rsid w:val="00370BF8"/>
    <w:rsid w:val="00371952"/>
    <w:rsid w:val="00372F65"/>
    <w:rsid w:val="003742A1"/>
    <w:rsid w:val="003753FF"/>
    <w:rsid w:val="003761F8"/>
    <w:rsid w:val="00381C48"/>
    <w:rsid w:val="00382449"/>
    <w:rsid w:val="00382C87"/>
    <w:rsid w:val="00383369"/>
    <w:rsid w:val="00383FF8"/>
    <w:rsid w:val="00386C98"/>
    <w:rsid w:val="00390F28"/>
    <w:rsid w:val="0039416E"/>
    <w:rsid w:val="00394FC5"/>
    <w:rsid w:val="00397300"/>
    <w:rsid w:val="003A0471"/>
    <w:rsid w:val="003A22CB"/>
    <w:rsid w:val="003A2485"/>
    <w:rsid w:val="003A504A"/>
    <w:rsid w:val="003B0198"/>
    <w:rsid w:val="003B01EF"/>
    <w:rsid w:val="003B0D34"/>
    <w:rsid w:val="003B4154"/>
    <w:rsid w:val="003B486C"/>
    <w:rsid w:val="003B4F26"/>
    <w:rsid w:val="003B4F60"/>
    <w:rsid w:val="003B7BBF"/>
    <w:rsid w:val="003C1118"/>
    <w:rsid w:val="003C2CE8"/>
    <w:rsid w:val="003C3084"/>
    <w:rsid w:val="003C3577"/>
    <w:rsid w:val="003C530F"/>
    <w:rsid w:val="003C6711"/>
    <w:rsid w:val="003C7551"/>
    <w:rsid w:val="003D2F73"/>
    <w:rsid w:val="003D5727"/>
    <w:rsid w:val="003D5997"/>
    <w:rsid w:val="003D73F3"/>
    <w:rsid w:val="003D7C36"/>
    <w:rsid w:val="003D7DCC"/>
    <w:rsid w:val="003E0713"/>
    <w:rsid w:val="003E090A"/>
    <w:rsid w:val="003E2DAA"/>
    <w:rsid w:val="003E3D2C"/>
    <w:rsid w:val="003E482F"/>
    <w:rsid w:val="003E57DE"/>
    <w:rsid w:val="003E6FC0"/>
    <w:rsid w:val="003F09AB"/>
    <w:rsid w:val="003F0FC3"/>
    <w:rsid w:val="003F28D3"/>
    <w:rsid w:val="003F34B7"/>
    <w:rsid w:val="003F3FBD"/>
    <w:rsid w:val="003F74E3"/>
    <w:rsid w:val="00400825"/>
    <w:rsid w:val="00400A30"/>
    <w:rsid w:val="00401C2C"/>
    <w:rsid w:val="0040204B"/>
    <w:rsid w:val="00403105"/>
    <w:rsid w:val="00405151"/>
    <w:rsid w:val="0040544A"/>
    <w:rsid w:val="0040553A"/>
    <w:rsid w:val="004066AE"/>
    <w:rsid w:val="00410A9B"/>
    <w:rsid w:val="004112F5"/>
    <w:rsid w:val="00413565"/>
    <w:rsid w:val="0042015E"/>
    <w:rsid w:val="004205D1"/>
    <w:rsid w:val="004208F5"/>
    <w:rsid w:val="00421A5D"/>
    <w:rsid w:val="0042642F"/>
    <w:rsid w:val="00426E45"/>
    <w:rsid w:val="00427656"/>
    <w:rsid w:val="00427E33"/>
    <w:rsid w:val="00430998"/>
    <w:rsid w:val="00431DB3"/>
    <w:rsid w:val="00432683"/>
    <w:rsid w:val="00432926"/>
    <w:rsid w:val="0043310D"/>
    <w:rsid w:val="00434C0C"/>
    <w:rsid w:val="00435029"/>
    <w:rsid w:val="004405D5"/>
    <w:rsid w:val="0044152B"/>
    <w:rsid w:val="00442F39"/>
    <w:rsid w:val="004431B1"/>
    <w:rsid w:val="00443D19"/>
    <w:rsid w:val="004459D2"/>
    <w:rsid w:val="00445BB7"/>
    <w:rsid w:val="00445D76"/>
    <w:rsid w:val="00447131"/>
    <w:rsid w:val="00450515"/>
    <w:rsid w:val="00451585"/>
    <w:rsid w:val="0045209F"/>
    <w:rsid w:val="004523A4"/>
    <w:rsid w:val="00452408"/>
    <w:rsid w:val="0045259B"/>
    <w:rsid w:val="004528C4"/>
    <w:rsid w:val="004532F8"/>
    <w:rsid w:val="00453DC0"/>
    <w:rsid w:val="00454BC5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6275"/>
    <w:rsid w:val="00467840"/>
    <w:rsid w:val="00470338"/>
    <w:rsid w:val="00470B4F"/>
    <w:rsid w:val="00472A35"/>
    <w:rsid w:val="00473B80"/>
    <w:rsid w:val="00480FFA"/>
    <w:rsid w:val="0048163E"/>
    <w:rsid w:val="00484120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F47"/>
    <w:rsid w:val="004A078F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2FFE"/>
    <w:rsid w:val="004C49E2"/>
    <w:rsid w:val="004C6001"/>
    <w:rsid w:val="004C644B"/>
    <w:rsid w:val="004D01B3"/>
    <w:rsid w:val="004D1EC9"/>
    <w:rsid w:val="004D34AA"/>
    <w:rsid w:val="004D36FD"/>
    <w:rsid w:val="004D39C5"/>
    <w:rsid w:val="004D4723"/>
    <w:rsid w:val="004D4D1C"/>
    <w:rsid w:val="004D4D32"/>
    <w:rsid w:val="004D4D8A"/>
    <w:rsid w:val="004D7E0B"/>
    <w:rsid w:val="004E144C"/>
    <w:rsid w:val="004E2FD7"/>
    <w:rsid w:val="004E5143"/>
    <w:rsid w:val="004E54E8"/>
    <w:rsid w:val="004E5616"/>
    <w:rsid w:val="004E5F47"/>
    <w:rsid w:val="004F0426"/>
    <w:rsid w:val="004F0454"/>
    <w:rsid w:val="004F0512"/>
    <w:rsid w:val="004F16E4"/>
    <w:rsid w:val="004F4BCB"/>
    <w:rsid w:val="004F4E15"/>
    <w:rsid w:val="004F53E8"/>
    <w:rsid w:val="004F757D"/>
    <w:rsid w:val="00500C39"/>
    <w:rsid w:val="00501793"/>
    <w:rsid w:val="0050314C"/>
    <w:rsid w:val="0050401D"/>
    <w:rsid w:val="00507159"/>
    <w:rsid w:val="00510D4B"/>
    <w:rsid w:val="00511326"/>
    <w:rsid w:val="00511465"/>
    <w:rsid w:val="005114E4"/>
    <w:rsid w:val="0051223B"/>
    <w:rsid w:val="0051227E"/>
    <w:rsid w:val="00512C16"/>
    <w:rsid w:val="00512CED"/>
    <w:rsid w:val="0051315D"/>
    <w:rsid w:val="005172A4"/>
    <w:rsid w:val="00520D00"/>
    <w:rsid w:val="00523A77"/>
    <w:rsid w:val="005261E0"/>
    <w:rsid w:val="00526672"/>
    <w:rsid w:val="00531161"/>
    <w:rsid w:val="00533C39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5D17"/>
    <w:rsid w:val="00557D9A"/>
    <w:rsid w:val="00560159"/>
    <w:rsid w:val="0056122A"/>
    <w:rsid w:val="0056134B"/>
    <w:rsid w:val="00561994"/>
    <w:rsid w:val="005623FF"/>
    <w:rsid w:val="00565E28"/>
    <w:rsid w:val="00566935"/>
    <w:rsid w:val="00566EB6"/>
    <w:rsid w:val="00567024"/>
    <w:rsid w:val="00567464"/>
    <w:rsid w:val="00571665"/>
    <w:rsid w:val="00571A94"/>
    <w:rsid w:val="00572C12"/>
    <w:rsid w:val="00574AFF"/>
    <w:rsid w:val="00576B7A"/>
    <w:rsid w:val="00576D4A"/>
    <w:rsid w:val="005770BF"/>
    <w:rsid w:val="0058019C"/>
    <w:rsid w:val="005811FF"/>
    <w:rsid w:val="005870DC"/>
    <w:rsid w:val="00587E39"/>
    <w:rsid w:val="00593AF7"/>
    <w:rsid w:val="005940C8"/>
    <w:rsid w:val="005946B9"/>
    <w:rsid w:val="005948E8"/>
    <w:rsid w:val="00594C44"/>
    <w:rsid w:val="00596CCD"/>
    <w:rsid w:val="00596E39"/>
    <w:rsid w:val="005A23CC"/>
    <w:rsid w:val="005A2642"/>
    <w:rsid w:val="005A376E"/>
    <w:rsid w:val="005A4E65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0076"/>
    <w:rsid w:val="005C3340"/>
    <w:rsid w:val="005C44CB"/>
    <w:rsid w:val="005C5987"/>
    <w:rsid w:val="005C62D4"/>
    <w:rsid w:val="005C6417"/>
    <w:rsid w:val="005C64CC"/>
    <w:rsid w:val="005C6875"/>
    <w:rsid w:val="005D0532"/>
    <w:rsid w:val="005D3A52"/>
    <w:rsid w:val="005D47E3"/>
    <w:rsid w:val="005D638F"/>
    <w:rsid w:val="005E0929"/>
    <w:rsid w:val="005E1D01"/>
    <w:rsid w:val="005E1D95"/>
    <w:rsid w:val="005E3480"/>
    <w:rsid w:val="005E57B7"/>
    <w:rsid w:val="005E5935"/>
    <w:rsid w:val="005F4B1E"/>
    <w:rsid w:val="005F5F10"/>
    <w:rsid w:val="005F7AF4"/>
    <w:rsid w:val="005F7DF4"/>
    <w:rsid w:val="00600A15"/>
    <w:rsid w:val="0060129D"/>
    <w:rsid w:val="006016FF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E7"/>
    <w:rsid w:val="00620895"/>
    <w:rsid w:val="00626120"/>
    <w:rsid w:val="00626BB2"/>
    <w:rsid w:val="0062761A"/>
    <w:rsid w:val="006331D4"/>
    <w:rsid w:val="00633E41"/>
    <w:rsid w:val="00634221"/>
    <w:rsid w:val="0063541B"/>
    <w:rsid w:val="006355C8"/>
    <w:rsid w:val="00636CB2"/>
    <w:rsid w:val="0063714D"/>
    <w:rsid w:val="00637267"/>
    <w:rsid w:val="00637778"/>
    <w:rsid w:val="0064170A"/>
    <w:rsid w:val="006417CE"/>
    <w:rsid w:val="006422C6"/>
    <w:rsid w:val="00643A5E"/>
    <w:rsid w:val="0064428D"/>
    <w:rsid w:val="0064568C"/>
    <w:rsid w:val="00646957"/>
    <w:rsid w:val="006500FD"/>
    <w:rsid w:val="006501BE"/>
    <w:rsid w:val="00652744"/>
    <w:rsid w:val="006538CE"/>
    <w:rsid w:val="0065393B"/>
    <w:rsid w:val="006545DD"/>
    <w:rsid w:val="00654DC5"/>
    <w:rsid w:val="00655941"/>
    <w:rsid w:val="00655CA6"/>
    <w:rsid w:val="0065615F"/>
    <w:rsid w:val="00656E37"/>
    <w:rsid w:val="006608AE"/>
    <w:rsid w:val="00662263"/>
    <w:rsid w:val="0066286D"/>
    <w:rsid w:val="006628BD"/>
    <w:rsid w:val="00662D81"/>
    <w:rsid w:val="00663742"/>
    <w:rsid w:val="00665366"/>
    <w:rsid w:val="00666555"/>
    <w:rsid w:val="0066764F"/>
    <w:rsid w:val="006702C9"/>
    <w:rsid w:val="0067114A"/>
    <w:rsid w:val="00671DFD"/>
    <w:rsid w:val="00672B90"/>
    <w:rsid w:val="00672C07"/>
    <w:rsid w:val="00673DA7"/>
    <w:rsid w:val="006747FE"/>
    <w:rsid w:val="0067654E"/>
    <w:rsid w:val="00676FAB"/>
    <w:rsid w:val="0068090A"/>
    <w:rsid w:val="00680B9F"/>
    <w:rsid w:val="006811B2"/>
    <w:rsid w:val="0068607D"/>
    <w:rsid w:val="006860F1"/>
    <w:rsid w:val="0068763A"/>
    <w:rsid w:val="006906AE"/>
    <w:rsid w:val="00690E86"/>
    <w:rsid w:val="00691F58"/>
    <w:rsid w:val="00692275"/>
    <w:rsid w:val="00693CC5"/>
    <w:rsid w:val="0069548A"/>
    <w:rsid w:val="00695794"/>
    <w:rsid w:val="00696D38"/>
    <w:rsid w:val="0069798D"/>
    <w:rsid w:val="006A1876"/>
    <w:rsid w:val="006A1E4D"/>
    <w:rsid w:val="006A2265"/>
    <w:rsid w:val="006A46CD"/>
    <w:rsid w:val="006A4B35"/>
    <w:rsid w:val="006A4D2B"/>
    <w:rsid w:val="006A5600"/>
    <w:rsid w:val="006A5C89"/>
    <w:rsid w:val="006A6111"/>
    <w:rsid w:val="006A64C5"/>
    <w:rsid w:val="006A7027"/>
    <w:rsid w:val="006B1AE9"/>
    <w:rsid w:val="006B1AEB"/>
    <w:rsid w:val="006B3BBD"/>
    <w:rsid w:val="006B3F7F"/>
    <w:rsid w:val="006B46C6"/>
    <w:rsid w:val="006B514F"/>
    <w:rsid w:val="006B6387"/>
    <w:rsid w:val="006B7377"/>
    <w:rsid w:val="006C0196"/>
    <w:rsid w:val="006C14C7"/>
    <w:rsid w:val="006C5BBE"/>
    <w:rsid w:val="006C6821"/>
    <w:rsid w:val="006C74DF"/>
    <w:rsid w:val="006D0484"/>
    <w:rsid w:val="006D0D4A"/>
    <w:rsid w:val="006D5F32"/>
    <w:rsid w:val="006D639D"/>
    <w:rsid w:val="006D6A6A"/>
    <w:rsid w:val="006D6F63"/>
    <w:rsid w:val="006D75E8"/>
    <w:rsid w:val="006E0712"/>
    <w:rsid w:val="006E0888"/>
    <w:rsid w:val="006E08E3"/>
    <w:rsid w:val="006E191F"/>
    <w:rsid w:val="006E23C6"/>
    <w:rsid w:val="006E2C88"/>
    <w:rsid w:val="006E2DE3"/>
    <w:rsid w:val="006E3E42"/>
    <w:rsid w:val="006E5C2B"/>
    <w:rsid w:val="006E67A5"/>
    <w:rsid w:val="006F25E4"/>
    <w:rsid w:val="006F26D3"/>
    <w:rsid w:val="006F27D4"/>
    <w:rsid w:val="006F313A"/>
    <w:rsid w:val="006F7113"/>
    <w:rsid w:val="007039D9"/>
    <w:rsid w:val="00704288"/>
    <w:rsid w:val="007046B9"/>
    <w:rsid w:val="00704946"/>
    <w:rsid w:val="00705139"/>
    <w:rsid w:val="00711243"/>
    <w:rsid w:val="00711EF1"/>
    <w:rsid w:val="007122C9"/>
    <w:rsid w:val="00714846"/>
    <w:rsid w:val="0071501B"/>
    <w:rsid w:val="0071635C"/>
    <w:rsid w:val="007170D3"/>
    <w:rsid w:val="00717226"/>
    <w:rsid w:val="00717B54"/>
    <w:rsid w:val="00717E2E"/>
    <w:rsid w:val="0072184D"/>
    <w:rsid w:val="00723F6A"/>
    <w:rsid w:val="0072507F"/>
    <w:rsid w:val="007252F5"/>
    <w:rsid w:val="00726B39"/>
    <w:rsid w:val="00730BA6"/>
    <w:rsid w:val="007318C0"/>
    <w:rsid w:val="0073283F"/>
    <w:rsid w:val="00735194"/>
    <w:rsid w:val="00735EB8"/>
    <w:rsid w:val="00736FBA"/>
    <w:rsid w:val="00741E8F"/>
    <w:rsid w:val="00742E7D"/>
    <w:rsid w:val="00743E4F"/>
    <w:rsid w:val="0074488D"/>
    <w:rsid w:val="00744A39"/>
    <w:rsid w:val="0074570E"/>
    <w:rsid w:val="0074602B"/>
    <w:rsid w:val="00746385"/>
    <w:rsid w:val="00752E6C"/>
    <w:rsid w:val="00753C18"/>
    <w:rsid w:val="00753F4B"/>
    <w:rsid w:val="00756D28"/>
    <w:rsid w:val="007601E0"/>
    <w:rsid w:val="007613E7"/>
    <w:rsid w:val="00762FFA"/>
    <w:rsid w:val="00764348"/>
    <w:rsid w:val="0076578C"/>
    <w:rsid w:val="0076626B"/>
    <w:rsid w:val="007665E0"/>
    <w:rsid w:val="00766DF4"/>
    <w:rsid w:val="00767BEF"/>
    <w:rsid w:val="00767F5D"/>
    <w:rsid w:val="00771DB2"/>
    <w:rsid w:val="00773DEE"/>
    <w:rsid w:val="00774248"/>
    <w:rsid w:val="00774BCF"/>
    <w:rsid w:val="00774F71"/>
    <w:rsid w:val="007754F1"/>
    <w:rsid w:val="00775B87"/>
    <w:rsid w:val="007760DA"/>
    <w:rsid w:val="007766CF"/>
    <w:rsid w:val="0077794C"/>
    <w:rsid w:val="00780241"/>
    <w:rsid w:val="007818A2"/>
    <w:rsid w:val="00781CCE"/>
    <w:rsid w:val="00782402"/>
    <w:rsid w:val="0078296B"/>
    <w:rsid w:val="0078393C"/>
    <w:rsid w:val="00783EB8"/>
    <w:rsid w:val="007859FA"/>
    <w:rsid w:val="00785A4C"/>
    <w:rsid w:val="007867B8"/>
    <w:rsid w:val="007879CC"/>
    <w:rsid w:val="00787F3C"/>
    <w:rsid w:val="0079018A"/>
    <w:rsid w:val="007908C5"/>
    <w:rsid w:val="007908C9"/>
    <w:rsid w:val="00792D73"/>
    <w:rsid w:val="00793530"/>
    <w:rsid w:val="007944BC"/>
    <w:rsid w:val="007956C0"/>
    <w:rsid w:val="007A009C"/>
    <w:rsid w:val="007A061F"/>
    <w:rsid w:val="007A1BEB"/>
    <w:rsid w:val="007A1C9E"/>
    <w:rsid w:val="007A2591"/>
    <w:rsid w:val="007A317B"/>
    <w:rsid w:val="007A32A1"/>
    <w:rsid w:val="007A4B52"/>
    <w:rsid w:val="007A5428"/>
    <w:rsid w:val="007A5D36"/>
    <w:rsid w:val="007A68A1"/>
    <w:rsid w:val="007A77F8"/>
    <w:rsid w:val="007B0E4C"/>
    <w:rsid w:val="007B33BA"/>
    <w:rsid w:val="007B3B7B"/>
    <w:rsid w:val="007B538B"/>
    <w:rsid w:val="007B66E2"/>
    <w:rsid w:val="007C09AA"/>
    <w:rsid w:val="007C0AAF"/>
    <w:rsid w:val="007C1A7B"/>
    <w:rsid w:val="007C1AE7"/>
    <w:rsid w:val="007C1BB5"/>
    <w:rsid w:val="007C378F"/>
    <w:rsid w:val="007C4901"/>
    <w:rsid w:val="007C6C91"/>
    <w:rsid w:val="007C6FE4"/>
    <w:rsid w:val="007C7B9D"/>
    <w:rsid w:val="007C7E27"/>
    <w:rsid w:val="007D16B8"/>
    <w:rsid w:val="007D22BC"/>
    <w:rsid w:val="007D4CC8"/>
    <w:rsid w:val="007D5132"/>
    <w:rsid w:val="007D5DEF"/>
    <w:rsid w:val="007D608B"/>
    <w:rsid w:val="007E015B"/>
    <w:rsid w:val="007E015C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7F5F88"/>
    <w:rsid w:val="00802234"/>
    <w:rsid w:val="0080352B"/>
    <w:rsid w:val="008052C7"/>
    <w:rsid w:val="008101F0"/>
    <w:rsid w:val="008105D2"/>
    <w:rsid w:val="00810E6A"/>
    <w:rsid w:val="00812754"/>
    <w:rsid w:val="00814BC9"/>
    <w:rsid w:val="0081707B"/>
    <w:rsid w:val="008227D4"/>
    <w:rsid w:val="00824129"/>
    <w:rsid w:val="00824D07"/>
    <w:rsid w:val="008264FA"/>
    <w:rsid w:val="00826E14"/>
    <w:rsid w:val="0083016D"/>
    <w:rsid w:val="008302FB"/>
    <w:rsid w:val="008303C1"/>
    <w:rsid w:val="008303F2"/>
    <w:rsid w:val="00830E47"/>
    <w:rsid w:val="00832250"/>
    <w:rsid w:val="00832E35"/>
    <w:rsid w:val="00833ECB"/>
    <w:rsid w:val="00834584"/>
    <w:rsid w:val="00834A8D"/>
    <w:rsid w:val="00836216"/>
    <w:rsid w:val="008375E6"/>
    <w:rsid w:val="008376E4"/>
    <w:rsid w:val="00837D81"/>
    <w:rsid w:val="00840080"/>
    <w:rsid w:val="00840BDC"/>
    <w:rsid w:val="00844074"/>
    <w:rsid w:val="008464CE"/>
    <w:rsid w:val="00846E05"/>
    <w:rsid w:val="00847172"/>
    <w:rsid w:val="00851529"/>
    <w:rsid w:val="008515B6"/>
    <w:rsid w:val="008515BF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5955"/>
    <w:rsid w:val="00865A3F"/>
    <w:rsid w:val="0086638F"/>
    <w:rsid w:val="008667DF"/>
    <w:rsid w:val="0086792D"/>
    <w:rsid w:val="00872514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1403"/>
    <w:rsid w:val="008A21D8"/>
    <w:rsid w:val="008A2443"/>
    <w:rsid w:val="008A32D2"/>
    <w:rsid w:val="008A34AC"/>
    <w:rsid w:val="008A6728"/>
    <w:rsid w:val="008A7DB4"/>
    <w:rsid w:val="008B0111"/>
    <w:rsid w:val="008B0D8F"/>
    <w:rsid w:val="008B11E4"/>
    <w:rsid w:val="008B1C8C"/>
    <w:rsid w:val="008B2703"/>
    <w:rsid w:val="008B3A55"/>
    <w:rsid w:val="008B6761"/>
    <w:rsid w:val="008B6C80"/>
    <w:rsid w:val="008C54AB"/>
    <w:rsid w:val="008C61AC"/>
    <w:rsid w:val="008D1CCE"/>
    <w:rsid w:val="008D2407"/>
    <w:rsid w:val="008D28EA"/>
    <w:rsid w:val="008D3059"/>
    <w:rsid w:val="008D3281"/>
    <w:rsid w:val="008D3323"/>
    <w:rsid w:val="008D4538"/>
    <w:rsid w:val="008D6210"/>
    <w:rsid w:val="008E1EBD"/>
    <w:rsid w:val="008E2B89"/>
    <w:rsid w:val="008E4807"/>
    <w:rsid w:val="008E6279"/>
    <w:rsid w:val="008E77D0"/>
    <w:rsid w:val="008E7D59"/>
    <w:rsid w:val="008F05C4"/>
    <w:rsid w:val="008F13EC"/>
    <w:rsid w:val="008F2452"/>
    <w:rsid w:val="008F2CFD"/>
    <w:rsid w:val="008F2ED5"/>
    <w:rsid w:val="008F3C1B"/>
    <w:rsid w:val="008F3CD9"/>
    <w:rsid w:val="008F56F4"/>
    <w:rsid w:val="008F6208"/>
    <w:rsid w:val="008F7472"/>
    <w:rsid w:val="008F7808"/>
    <w:rsid w:val="008F78DC"/>
    <w:rsid w:val="00900D75"/>
    <w:rsid w:val="009010D2"/>
    <w:rsid w:val="0090176F"/>
    <w:rsid w:val="00902659"/>
    <w:rsid w:val="009037D9"/>
    <w:rsid w:val="00903B88"/>
    <w:rsid w:val="00904A85"/>
    <w:rsid w:val="00905305"/>
    <w:rsid w:val="009107B6"/>
    <w:rsid w:val="009112EC"/>
    <w:rsid w:val="00912373"/>
    <w:rsid w:val="00912FEF"/>
    <w:rsid w:val="00914F47"/>
    <w:rsid w:val="00916598"/>
    <w:rsid w:val="00916AA4"/>
    <w:rsid w:val="00916BAD"/>
    <w:rsid w:val="0091718E"/>
    <w:rsid w:val="00917B48"/>
    <w:rsid w:val="00921CCF"/>
    <w:rsid w:val="00922E2C"/>
    <w:rsid w:val="009236CD"/>
    <w:rsid w:val="00923CA6"/>
    <w:rsid w:val="00923CC1"/>
    <w:rsid w:val="00924089"/>
    <w:rsid w:val="009249BD"/>
    <w:rsid w:val="00924C5F"/>
    <w:rsid w:val="00926104"/>
    <w:rsid w:val="009311E3"/>
    <w:rsid w:val="0093282D"/>
    <w:rsid w:val="0093361E"/>
    <w:rsid w:val="0093372D"/>
    <w:rsid w:val="00934D3C"/>
    <w:rsid w:val="0093676A"/>
    <w:rsid w:val="00936E8E"/>
    <w:rsid w:val="0093790D"/>
    <w:rsid w:val="00940C92"/>
    <w:rsid w:val="00941AC6"/>
    <w:rsid w:val="00944218"/>
    <w:rsid w:val="00947C82"/>
    <w:rsid w:val="00947F30"/>
    <w:rsid w:val="00951DFC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807"/>
    <w:rsid w:val="009762A1"/>
    <w:rsid w:val="00976CF0"/>
    <w:rsid w:val="009774D0"/>
    <w:rsid w:val="00977753"/>
    <w:rsid w:val="00980CF8"/>
    <w:rsid w:val="009819B7"/>
    <w:rsid w:val="00981F3D"/>
    <w:rsid w:val="00982315"/>
    <w:rsid w:val="00983D15"/>
    <w:rsid w:val="00984413"/>
    <w:rsid w:val="009854C3"/>
    <w:rsid w:val="0098587F"/>
    <w:rsid w:val="00985CFE"/>
    <w:rsid w:val="00991452"/>
    <w:rsid w:val="00992255"/>
    <w:rsid w:val="0099331F"/>
    <w:rsid w:val="00995301"/>
    <w:rsid w:val="00995B6D"/>
    <w:rsid w:val="00997693"/>
    <w:rsid w:val="00997D9E"/>
    <w:rsid w:val="009A466E"/>
    <w:rsid w:val="009A54BB"/>
    <w:rsid w:val="009A7891"/>
    <w:rsid w:val="009B0CD4"/>
    <w:rsid w:val="009B1E01"/>
    <w:rsid w:val="009B24F4"/>
    <w:rsid w:val="009B2B83"/>
    <w:rsid w:val="009B46DA"/>
    <w:rsid w:val="009B4C71"/>
    <w:rsid w:val="009B596A"/>
    <w:rsid w:val="009C094B"/>
    <w:rsid w:val="009C0C6D"/>
    <w:rsid w:val="009C385D"/>
    <w:rsid w:val="009C3936"/>
    <w:rsid w:val="009C3F77"/>
    <w:rsid w:val="009C589A"/>
    <w:rsid w:val="009C6CCE"/>
    <w:rsid w:val="009D0B32"/>
    <w:rsid w:val="009D1AE9"/>
    <w:rsid w:val="009D23EF"/>
    <w:rsid w:val="009D29CE"/>
    <w:rsid w:val="009D3283"/>
    <w:rsid w:val="009D3634"/>
    <w:rsid w:val="009D4E83"/>
    <w:rsid w:val="009E03FD"/>
    <w:rsid w:val="009E153B"/>
    <w:rsid w:val="009E22EE"/>
    <w:rsid w:val="009E2F5F"/>
    <w:rsid w:val="009E6BCD"/>
    <w:rsid w:val="009F111A"/>
    <w:rsid w:val="009F24F5"/>
    <w:rsid w:val="009F2B88"/>
    <w:rsid w:val="009F396B"/>
    <w:rsid w:val="009F4086"/>
    <w:rsid w:val="009F45E2"/>
    <w:rsid w:val="009F524B"/>
    <w:rsid w:val="009F5E7B"/>
    <w:rsid w:val="009F661D"/>
    <w:rsid w:val="00A02C72"/>
    <w:rsid w:val="00A03B0E"/>
    <w:rsid w:val="00A04187"/>
    <w:rsid w:val="00A04562"/>
    <w:rsid w:val="00A061C2"/>
    <w:rsid w:val="00A0796F"/>
    <w:rsid w:val="00A10851"/>
    <w:rsid w:val="00A10C55"/>
    <w:rsid w:val="00A11FC0"/>
    <w:rsid w:val="00A13212"/>
    <w:rsid w:val="00A13884"/>
    <w:rsid w:val="00A164D9"/>
    <w:rsid w:val="00A166FF"/>
    <w:rsid w:val="00A17803"/>
    <w:rsid w:val="00A2058A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139"/>
    <w:rsid w:val="00A376FC"/>
    <w:rsid w:val="00A37A42"/>
    <w:rsid w:val="00A4056F"/>
    <w:rsid w:val="00A42142"/>
    <w:rsid w:val="00A43E3D"/>
    <w:rsid w:val="00A506AA"/>
    <w:rsid w:val="00A518BF"/>
    <w:rsid w:val="00A5338B"/>
    <w:rsid w:val="00A53835"/>
    <w:rsid w:val="00A54209"/>
    <w:rsid w:val="00A564A7"/>
    <w:rsid w:val="00A601D4"/>
    <w:rsid w:val="00A62CEC"/>
    <w:rsid w:val="00A62E89"/>
    <w:rsid w:val="00A63027"/>
    <w:rsid w:val="00A64ACB"/>
    <w:rsid w:val="00A64CB6"/>
    <w:rsid w:val="00A64D8D"/>
    <w:rsid w:val="00A65924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4329"/>
    <w:rsid w:val="00A85C43"/>
    <w:rsid w:val="00A8659F"/>
    <w:rsid w:val="00A91039"/>
    <w:rsid w:val="00A918BD"/>
    <w:rsid w:val="00A91F46"/>
    <w:rsid w:val="00A944B5"/>
    <w:rsid w:val="00A95BCD"/>
    <w:rsid w:val="00A95CC8"/>
    <w:rsid w:val="00A96C67"/>
    <w:rsid w:val="00A97440"/>
    <w:rsid w:val="00AA1622"/>
    <w:rsid w:val="00AA321A"/>
    <w:rsid w:val="00AA7049"/>
    <w:rsid w:val="00AA778F"/>
    <w:rsid w:val="00AA7A37"/>
    <w:rsid w:val="00AA7A8D"/>
    <w:rsid w:val="00AA7C2F"/>
    <w:rsid w:val="00AB0507"/>
    <w:rsid w:val="00AB2331"/>
    <w:rsid w:val="00AB2EB2"/>
    <w:rsid w:val="00AB33FE"/>
    <w:rsid w:val="00AC1C2D"/>
    <w:rsid w:val="00AC3ABB"/>
    <w:rsid w:val="00AC5099"/>
    <w:rsid w:val="00AC601E"/>
    <w:rsid w:val="00AC7448"/>
    <w:rsid w:val="00AD1349"/>
    <w:rsid w:val="00AD1546"/>
    <w:rsid w:val="00AD2DC0"/>
    <w:rsid w:val="00AD3EFC"/>
    <w:rsid w:val="00AD7546"/>
    <w:rsid w:val="00AE02B9"/>
    <w:rsid w:val="00AE24A6"/>
    <w:rsid w:val="00AE3A9B"/>
    <w:rsid w:val="00AE4291"/>
    <w:rsid w:val="00AE466D"/>
    <w:rsid w:val="00AE4F32"/>
    <w:rsid w:val="00AE6859"/>
    <w:rsid w:val="00AE75D5"/>
    <w:rsid w:val="00AE7ECD"/>
    <w:rsid w:val="00AF24BE"/>
    <w:rsid w:val="00AF2E24"/>
    <w:rsid w:val="00AF49BE"/>
    <w:rsid w:val="00AF53F1"/>
    <w:rsid w:val="00AF675C"/>
    <w:rsid w:val="00AF7562"/>
    <w:rsid w:val="00B003CF"/>
    <w:rsid w:val="00B00A9E"/>
    <w:rsid w:val="00B01F19"/>
    <w:rsid w:val="00B01FD0"/>
    <w:rsid w:val="00B03442"/>
    <w:rsid w:val="00B042CB"/>
    <w:rsid w:val="00B04EBB"/>
    <w:rsid w:val="00B05A40"/>
    <w:rsid w:val="00B05CAC"/>
    <w:rsid w:val="00B05DF4"/>
    <w:rsid w:val="00B0759E"/>
    <w:rsid w:val="00B101DB"/>
    <w:rsid w:val="00B11940"/>
    <w:rsid w:val="00B144C7"/>
    <w:rsid w:val="00B14E42"/>
    <w:rsid w:val="00B2146E"/>
    <w:rsid w:val="00B21FC8"/>
    <w:rsid w:val="00B2547C"/>
    <w:rsid w:val="00B30937"/>
    <w:rsid w:val="00B30C5E"/>
    <w:rsid w:val="00B31ABF"/>
    <w:rsid w:val="00B3271C"/>
    <w:rsid w:val="00B344E6"/>
    <w:rsid w:val="00B34792"/>
    <w:rsid w:val="00B356F6"/>
    <w:rsid w:val="00B4090C"/>
    <w:rsid w:val="00B40FF6"/>
    <w:rsid w:val="00B4329B"/>
    <w:rsid w:val="00B45BE3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F4C"/>
    <w:rsid w:val="00B633E6"/>
    <w:rsid w:val="00B640FC"/>
    <w:rsid w:val="00B64A95"/>
    <w:rsid w:val="00B65ADE"/>
    <w:rsid w:val="00B662DD"/>
    <w:rsid w:val="00B67B32"/>
    <w:rsid w:val="00B73256"/>
    <w:rsid w:val="00B73945"/>
    <w:rsid w:val="00B73C34"/>
    <w:rsid w:val="00B73EF4"/>
    <w:rsid w:val="00B74D7A"/>
    <w:rsid w:val="00B75405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371"/>
    <w:rsid w:val="00B968BC"/>
    <w:rsid w:val="00BA35C0"/>
    <w:rsid w:val="00BA4AB0"/>
    <w:rsid w:val="00BA7DA2"/>
    <w:rsid w:val="00BB00FD"/>
    <w:rsid w:val="00BB1641"/>
    <w:rsid w:val="00BB2843"/>
    <w:rsid w:val="00BB2A36"/>
    <w:rsid w:val="00BB7A95"/>
    <w:rsid w:val="00BC1851"/>
    <w:rsid w:val="00BC1E7F"/>
    <w:rsid w:val="00BC253D"/>
    <w:rsid w:val="00BC38F7"/>
    <w:rsid w:val="00BC49D9"/>
    <w:rsid w:val="00BC5BEE"/>
    <w:rsid w:val="00BC5E7A"/>
    <w:rsid w:val="00BD15C1"/>
    <w:rsid w:val="00BD345F"/>
    <w:rsid w:val="00BD3E63"/>
    <w:rsid w:val="00BD42C5"/>
    <w:rsid w:val="00BD4329"/>
    <w:rsid w:val="00BD6678"/>
    <w:rsid w:val="00BD71A1"/>
    <w:rsid w:val="00BE0ED3"/>
    <w:rsid w:val="00BE1046"/>
    <w:rsid w:val="00BE109F"/>
    <w:rsid w:val="00BE1D4A"/>
    <w:rsid w:val="00BE2D70"/>
    <w:rsid w:val="00BE4682"/>
    <w:rsid w:val="00BE4AA1"/>
    <w:rsid w:val="00BE57BB"/>
    <w:rsid w:val="00BE5EF2"/>
    <w:rsid w:val="00BF1DD0"/>
    <w:rsid w:val="00BF1F0E"/>
    <w:rsid w:val="00BF6213"/>
    <w:rsid w:val="00BF6F47"/>
    <w:rsid w:val="00BF7077"/>
    <w:rsid w:val="00BF79E2"/>
    <w:rsid w:val="00C01D69"/>
    <w:rsid w:val="00C03CDF"/>
    <w:rsid w:val="00C041A3"/>
    <w:rsid w:val="00C078EA"/>
    <w:rsid w:val="00C10481"/>
    <w:rsid w:val="00C10E0F"/>
    <w:rsid w:val="00C1217A"/>
    <w:rsid w:val="00C12544"/>
    <w:rsid w:val="00C14CA4"/>
    <w:rsid w:val="00C14CE3"/>
    <w:rsid w:val="00C14EDF"/>
    <w:rsid w:val="00C155FA"/>
    <w:rsid w:val="00C169E4"/>
    <w:rsid w:val="00C16C60"/>
    <w:rsid w:val="00C20F93"/>
    <w:rsid w:val="00C216CB"/>
    <w:rsid w:val="00C22CAE"/>
    <w:rsid w:val="00C23144"/>
    <w:rsid w:val="00C24A8E"/>
    <w:rsid w:val="00C24F4F"/>
    <w:rsid w:val="00C30B67"/>
    <w:rsid w:val="00C33115"/>
    <w:rsid w:val="00C37B75"/>
    <w:rsid w:val="00C41CCA"/>
    <w:rsid w:val="00C4313C"/>
    <w:rsid w:val="00C4427A"/>
    <w:rsid w:val="00C465ED"/>
    <w:rsid w:val="00C471C0"/>
    <w:rsid w:val="00C47BB2"/>
    <w:rsid w:val="00C513C2"/>
    <w:rsid w:val="00C51C1A"/>
    <w:rsid w:val="00C52CDF"/>
    <w:rsid w:val="00C534CC"/>
    <w:rsid w:val="00C54340"/>
    <w:rsid w:val="00C5630A"/>
    <w:rsid w:val="00C609FE"/>
    <w:rsid w:val="00C60CA3"/>
    <w:rsid w:val="00C61975"/>
    <w:rsid w:val="00C61DE3"/>
    <w:rsid w:val="00C636AB"/>
    <w:rsid w:val="00C64C9B"/>
    <w:rsid w:val="00C668A5"/>
    <w:rsid w:val="00C70BD6"/>
    <w:rsid w:val="00C7196B"/>
    <w:rsid w:val="00C72A64"/>
    <w:rsid w:val="00C72E20"/>
    <w:rsid w:val="00C73ADC"/>
    <w:rsid w:val="00C7435F"/>
    <w:rsid w:val="00C74C7C"/>
    <w:rsid w:val="00C74D4D"/>
    <w:rsid w:val="00C75B8B"/>
    <w:rsid w:val="00C80245"/>
    <w:rsid w:val="00C820EA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54EE"/>
    <w:rsid w:val="00CA6773"/>
    <w:rsid w:val="00CA6AC7"/>
    <w:rsid w:val="00CB04D9"/>
    <w:rsid w:val="00CB0C3A"/>
    <w:rsid w:val="00CB112E"/>
    <w:rsid w:val="00CB1342"/>
    <w:rsid w:val="00CB1B60"/>
    <w:rsid w:val="00CB1C53"/>
    <w:rsid w:val="00CB1EDF"/>
    <w:rsid w:val="00CB202F"/>
    <w:rsid w:val="00CB2FCD"/>
    <w:rsid w:val="00CB3240"/>
    <w:rsid w:val="00CB529E"/>
    <w:rsid w:val="00CB6F86"/>
    <w:rsid w:val="00CB7C02"/>
    <w:rsid w:val="00CC01BC"/>
    <w:rsid w:val="00CC0FB0"/>
    <w:rsid w:val="00CC1C6E"/>
    <w:rsid w:val="00CC283B"/>
    <w:rsid w:val="00CC3862"/>
    <w:rsid w:val="00CC5390"/>
    <w:rsid w:val="00CC73A0"/>
    <w:rsid w:val="00CC7F94"/>
    <w:rsid w:val="00CD034D"/>
    <w:rsid w:val="00CD0D19"/>
    <w:rsid w:val="00CD393D"/>
    <w:rsid w:val="00CD56D3"/>
    <w:rsid w:val="00CD6D13"/>
    <w:rsid w:val="00CD7813"/>
    <w:rsid w:val="00CE0303"/>
    <w:rsid w:val="00CE19D3"/>
    <w:rsid w:val="00CE20A7"/>
    <w:rsid w:val="00CE36BA"/>
    <w:rsid w:val="00CE4EF2"/>
    <w:rsid w:val="00CE644F"/>
    <w:rsid w:val="00CF0438"/>
    <w:rsid w:val="00CF1822"/>
    <w:rsid w:val="00CF3FAA"/>
    <w:rsid w:val="00CF5329"/>
    <w:rsid w:val="00CF6428"/>
    <w:rsid w:val="00CF6E51"/>
    <w:rsid w:val="00CF7985"/>
    <w:rsid w:val="00D02EBC"/>
    <w:rsid w:val="00D0323E"/>
    <w:rsid w:val="00D044AF"/>
    <w:rsid w:val="00D0588B"/>
    <w:rsid w:val="00D06041"/>
    <w:rsid w:val="00D10484"/>
    <w:rsid w:val="00D1125C"/>
    <w:rsid w:val="00D11A99"/>
    <w:rsid w:val="00D1287D"/>
    <w:rsid w:val="00D128D1"/>
    <w:rsid w:val="00D13843"/>
    <w:rsid w:val="00D15B26"/>
    <w:rsid w:val="00D15F20"/>
    <w:rsid w:val="00D218D9"/>
    <w:rsid w:val="00D2295D"/>
    <w:rsid w:val="00D23195"/>
    <w:rsid w:val="00D278DF"/>
    <w:rsid w:val="00D31ACF"/>
    <w:rsid w:val="00D328E5"/>
    <w:rsid w:val="00D33FB6"/>
    <w:rsid w:val="00D356A7"/>
    <w:rsid w:val="00D35806"/>
    <w:rsid w:val="00D3584B"/>
    <w:rsid w:val="00D364F2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0E4"/>
    <w:rsid w:val="00D520BA"/>
    <w:rsid w:val="00D560F9"/>
    <w:rsid w:val="00D5651E"/>
    <w:rsid w:val="00D57128"/>
    <w:rsid w:val="00D611C0"/>
    <w:rsid w:val="00D61427"/>
    <w:rsid w:val="00D61CAA"/>
    <w:rsid w:val="00D6249B"/>
    <w:rsid w:val="00D632FE"/>
    <w:rsid w:val="00D64D9D"/>
    <w:rsid w:val="00D65181"/>
    <w:rsid w:val="00D72878"/>
    <w:rsid w:val="00D72AD7"/>
    <w:rsid w:val="00D747CD"/>
    <w:rsid w:val="00D74943"/>
    <w:rsid w:val="00D77C55"/>
    <w:rsid w:val="00D80B77"/>
    <w:rsid w:val="00D81038"/>
    <w:rsid w:val="00D81165"/>
    <w:rsid w:val="00D85024"/>
    <w:rsid w:val="00D86CA9"/>
    <w:rsid w:val="00D870AE"/>
    <w:rsid w:val="00D876D2"/>
    <w:rsid w:val="00D90774"/>
    <w:rsid w:val="00D9136A"/>
    <w:rsid w:val="00D92FA0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4034"/>
    <w:rsid w:val="00DA43D8"/>
    <w:rsid w:val="00DA6C02"/>
    <w:rsid w:val="00DA7FA9"/>
    <w:rsid w:val="00DB4E2B"/>
    <w:rsid w:val="00DB4F7A"/>
    <w:rsid w:val="00DB54C1"/>
    <w:rsid w:val="00DB711A"/>
    <w:rsid w:val="00DB72B8"/>
    <w:rsid w:val="00DB7E65"/>
    <w:rsid w:val="00DC00C7"/>
    <w:rsid w:val="00DC0E05"/>
    <w:rsid w:val="00DC13F4"/>
    <w:rsid w:val="00DC27A8"/>
    <w:rsid w:val="00DC33DC"/>
    <w:rsid w:val="00DC4054"/>
    <w:rsid w:val="00DC5330"/>
    <w:rsid w:val="00DC775D"/>
    <w:rsid w:val="00DC7933"/>
    <w:rsid w:val="00DC7A00"/>
    <w:rsid w:val="00DD09D1"/>
    <w:rsid w:val="00DD316E"/>
    <w:rsid w:val="00DD33C5"/>
    <w:rsid w:val="00DD3656"/>
    <w:rsid w:val="00DD3E93"/>
    <w:rsid w:val="00DD4E1A"/>
    <w:rsid w:val="00DD50FC"/>
    <w:rsid w:val="00DD5568"/>
    <w:rsid w:val="00DD6989"/>
    <w:rsid w:val="00DE109B"/>
    <w:rsid w:val="00DE1615"/>
    <w:rsid w:val="00DE1D94"/>
    <w:rsid w:val="00DE37FF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71C0"/>
    <w:rsid w:val="00E07A3F"/>
    <w:rsid w:val="00E10A53"/>
    <w:rsid w:val="00E11FE2"/>
    <w:rsid w:val="00E12419"/>
    <w:rsid w:val="00E1255E"/>
    <w:rsid w:val="00E146A8"/>
    <w:rsid w:val="00E15E38"/>
    <w:rsid w:val="00E17DAA"/>
    <w:rsid w:val="00E217A3"/>
    <w:rsid w:val="00E21CE0"/>
    <w:rsid w:val="00E25A9C"/>
    <w:rsid w:val="00E261B9"/>
    <w:rsid w:val="00E312DB"/>
    <w:rsid w:val="00E31D87"/>
    <w:rsid w:val="00E32D59"/>
    <w:rsid w:val="00E334B7"/>
    <w:rsid w:val="00E33DD9"/>
    <w:rsid w:val="00E3490E"/>
    <w:rsid w:val="00E3537C"/>
    <w:rsid w:val="00E35BA2"/>
    <w:rsid w:val="00E4056C"/>
    <w:rsid w:val="00E40C2C"/>
    <w:rsid w:val="00E413C8"/>
    <w:rsid w:val="00E43C44"/>
    <w:rsid w:val="00E46C64"/>
    <w:rsid w:val="00E53F99"/>
    <w:rsid w:val="00E546A4"/>
    <w:rsid w:val="00E55AF0"/>
    <w:rsid w:val="00E56259"/>
    <w:rsid w:val="00E56349"/>
    <w:rsid w:val="00E5719C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F9E"/>
    <w:rsid w:val="00E70AEE"/>
    <w:rsid w:val="00E71183"/>
    <w:rsid w:val="00E71C6B"/>
    <w:rsid w:val="00E7255A"/>
    <w:rsid w:val="00E762D0"/>
    <w:rsid w:val="00E778A2"/>
    <w:rsid w:val="00E81349"/>
    <w:rsid w:val="00E843E3"/>
    <w:rsid w:val="00E84BEE"/>
    <w:rsid w:val="00E84DEC"/>
    <w:rsid w:val="00E84FF3"/>
    <w:rsid w:val="00E85545"/>
    <w:rsid w:val="00E856B9"/>
    <w:rsid w:val="00E8765E"/>
    <w:rsid w:val="00E9075C"/>
    <w:rsid w:val="00E916F4"/>
    <w:rsid w:val="00E9195A"/>
    <w:rsid w:val="00E91CBC"/>
    <w:rsid w:val="00E92252"/>
    <w:rsid w:val="00E944A1"/>
    <w:rsid w:val="00E94639"/>
    <w:rsid w:val="00E9787B"/>
    <w:rsid w:val="00EA3214"/>
    <w:rsid w:val="00EA3A0D"/>
    <w:rsid w:val="00EA691A"/>
    <w:rsid w:val="00EB0736"/>
    <w:rsid w:val="00EB0B3D"/>
    <w:rsid w:val="00EB0FB9"/>
    <w:rsid w:val="00EB24C8"/>
    <w:rsid w:val="00EB32C1"/>
    <w:rsid w:val="00EB344B"/>
    <w:rsid w:val="00EB51FF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AD7"/>
    <w:rsid w:val="00ED03E7"/>
    <w:rsid w:val="00ED607C"/>
    <w:rsid w:val="00ED7BB0"/>
    <w:rsid w:val="00ED7F0F"/>
    <w:rsid w:val="00EE1941"/>
    <w:rsid w:val="00EE233B"/>
    <w:rsid w:val="00EE28B1"/>
    <w:rsid w:val="00EE2AC2"/>
    <w:rsid w:val="00EE2B47"/>
    <w:rsid w:val="00EE37D7"/>
    <w:rsid w:val="00EE5587"/>
    <w:rsid w:val="00EE709B"/>
    <w:rsid w:val="00EF1554"/>
    <w:rsid w:val="00EF1E11"/>
    <w:rsid w:val="00EF212B"/>
    <w:rsid w:val="00EF2588"/>
    <w:rsid w:val="00EF2B1E"/>
    <w:rsid w:val="00EF3A6D"/>
    <w:rsid w:val="00EF438F"/>
    <w:rsid w:val="00EF45A4"/>
    <w:rsid w:val="00EF54D8"/>
    <w:rsid w:val="00EF57AC"/>
    <w:rsid w:val="00EF5BCF"/>
    <w:rsid w:val="00EF7A5E"/>
    <w:rsid w:val="00EF7B2A"/>
    <w:rsid w:val="00F00DCF"/>
    <w:rsid w:val="00F01852"/>
    <w:rsid w:val="00F0681B"/>
    <w:rsid w:val="00F06869"/>
    <w:rsid w:val="00F0750E"/>
    <w:rsid w:val="00F11C89"/>
    <w:rsid w:val="00F12744"/>
    <w:rsid w:val="00F13CEA"/>
    <w:rsid w:val="00F14355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2A"/>
    <w:rsid w:val="00F32E57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67D2"/>
    <w:rsid w:val="00F47A31"/>
    <w:rsid w:val="00F47D10"/>
    <w:rsid w:val="00F52965"/>
    <w:rsid w:val="00F54354"/>
    <w:rsid w:val="00F61775"/>
    <w:rsid w:val="00F62FF8"/>
    <w:rsid w:val="00F64C59"/>
    <w:rsid w:val="00F71C7C"/>
    <w:rsid w:val="00F72F58"/>
    <w:rsid w:val="00F7507C"/>
    <w:rsid w:val="00F76F59"/>
    <w:rsid w:val="00F7777D"/>
    <w:rsid w:val="00F80474"/>
    <w:rsid w:val="00F8307D"/>
    <w:rsid w:val="00F84BFF"/>
    <w:rsid w:val="00F84D57"/>
    <w:rsid w:val="00F86B82"/>
    <w:rsid w:val="00F8742C"/>
    <w:rsid w:val="00F9170F"/>
    <w:rsid w:val="00F922AA"/>
    <w:rsid w:val="00F94DA3"/>
    <w:rsid w:val="00F9507F"/>
    <w:rsid w:val="00F95367"/>
    <w:rsid w:val="00F96291"/>
    <w:rsid w:val="00FA12D1"/>
    <w:rsid w:val="00FA17B2"/>
    <w:rsid w:val="00FA34CC"/>
    <w:rsid w:val="00FA3F0F"/>
    <w:rsid w:val="00FA49DC"/>
    <w:rsid w:val="00FA5CF6"/>
    <w:rsid w:val="00FA686F"/>
    <w:rsid w:val="00FA7E57"/>
    <w:rsid w:val="00FB1575"/>
    <w:rsid w:val="00FB3FB5"/>
    <w:rsid w:val="00FB5A5C"/>
    <w:rsid w:val="00FB61EF"/>
    <w:rsid w:val="00FB6FA8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7D0C"/>
    <w:rsid w:val="00FE01AA"/>
    <w:rsid w:val="00FE0AFB"/>
    <w:rsid w:val="00FE0D41"/>
    <w:rsid w:val="00FE2A3B"/>
    <w:rsid w:val="00FE2BB4"/>
    <w:rsid w:val="00FE2F7F"/>
    <w:rsid w:val="00FE3CC6"/>
    <w:rsid w:val="00FE499D"/>
    <w:rsid w:val="00FE4B13"/>
    <w:rsid w:val="00FE5691"/>
    <w:rsid w:val="00FF2A83"/>
    <w:rsid w:val="00FF35FA"/>
    <w:rsid w:val="00FF5DD5"/>
    <w:rsid w:val="00FF688C"/>
    <w:rsid w:val="00FF7819"/>
    <w:rsid w:val="00FF7DB3"/>
    <w:rsid w:val="00FF7EE4"/>
    <w:rsid w:val="0154AE1E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842BFC6"/>
    <w:rsid w:val="190D0892"/>
    <w:rsid w:val="19488B3E"/>
    <w:rsid w:val="1985E77A"/>
    <w:rsid w:val="1A9E3202"/>
    <w:rsid w:val="1D386E8C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786FB2B"/>
    <w:rsid w:val="380C29E7"/>
    <w:rsid w:val="39788F36"/>
    <w:rsid w:val="3BEFD102"/>
    <w:rsid w:val="3D31C50C"/>
    <w:rsid w:val="40B91A68"/>
    <w:rsid w:val="40FA4FF1"/>
    <w:rsid w:val="42A044BE"/>
    <w:rsid w:val="42E39FD1"/>
    <w:rsid w:val="43C729F3"/>
    <w:rsid w:val="43FBFF56"/>
    <w:rsid w:val="43FFB094"/>
    <w:rsid w:val="44A4249E"/>
    <w:rsid w:val="44D18492"/>
    <w:rsid w:val="45101BF9"/>
    <w:rsid w:val="464B9401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441D815"/>
    <w:rsid w:val="55DA23BF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11EF1EE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49564C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B9A73987-A662-4DD3-938A-F15FBFC0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ccan.org.au/accans-work/policy-positions/2253-domestic-and-family-violenc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5" ma:contentTypeDescription="Create a new document." ma:contentTypeScope="" ma:versionID="a5978e58511f3cd016f47c7aa00a46b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42169dfad3ace78a0c7156903a1212ae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C683F9AF-109F-4C8B-8652-65968FF1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17</TotalTime>
  <Pages>2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Brogan</dc:creator>
  <cp:keywords/>
  <cp:lastModifiedBy>Richard Van Der Male</cp:lastModifiedBy>
  <cp:revision>4</cp:revision>
  <cp:lastPrinted>2022-03-27T14:13:00Z</cp:lastPrinted>
  <dcterms:created xsi:type="dcterms:W3CDTF">2023-10-30T00:45:00Z</dcterms:created>
  <dcterms:modified xsi:type="dcterms:W3CDTF">2023-10-30T03:36:00Z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